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824C" w14:textId="77777777" w:rsidR="00E836FA" w:rsidRPr="00404F33" w:rsidRDefault="00E836FA" w:rsidP="00E836FA">
      <w:pPr>
        <w:pStyle w:val="Default"/>
        <w:rPr>
          <w:rFonts w:ascii="Franklin Gothic Book" w:hAnsi="Franklin Gothic Book"/>
          <w:b/>
        </w:rPr>
      </w:pPr>
    </w:p>
    <w:p w14:paraId="7DF78575" w14:textId="77777777" w:rsidR="00E836FA" w:rsidRPr="00404F33" w:rsidRDefault="00E836FA" w:rsidP="00342A2A">
      <w:pPr>
        <w:pStyle w:val="Default"/>
        <w:tabs>
          <w:tab w:val="left" w:pos="864"/>
        </w:tabs>
        <w:rPr>
          <w:rFonts w:ascii="Franklin Gothic Book" w:hAnsi="Franklin Gothic Book"/>
          <w:b/>
        </w:rPr>
      </w:pPr>
    </w:p>
    <w:p w14:paraId="1BC7D045" w14:textId="77777777" w:rsidR="00164850" w:rsidRPr="00404F33" w:rsidRDefault="00164850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5B8D96CB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61DEDEA2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3E0FD47A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tbl>
      <w:tblPr>
        <w:tblpPr w:leftFromText="180" w:rightFromText="180" w:vertAnchor="page" w:horzAnchor="margin" w:tblpXSpec="center" w:tblpY="3121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36"/>
        <w:gridCol w:w="829"/>
        <w:gridCol w:w="162"/>
        <w:gridCol w:w="2614"/>
        <w:gridCol w:w="274"/>
        <w:gridCol w:w="267"/>
        <w:gridCol w:w="361"/>
        <w:gridCol w:w="901"/>
        <w:gridCol w:w="589"/>
        <w:gridCol w:w="2585"/>
      </w:tblGrid>
      <w:tr w:rsidR="00E328E1" w:rsidRPr="00752262" w14:paraId="2E61967C" w14:textId="77777777" w:rsidTr="003F6BFB">
        <w:trPr>
          <w:cantSplit/>
          <w:trHeight w:val="328"/>
        </w:trPr>
        <w:tc>
          <w:tcPr>
            <w:tcW w:w="638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572E2E" w14:textId="77777777" w:rsidR="00E328E1" w:rsidRPr="00752262" w:rsidRDefault="00E328E1" w:rsidP="003F6BFB">
            <w:pPr>
              <w:tabs>
                <w:tab w:val="left" w:pos="63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14:paraId="2B9356BB" w14:textId="77777777" w:rsidR="00E328E1" w:rsidRPr="00752262" w:rsidRDefault="00E328E1" w:rsidP="003F6BFB">
            <w:pPr>
              <w:tabs>
                <w:tab w:val="left" w:pos="63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Date Received___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730A5E" w14:textId="77777777" w:rsidR="00E328E1" w:rsidRPr="00752262" w:rsidRDefault="00E328E1" w:rsidP="00E328E1">
            <w:pPr>
              <w:keepNext/>
              <w:spacing w:before="120" w:after="120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lang w:eastAsia="en-US"/>
              </w:rPr>
              <w:t xml:space="preserve">DWR Use Only: </w:t>
            </w: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lang w:eastAsia="en-US"/>
              </w:rPr>
              <w:t>Project #</w:t>
            </w:r>
          </w:p>
        </w:tc>
      </w:tr>
      <w:tr w:rsidR="00E328E1" w:rsidRPr="00752262" w14:paraId="7E7BC6F4" w14:textId="77777777" w:rsidTr="003F6BFB">
        <w:trPr>
          <w:cantSplit/>
          <w:trHeight w:val="97"/>
        </w:trPr>
        <w:tc>
          <w:tcPr>
            <w:tcW w:w="10818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D6E0D2" w14:textId="77777777" w:rsidR="00E328E1" w:rsidRPr="00752262" w:rsidRDefault="00E328E1" w:rsidP="003F6BFB">
            <w:pPr>
              <w:keepNext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en-US"/>
              </w:rPr>
            </w:pPr>
          </w:p>
        </w:tc>
      </w:tr>
      <w:tr w:rsidR="00E328E1" w:rsidRPr="00752262" w14:paraId="438EA356" w14:textId="77777777" w:rsidTr="003F6BFB">
        <w:trPr>
          <w:cantSplit/>
          <w:trHeight w:val="504"/>
        </w:trPr>
        <w:tc>
          <w:tcPr>
            <w:tcW w:w="10818" w:type="dxa"/>
            <w:gridSpan w:val="10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8C89C8" w14:textId="77777777" w:rsidR="00E328E1" w:rsidRPr="00752262" w:rsidRDefault="00E328E1" w:rsidP="003F6BFB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US"/>
              </w:rPr>
              <w:t>Buffer Determination Request Form</w:t>
            </w:r>
          </w:p>
        </w:tc>
      </w:tr>
      <w:tr w:rsidR="00E328E1" w:rsidRPr="00752262" w14:paraId="38DB7D2F" w14:textId="77777777" w:rsidTr="003F6BFB">
        <w:trPr>
          <w:cantSplit/>
          <w:trHeight w:val="51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521CE073" w14:textId="77777777" w:rsidR="00E328E1" w:rsidRPr="00752262" w:rsidRDefault="00E328E1" w:rsidP="003F6BFB">
            <w:pPr>
              <w:keepNext/>
              <w:spacing w:before="120" w:after="120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9"/>
                <w:lang w:eastAsia="en-US"/>
              </w:rPr>
              <w:t>Property Owner Information</w:t>
            </w:r>
          </w:p>
        </w:tc>
      </w:tr>
      <w:tr w:rsidR="00E328E1" w:rsidRPr="00752262" w14:paraId="58A352E2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E5302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en-US"/>
              </w:rPr>
              <w:t xml:space="preserve">1. Owner Information </w:t>
            </w:r>
          </w:p>
        </w:tc>
      </w:tr>
      <w:tr w:rsidR="00E328E1" w:rsidRPr="00752262" w14:paraId="4AA445D4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0CAF9C2B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  <w:t>1a. Name(s) on Recorded Deed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4806DEF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7DE1B65E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1B17B447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  <w:t>1b. Responsible Party (for LLC)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776BCE99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8DCE21A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571E3ED7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1c. Mailing Address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3E5DA056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7039902D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3CDAD7A3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1d. Telephone Number</w:t>
            </w:r>
          </w:p>
        </w:tc>
        <w:tc>
          <w:tcPr>
            <w:tcW w:w="2614" w:type="dxa"/>
            <w:vAlign w:val="center"/>
          </w:tcPr>
          <w:p w14:paraId="328F5A0A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bookmarkStart w:id="0" w:name="Text45"/>
          </w:p>
        </w:tc>
        <w:bookmarkEnd w:id="0"/>
        <w:tc>
          <w:tcPr>
            <w:tcW w:w="1803" w:type="dxa"/>
            <w:gridSpan w:val="4"/>
            <w:vAlign w:val="center"/>
          </w:tcPr>
          <w:p w14:paraId="407DF299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1e. Email Address</w:t>
            </w:r>
          </w:p>
        </w:tc>
        <w:tc>
          <w:tcPr>
            <w:tcW w:w="3174" w:type="dxa"/>
            <w:gridSpan w:val="2"/>
            <w:tcBorders>
              <w:right w:val="single" w:sz="4" w:space="0" w:color="auto"/>
            </w:tcBorders>
            <w:vAlign w:val="center"/>
          </w:tcPr>
          <w:p w14:paraId="3AD09D91" w14:textId="77777777" w:rsidR="00E328E1" w:rsidRPr="00752262" w:rsidRDefault="00E328E1" w:rsidP="003F6BFB">
            <w:pPr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68E20CF9" w14:textId="77777777" w:rsidTr="003F6BFB">
        <w:trPr>
          <w:cantSplit/>
          <w:trHeight w:val="305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CF9A5" w14:textId="77777777" w:rsidR="00E328E1" w:rsidRPr="00752262" w:rsidRDefault="00E328E1" w:rsidP="003F6BFB">
            <w:pPr>
              <w:spacing w:before="20" w:after="20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 xml:space="preserve">Address of Property: </w:t>
            </w:r>
          </w:p>
        </w:tc>
      </w:tr>
      <w:tr w:rsidR="00E328E1" w:rsidRPr="00752262" w14:paraId="246B23A8" w14:textId="77777777" w:rsidTr="003F6BFB">
        <w:trPr>
          <w:cantSplit/>
          <w:trHeight w:val="305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8AB29" w14:textId="77777777" w:rsidR="00E328E1" w:rsidRPr="00752262" w:rsidRDefault="00E328E1" w:rsidP="003F6BFB">
            <w:pPr>
              <w:spacing w:before="20" w:after="20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 xml:space="preserve">Project Description (attach plan if available): </w:t>
            </w:r>
          </w:p>
        </w:tc>
      </w:tr>
      <w:tr w:rsidR="00E328E1" w:rsidRPr="00752262" w14:paraId="65E15ED8" w14:textId="77777777" w:rsidTr="003F6BFB">
        <w:trPr>
          <w:cantSplit/>
          <w:trHeight w:val="269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439CC1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35E0AF55" w14:textId="77777777" w:rsidTr="003F6BFB">
        <w:trPr>
          <w:cantSplit/>
          <w:trHeight w:val="150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00704B" w14:textId="77777777" w:rsidR="00E328E1" w:rsidRPr="00752262" w:rsidRDefault="00E328E1" w:rsidP="003F6BFB">
            <w:pPr>
              <w:keepNext/>
              <w:widowControl w:val="0"/>
              <w:tabs>
                <w:tab w:val="left" w:pos="360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</w:p>
        </w:tc>
      </w:tr>
      <w:tr w:rsidR="00E328E1" w:rsidRPr="00752262" w14:paraId="0084FBD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B331AA" w14:textId="77777777" w:rsidR="00E328E1" w:rsidRPr="00752262" w:rsidRDefault="00E328E1" w:rsidP="003F6BFB">
            <w:pPr>
              <w:keepNext/>
              <w:widowControl w:val="0"/>
              <w:tabs>
                <w:tab w:val="left" w:pos="360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2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22"/>
                <w:szCs w:val="19"/>
                <w:lang w:eastAsia="en-US"/>
              </w:rPr>
              <w:t>Consultant/Agent Information</w:t>
            </w:r>
          </w:p>
        </w:tc>
      </w:tr>
      <w:tr w:rsidR="00E328E1" w:rsidRPr="00752262" w14:paraId="558601B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CFEC2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  <w:t xml:space="preserve">4. Agent/Consultant Information  </w:t>
            </w:r>
          </w:p>
        </w:tc>
      </w:tr>
      <w:tr w:rsidR="00E328E1" w:rsidRPr="00752262" w14:paraId="60A119BD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10FB9E89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4a. Name, Company</w:t>
            </w:r>
          </w:p>
        </w:tc>
        <w:tc>
          <w:tcPr>
            <w:tcW w:w="7753" w:type="dxa"/>
            <w:gridSpan w:val="8"/>
            <w:tcBorders>
              <w:right w:val="single" w:sz="4" w:space="0" w:color="auto"/>
            </w:tcBorders>
            <w:vAlign w:val="center"/>
          </w:tcPr>
          <w:p w14:paraId="1FFDA49F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3EB27BD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1F65476C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4b. Mailing address</w:t>
            </w:r>
          </w:p>
        </w:tc>
        <w:tc>
          <w:tcPr>
            <w:tcW w:w="7753" w:type="dxa"/>
            <w:gridSpan w:val="8"/>
            <w:tcBorders>
              <w:right w:val="single" w:sz="4" w:space="0" w:color="auto"/>
            </w:tcBorders>
            <w:vAlign w:val="center"/>
          </w:tcPr>
          <w:p w14:paraId="0B71B2F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164E49B4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0F60431F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4c. Telephone no.</w:t>
            </w:r>
          </w:p>
        </w:tc>
        <w:tc>
          <w:tcPr>
            <w:tcW w:w="2776" w:type="dxa"/>
            <w:gridSpan w:val="2"/>
            <w:vAlign w:val="center"/>
          </w:tcPr>
          <w:p w14:paraId="7AFBBE58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803" w:type="dxa"/>
            <w:gridSpan w:val="4"/>
            <w:vAlign w:val="center"/>
          </w:tcPr>
          <w:p w14:paraId="26C23E1E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4d. Email address</w:t>
            </w:r>
          </w:p>
        </w:tc>
        <w:tc>
          <w:tcPr>
            <w:tcW w:w="3174" w:type="dxa"/>
            <w:gridSpan w:val="2"/>
            <w:tcBorders>
              <w:right w:val="single" w:sz="4" w:space="0" w:color="auto"/>
            </w:tcBorders>
            <w:vAlign w:val="center"/>
          </w:tcPr>
          <w:p w14:paraId="04D5BA07" w14:textId="77777777" w:rsidR="00E328E1" w:rsidRPr="00752262" w:rsidRDefault="00E328E1" w:rsidP="003F6BFB">
            <w:pPr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613B9F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E49D8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  <w:t xml:space="preserve">5. Project and Site Information </w:t>
            </w:r>
          </w:p>
        </w:tc>
      </w:tr>
      <w:tr w:rsidR="00E328E1" w:rsidRPr="00752262" w14:paraId="1D60785B" w14:textId="77777777" w:rsidTr="003F6BFB">
        <w:trPr>
          <w:cantSplit/>
          <w:trHeight w:val="328"/>
        </w:trPr>
        <w:tc>
          <w:tcPr>
            <w:tcW w:w="306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D0F730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5a. Name of project</w:t>
            </w:r>
          </w:p>
        </w:tc>
        <w:tc>
          <w:tcPr>
            <w:tcW w:w="3678" w:type="dxa"/>
            <w:gridSpan w:val="5"/>
            <w:vAlign w:val="center"/>
          </w:tcPr>
          <w:p w14:paraId="34A7E5D3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28288D0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5b. County</w:t>
            </w:r>
          </w:p>
        </w:tc>
        <w:tc>
          <w:tcPr>
            <w:tcW w:w="2585" w:type="dxa"/>
            <w:tcBorders>
              <w:right w:val="single" w:sz="4" w:space="0" w:color="auto"/>
            </w:tcBorders>
            <w:vAlign w:val="center"/>
          </w:tcPr>
          <w:p w14:paraId="36B6C997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334F47F7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F5EE03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5c. Nearest Named Stream</w:t>
            </w:r>
          </w:p>
        </w:tc>
        <w:tc>
          <w:tcPr>
            <w:tcW w:w="3678" w:type="dxa"/>
            <w:gridSpan w:val="5"/>
            <w:tcBorders>
              <w:bottom w:val="single" w:sz="4" w:space="0" w:color="auto"/>
            </w:tcBorders>
            <w:vAlign w:val="center"/>
          </w:tcPr>
          <w:p w14:paraId="2DB8B059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490" w:type="dxa"/>
            <w:gridSpan w:val="2"/>
            <w:tcBorders>
              <w:bottom w:val="single" w:sz="4" w:space="0" w:color="auto"/>
            </w:tcBorders>
            <w:vAlign w:val="center"/>
          </w:tcPr>
          <w:p w14:paraId="21521635" w14:textId="77777777" w:rsidR="00E328E1" w:rsidRPr="00752262" w:rsidRDefault="00E328E1" w:rsidP="003F6BFB">
            <w:pPr>
              <w:keepNext/>
              <w:widowControl w:val="0"/>
              <w:spacing w:before="20" w:after="20"/>
              <w:ind w:right="-6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5d. River Basin</w:t>
            </w:r>
          </w:p>
        </w:tc>
        <w:tc>
          <w:tcPr>
            <w:tcW w:w="25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2ABADB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1BE428E9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pPr w:leftFromText="180" w:rightFromText="180" w:vertAnchor="page" w:horzAnchor="margin" w:tblpX="170" w:tblpY="1"/>
              <w:tblOverlap w:val="never"/>
              <w:tblW w:w="119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505"/>
              <w:gridCol w:w="904"/>
              <w:gridCol w:w="366"/>
              <w:gridCol w:w="1170"/>
              <w:gridCol w:w="2070"/>
              <w:gridCol w:w="1350"/>
              <w:gridCol w:w="2545"/>
            </w:tblGrid>
            <w:tr w:rsidR="00E328E1" w:rsidRPr="00752262" w14:paraId="1A956CF6" w14:textId="77777777" w:rsidTr="003F6BFB">
              <w:trPr>
                <w:cantSplit/>
                <w:trHeight w:val="269"/>
              </w:trPr>
              <w:tc>
                <w:tcPr>
                  <w:tcW w:w="3505" w:type="dxa"/>
                  <w:tcBorders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14:paraId="0388917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 xml:space="preserve">6. Has anyone from DWR visited the site? </w:t>
                  </w:r>
                </w:p>
              </w:tc>
              <w:tc>
                <w:tcPr>
                  <w:tcW w:w="904" w:type="dxa"/>
                  <w:tcBorders>
                    <w:bottom w:val="single" w:sz="12" w:space="0" w:color="auto"/>
                  </w:tcBorders>
                  <w:vAlign w:val="center"/>
                </w:tcPr>
                <w:p w14:paraId="2942628C" w14:textId="77777777" w:rsidR="00E328E1" w:rsidRPr="00752262" w:rsidRDefault="00E328E1" w:rsidP="003F6BFB">
                  <w:pPr>
                    <w:spacing w:before="20" w:after="2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Y / N</w:t>
                  </w:r>
                </w:p>
              </w:tc>
              <w:tc>
                <w:tcPr>
                  <w:tcW w:w="366" w:type="dxa"/>
                  <w:tcBorders>
                    <w:bottom w:val="single" w:sz="12" w:space="0" w:color="auto"/>
                  </w:tcBorders>
                </w:tcPr>
                <w:p w14:paraId="72CB4B2E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1170" w:type="dxa"/>
                  <w:tcBorders>
                    <w:bottom w:val="single" w:sz="12" w:space="0" w:color="auto"/>
                  </w:tcBorders>
                  <w:vAlign w:val="center"/>
                </w:tcPr>
                <w:p w14:paraId="7C1017F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Staff Name</w:t>
                  </w:r>
                </w:p>
              </w:tc>
              <w:tc>
                <w:tcPr>
                  <w:tcW w:w="2070" w:type="dxa"/>
                  <w:tcBorders>
                    <w:bottom w:val="single" w:sz="12" w:space="0" w:color="auto"/>
                  </w:tcBorders>
                  <w:vAlign w:val="center"/>
                </w:tcPr>
                <w:p w14:paraId="10758E3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1350" w:type="dxa"/>
                  <w:tcBorders>
                    <w:bottom w:val="single" w:sz="12" w:space="0" w:color="auto"/>
                  </w:tcBorders>
                  <w:vAlign w:val="center"/>
                </w:tcPr>
                <w:p w14:paraId="08DEBD10" w14:textId="77777777" w:rsidR="00E328E1" w:rsidRPr="00752262" w:rsidRDefault="00E328E1" w:rsidP="003F6BFB">
                  <w:pPr>
                    <w:spacing w:before="20" w:after="20"/>
                    <w:ind w:right="-115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Date of Visit?</w:t>
                  </w:r>
                </w:p>
              </w:tc>
              <w:tc>
                <w:tcPr>
                  <w:tcW w:w="2545" w:type="dxa"/>
                  <w:tcBorders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07CECD" w14:textId="77777777" w:rsidR="00E328E1" w:rsidRPr="00752262" w:rsidRDefault="00E328E1" w:rsidP="003F6BFB">
                  <w:pPr>
                    <w:spacing w:before="20" w:after="20"/>
                    <w:ind w:right="-115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</w:tr>
          </w:tbl>
          <w:p w14:paraId="7181CEB7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5FB2E528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31D0" w14:textId="77777777" w:rsidR="00E328E1" w:rsidRPr="00752262" w:rsidRDefault="00E328E1" w:rsidP="003F6BFB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  <w:t>Attach a map of the site indicating project boundaries on the USGS 1:24,000 Topo and/or NRCS Soil Survey.</w:t>
            </w:r>
          </w:p>
          <w:p w14:paraId="3E3DB0C2" w14:textId="77777777" w:rsidR="00E328E1" w:rsidRPr="00752262" w:rsidRDefault="00E328E1" w:rsidP="003F6BFB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</w:p>
        </w:tc>
      </w:tr>
      <w:tr w:rsidR="00E328E1" w:rsidRPr="00752262" w14:paraId="4FCF2492" w14:textId="77777777" w:rsidTr="003F6BFB">
        <w:trPr>
          <w:cantSplit/>
          <w:trHeight w:val="50"/>
        </w:trPr>
        <w:tc>
          <w:tcPr>
            <w:tcW w:w="108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D0E11D6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0479BDC" w14:textId="77777777" w:rsidTr="008F1A56">
        <w:trPr>
          <w:cantSplit/>
          <w:trHeight w:val="429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BAC92F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</w:p>
          <w:p w14:paraId="6D34A8D7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Please return form to:</w:t>
            </w:r>
          </w:p>
        </w:tc>
        <w:tc>
          <w:tcPr>
            <w:tcW w:w="38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3E3E96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  <w:p w14:paraId="71CCDA6A" w14:textId="6DD37CD9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bookmarkStart w:id="1" w:name="_Hlk112737488"/>
            <w:bookmarkStart w:id="2" w:name="_Hlk112737431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</w:t>
            </w:r>
            <w:bookmarkEnd w:id="1"/>
            <w:r w:rsidR="00C2470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oe Myers</w:t>
            </w:r>
          </w:p>
          <w:p w14:paraId="5AE4007A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bookmarkStart w:id="3" w:name="_Hlk112737497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1628 Mail Service Center</w:t>
            </w:r>
            <w:bookmarkEnd w:id="3"/>
          </w:p>
          <w:p w14:paraId="77F33EC7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bookmarkStart w:id="4" w:name="_Hlk112737512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Raleigh, NC 27699-1628</w:t>
            </w:r>
            <w:bookmarkEnd w:id="4"/>
          </w:p>
          <w:p w14:paraId="49BC5F2A" w14:textId="7BF7057E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Email: </w:t>
            </w:r>
            <w:r w:rsidR="008F1A56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DEQ.RRO.Buffer.Requests</w:t>
            </w:r>
            <w:r w:rsidR="00750D5D" w:rsidRPr="00750D5D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@</w:t>
            </w:r>
            <w:r w:rsidR="00C2470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deq.nc</w:t>
            </w:r>
            <w:r w:rsidR="00750D5D" w:rsidRPr="00750D5D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.gov</w:t>
            </w:r>
            <w:bookmarkEnd w:id="2"/>
          </w:p>
        </w:tc>
        <w:tc>
          <w:tcPr>
            <w:tcW w:w="470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9BA64C" w14:textId="77777777" w:rsidR="00E328E1" w:rsidRPr="00752262" w:rsidRDefault="00E328E1" w:rsidP="003F6BFB">
            <w:pPr>
              <w:widowControl w:val="0"/>
              <w:autoSpaceDE w:val="0"/>
              <w:autoSpaceDN w:val="0"/>
              <w:adjustRightInd w:val="0"/>
              <w:ind w:left="965" w:right="-7" w:hanging="605"/>
              <w:rPr>
                <w:rFonts w:ascii="Times New Roman" w:eastAsia="Times New Roman" w:hAnsi="Times New Roman" w:cs="Times New Roman"/>
                <w:i/>
                <w:iCs/>
                <w:sz w:val="19"/>
                <w:szCs w:val="19"/>
                <w:lang w:eastAsia="en-US"/>
              </w:rPr>
            </w:pPr>
          </w:p>
        </w:tc>
      </w:tr>
      <w:tr w:rsidR="00E328E1" w:rsidRPr="00752262" w14:paraId="02966942" w14:textId="77777777" w:rsidTr="003F6BFB">
        <w:trPr>
          <w:cantSplit/>
          <w:trHeight w:val="383"/>
        </w:trPr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6331020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5BEFC" wp14:editId="559C8F4E">
                      <wp:simplePos x="0" y="0"/>
                      <wp:positionH relativeFrom="column">
                        <wp:posOffset>-413385</wp:posOffset>
                      </wp:positionH>
                      <wp:positionV relativeFrom="paragraph">
                        <wp:posOffset>310515</wp:posOffset>
                      </wp:positionV>
                      <wp:extent cx="7209155" cy="0"/>
                      <wp:effectExtent l="0" t="0" r="0" b="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0D2B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32.55pt;margin-top:24.45pt;width:567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" stroked="f"/>
                  </w:pict>
                </mc:Fallback>
              </mc:AlternateContent>
            </w:r>
          </w:p>
        </w:tc>
        <w:tc>
          <w:tcPr>
            <w:tcW w:w="858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E8739" w14:textId="2DE958D6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bookmarkStart w:id="5" w:name="_Hlk112737531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Please contact </w:t>
            </w:r>
            <w:r w:rsidRPr="0075226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the Raleigh Regional Office </w:t>
            </w: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at (919) 791-42</w:t>
            </w:r>
            <w:r w:rsidR="00C2470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56</w:t>
            </w: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 if you have any questions</w:t>
            </w:r>
            <w:bookmarkEnd w:id="5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</w:tbl>
    <w:p w14:paraId="5F50AA65" w14:textId="77777777" w:rsidR="003412D3" w:rsidRDefault="003412D3" w:rsidP="003E5AE7">
      <w:pPr>
        <w:autoSpaceDE w:val="0"/>
        <w:autoSpaceDN w:val="0"/>
        <w:adjustRightInd w:val="0"/>
        <w:spacing w:after="240"/>
        <w:rPr>
          <w:rFonts w:ascii="Franklin Gothic Book" w:hAnsi="Franklin Gothic Book" w:cs="Arial"/>
          <w:sz w:val="20"/>
          <w:szCs w:val="20"/>
        </w:rPr>
      </w:pPr>
    </w:p>
    <w:sectPr w:rsidR="003412D3" w:rsidSect="00E836FA">
      <w:footerReference w:type="default" r:id="rId10"/>
      <w:headerReference w:type="first" r:id="rId11"/>
      <w:footerReference w:type="first" r:id="rId12"/>
      <w:pgSz w:w="12240" w:h="15840" w:code="1"/>
      <w:pgMar w:top="720" w:right="1440" w:bottom="198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B8A5C" w14:textId="77777777" w:rsidR="009330B6" w:rsidRDefault="009330B6">
      <w:r>
        <w:separator/>
      </w:r>
    </w:p>
  </w:endnote>
  <w:endnote w:type="continuationSeparator" w:id="0">
    <w:p w14:paraId="62A2EC7E" w14:textId="77777777" w:rsidR="009330B6" w:rsidRDefault="0093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47EC" w14:textId="77777777" w:rsidR="00C03EE1" w:rsidRDefault="00C03EE1" w:rsidP="00C03EE1">
    <w:pPr>
      <w:pStyle w:val="Header"/>
      <w:tabs>
        <w:tab w:val="clear" w:pos="8640"/>
        <w:tab w:val="right" w:pos="10440"/>
      </w:tabs>
      <w:ind w:left="-1800"/>
    </w:pPr>
  </w:p>
  <w:p w14:paraId="2DF805F3" w14:textId="77777777" w:rsidR="00C164EC" w:rsidRPr="0098035F" w:rsidRDefault="00C164EC" w:rsidP="0098035F">
    <w:pPr>
      <w:pStyle w:val="Footer"/>
      <w:tabs>
        <w:tab w:val="clear" w:pos="8640"/>
        <w:tab w:val="right" w:pos="10440"/>
      </w:tabs>
      <w:ind w:left="-18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19F29" w14:textId="0D8A1CEA" w:rsidR="00750D5D" w:rsidRDefault="00750D5D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759E6CE" wp14:editId="27E2EE32">
              <wp:simplePos x="0" y="0"/>
              <wp:positionH relativeFrom="column">
                <wp:posOffset>419100</wp:posOffset>
              </wp:positionH>
              <wp:positionV relativeFrom="paragraph">
                <wp:posOffset>-764540</wp:posOffset>
              </wp:positionV>
              <wp:extent cx="5262880" cy="658368"/>
              <wp:effectExtent l="0" t="0" r="0" b="88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8368"/>
                        <a:chOff x="0" y="0"/>
                        <a:chExt cx="5262880" cy="658368"/>
                      </a:xfrm>
                    </wpg:grpSpPr>
                    <wps:wsp>
                      <wps:cNvPr id="55" name="Text Box 5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C60CB" w14:textId="77777777" w:rsidR="00750D5D" w:rsidRDefault="00750D5D" w:rsidP="00750D5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67A97C0" wp14:editId="781C6D2C">
                                  <wp:extent cx="1520955" cy="554737"/>
                                  <wp:effectExtent l="0" t="0" r="3175" b="0"/>
                                  <wp:docPr id="18" name="Picture 18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6" name="Group 5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953BAC" w14:textId="77777777" w:rsidR="00750D5D" w:rsidRPr="00224B07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791F3E13" w14:textId="77777777" w:rsidR="00750D5D" w:rsidRPr="00224B07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3E9D6433" w14:textId="77777777" w:rsidR="00750D5D" w:rsidRPr="00DC6343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759E6CE" id="Group 1" o:spid="_x0000_s1026" style="position:absolute;margin-left:33pt;margin-top:-60.2pt;width:414.4pt;height:51.85pt;z-index:-251655168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7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<v:textbox>
                  <w:txbxContent>
                    <w:p w14:paraId="11EC60CB" w14:textId="77777777" w:rsidR="00750D5D" w:rsidRDefault="00750D5D" w:rsidP="00750D5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67A97C0" wp14:editId="781C6D2C">
                            <wp:extent cx="1520955" cy="554737"/>
                            <wp:effectExtent l="0" t="0" r="3175" b="0"/>
                            <wp:docPr id="18" name="Picture 18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6" o:spid="_x0000_s1028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Text Box 57" o:spid="_x0000_s1029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7OxgAAANs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wlUOzsYAAADbAAAA&#10;DwAAAAAAAAAAAAAAAAAHAgAAZHJzL2Rvd25yZXYueG1sUEsFBgAAAAADAAMAtwAAAPoCAAAAAA==&#10;" fillcolor="window" stroked="f" strokeweight=".5pt">
                  <v:textbox>
                    <w:txbxContent>
                      <w:p w14:paraId="75953BAC" w14:textId="77777777" w:rsidR="00750D5D" w:rsidRPr="00224B07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791F3E13" w14:textId="77777777" w:rsidR="00750D5D" w:rsidRPr="00224B07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3E9D6433" w14:textId="77777777" w:rsidR="00750D5D" w:rsidRPr="00DC6343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58" o:spid="_x0000_s1030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" strokecolor="#4a7ebb"/>
                <v:line id="Straight Connector 59" o:spid="_x0000_s1031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" strokecolor="#4a7ebb"/>
                <v:line id="Straight Connector 60" o:spid="_x0000_s1032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" strokecolor="#4a7ebb"/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32B39" w14:textId="77777777" w:rsidR="009330B6" w:rsidRDefault="009330B6">
      <w:r>
        <w:separator/>
      </w:r>
    </w:p>
  </w:footnote>
  <w:footnote w:type="continuationSeparator" w:id="0">
    <w:p w14:paraId="3D656E95" w14:textId="77777777" w:rsidR="009330B6" w:rsidRDefault="00933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2EAB" w14:textId="1B28F6A0" w:rsidR="00C03EE1" w:rsidRDefault="00750D5D" w:rsidP="00C03EE1">
    <w:pPr>
      <w:pStyle w:val="Header"/>
      <w:tabs>
        <w:tab w:val="clear" w:pos="8640"/>
        <w:tab w:val="right" w:pos="10440"/>
      </w:tabs>
      <w:ind w:left="-1800"/>
      <w:rPr>
        <w:noProof/>
        <w:lang w:eastAsia="en-US"/>
      </w:rPr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0B84E58F" wp14:editId="22538016">
          <wp:simplePos x="0" y="0"/>
          <wp:positionH relativeFrom="margin">
            <wp:posOffset>-895350</wp:posOffset>
          </wp:positionH>
          <wp:positionV relativeFrom="paragraph">
            <wp:posOffset>0</wp:posOffset>
          </wp:positionV>
          <wp:extent cx="7772400" cy="10062408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2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0C3607" w14:textId="130AB92A" w:rsidR="00C03EE1" w:rsidRDefault="00C03EE1" w:rsidP="00C03EE1">
    <w:pPr>
      <w:pStyle w:val="Header"/>
      <w:tabs>
        <w:tab w:val="clear" w:pos="8640"/>
        <w:tab w:val="right" w:pos="10440"/>
      </w:tabs>
      <w:ind w:left="-1800"/>
    </w:pPr>
  </w:p>
  <w:p w14:paraId="73819790" w14:textId="61805C5C" w:rsidR="00C03EE1" w:rsidRDefault="00C03E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31"/>
    <w:rsid w:val="00010795"/>
    <w:rsid w:val="00012E9E"/>
    <w:rsid w:val="0003465D"/>
    <w:rsid w:val="00052834"/>
    <w:rsid w:val="00065933"/>
    <w:rsid w:val="00087168"/>
    <w:rsid w:val="000C267D"/>
    <w:rsid w:val="000D6B88"/>
    <w:rsid w:val="00141E86"/>
    <w:rsid w:val="00164850"/>
    <w:rsid w:val="0018280F"/>
    <w:rsid w:val="00190491"/>
    <w:rsid w:val="001A3B6B"/>
    <w:rsid w:val="001B4290"/>
    <w:rsid w:val="001D5400"/>
    <w:rsid w:val="00222539"/>
    <w:rsid w:val="00231F62"/>
    <w:rsid w:val="002376A0"/>
    <w:rsid w:val="00240CB0"/>
    <w:rsid w:val="00281D15"/>
    <w:rsid w:val="002D391A"/>
    <w:rsid w:val="002E10AF"/>
    <w:rsid w:val="00302DCD"/>
    <w:rsid w:val="0032466B"/>
    <w:rsid w:val="003412D3"/>
    <w:rsid w:val="00342A2A"/>
    <w:rsid w:val="003A6F0B"/>
    <w:rsid w:val="003C4B29"/>
    <w:rsid w:val="003E5AE7"/>
    <w:rsid w:val="00404F33"/>
    <w:rsid w:val="00406ECB"/>
    <w:rsid w:val="004A1042"/>
    <w:rsid w:val="004E6199"/>
    <w:rsid w:val="00521BB7"/>
    <w:rsid w:val="00521D41"/>
    <w:rsid w:val="005608BD"/>
    <w:rsid w:val="005A1C7D"/>
    <w:rsid w:val="005A62DF"/>
    <w:rsid w:val="005B3749"/>
    <w:rsid w:val="005C43A0"/>
    <w:rsid w:val="00602F4C"/>
    <w:rsid w:val="0062515C"/>
    <w:rsid w:val="006E6089"/>
    <w:rsid w:val="006F3FFA"/>
    <w:rsid w:val="00750D5D"/>
    <w:rsid w:val="00782011"/>
    <w:rsid w:val="007C5742"/>
    <w:rsid w:val="008D0BFD"/>
    <w:rsid w:val="008E03AF"/>
    <w:rsid w:val="008E3327"/>
    <w:rsid w:val="008E7076"/>
    <w:rsid w:val="008F1A56"/>
    <w:rsid w:val="009330B6"/>
    <w:rsid w:val="00943631"/>
    <w:rsid w:val="009552B7"/>
    <w:rsid w:val="0098035F"/>
    <w:rsid w:val="009B5B02"/>
    <w:rsid w:val="009B6307"/>
    <w:rsid w:val="00A37620"/>
    <w:rsid w:val="00A66A4C"/>
    <w:rsid w:val="00AD2FAE"/>
    <w:rsid w:val="00AD7B07"/>
    <w:rsid w:val="00B22DD5"/>
    <w:rsid w:val="00BD711A"/>
    <w:rsid w:val="00BE6D2D"/>
    <w:rsid w:val="00C03EE1"/>
    <w:rsid w:val="00C14F9F"/>
    <w:rsid w:val="00C164EC"/>
    <w:rsid w:val="00C16BD7"/>
    <w:rsid w:val="00C24707"/>
    <w:rsid w:val="00C31E49"/>
    <w:rsid w:val="00C7333B"/>
    <w:rsid w:val="00C96F4A"/>
    <w:rsid w:val="00CA7CB6"/>
    <w:rsid w:val="00CD4673"/>
    <w:rsid w:val="00DB1140"/>
    <w:rsid w:val="00DF1784"/>
    <w:rsid w:val="00E328E1"/>
    <w:rsid w:val="00E836FA"/>
    <w:rsid w:val="00F762E8"/>
    <w:rsid w:val="00FF5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F46C19"/>
  <w15:docId w15:val="{F1F17ED1-871B-40AF-88DF-D1B3FB81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3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35F"/>
  </w:style>
  <w:style w:type="paragraph" w:styleId="Footer">
    <w:name w:val="footer"/>
    <w:basedOn w:val="Normal"/>
    <w:link w:val="FooterChar"/>
    <w:uiPriority w:val="99"/>
    <w:unhideWhenUsed/>
    <w:rsid w:val="009803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35F"/>
  </w:style>
  <w:style w:type="paragraph" w:customStyle="1" w:styleId="Default">
    <w:name w:val="Default"/>
    <w:rsid w:val="00C03EE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850"/>
    <w:rPr>
      <w:rFonts w:ascii="Arial" w:eastAsiaTheme="minorHAnsi" w:hAnsi="Arial" w:cs="Times New Roman"/>
      <w:i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850"/>
    <w:rPr>
      <w:rFonts w:ascii="Arial" w:eastAsiaTheme="minorHAnsi" w:hAnsi="Arial" w:cs="Times New Roman"/>
      <w:i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03EE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Z.Graphics\Commerce%20Templates_Do%20Not%20Delete%20this%20Folder\Workforce%20Solutions%20Stationery%20Versions\Workforce-ltrhd-General-color-Feb2016-revi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5759EA05C6B246981B10466FDB06BA" ma:contentTypeVersion="10" ma:contentTypeDescription="Create a new document." ma:contentTypeScope="" ma:versionID="73bed0ac59077a70c327616fdb082e9c">
  <xsd:schema xmlns:xsd="http://www.w3.org/2001/XMLSchema" xmlns:xs="http://www.w3.org/2001/XMLSchema" xmlns:p="http://schemas.microsoft.com/office/2006/metadata/properties" xmlns:ns2="035f02cb-06d5-4c86-a730-474e0538cd32" xmlns:ns3="97c26e27-a340-4306-98a7-c36055956ab5" targetNamespace="http://schemas.microsoft.com/office/2006/metadata/properties" ma:root="true" ma:fieldsID="5c13f24fef218d1834c563335662911b" ns2:_="" ns3:_="">
    <xsd:import namespace="035f02cb-06d5-4c86-a730-474e0538cd32"/>
    <xsd:import namespace="97c26e27-a340-4306-98a7-c36055956a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f02cb-06d5-4c86-a730-474e0538c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26e27-a340-4306-98a7-c36055956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CBB15-7C90-4EA8-8A33-56962454D0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70964A-2D75-4D7F-9E4A-56324FB529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60EEF1-1CF3-480D-BBA2-D3B449AB74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AE940-99F5-4695-926F-FE85CE269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f02cb-06d5-4c86-a730-474e0538cd32"/>
    <ds:schemaRef ds:uri="97c26e27-a340-4306-98a7-c36055956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Workforce-ltrhd-General-color-Feb2016-revision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LGA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Angela R</dc:creator>
  <cp:keywords/>
  <cp:lastModifiedBy>Goss, Stephanie</cp:lastModifiedBy>
  <cp:revision>2</cp:revision>
  <cp:lastPrinted>2016-02-18T15:54:00Z</cp:lastPrinted>
  <dcterms:created xsi:type="dcterms:W3CDTF">2023-06-22T17:55:00Z</dcterms:created>
  <dcterms:modified xsi:type="dcterms:W3CDTF">2023-06-22T17:55:00Z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0x010100FB5759EA05C6B246981B10466FDB06BA</vt:lpwstr>
  </property>
</Properties>
</file>