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923FE" w14:textId="77777777" w:rsidR="0096665D" w:rsidRDefault="0096665D">
      <w:pPr>
        <w:pStyle w:val="Caption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North Carolina Department of Environment</w:t>
      </w:r>
      <w:r w:rsidR="00EA629F">
        <w:rPr>
          <w:rFonts w:ascii="Arial Narrow" w:hAnsi="Arial Narrow"/>
          <w:sz w:val="24"/>
        </w:rPr>
        <w:t>al</w:t>
      </w:r>
      <w:r>
        <w:rPr>
          <w:rFonts w:ascii="Arial Narrow" w:hAnsi="Arial Narrow"/>
          <w:sz w:val="24"/>
        </w:rPr>
        <w:t xml:space="preserve"> </w:t>
      </w:r>
      <w:r w:rsidR="00EA629F">
        <w:rPr>
          <w:rFonts w:ascii="Arial Narrow" w:hAnsi="Arial Narrow"/>
          <w:sz w:val="24"/>
        </w:rPr>
        <w:t>Quality</w:t>
      </w:r>
    </w:p>
    <w:p w14:paraId="3CB69892" w14:textId="5AEC20CB" w:rsidR="0096665D" w:rsidRPr="0066603A" w:rsidRDefault="00DD0128">
      <w:pPr>
        <w:pStyle w:val="Heading1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MULTI-AGENCY </w:t>
      </w:r>
      <w:r w:rsidR="0054349F">
        <w:rPr>
          <w:rFonts w:ascii="Arial Narrow" w:hAnsi="Arial Narrow" w:cs="Arial"/>
          <w:sz w:val="26"/>
          <w:szCs w:val="26"/>
        </w:rPr>
        <w:t>SCOPING</w:t>
      </w:r>
      <w:r w:rsidR="0096665D" w:rsidRPr="0066603A">
        <w:rPr>
          <w:rFonts w:ascii="Arial Narrow" w:hAnsi="Arial Narrow" w:cs="Arial"/>
          <w:sz w:val="26"/>
          <w:szCs w:val="26"/>
        </w:rPr>
        <w:t xml:space="preserve"> MEETING REQUEST</w:t>
      </w:r>
    </w:p>
    <w:p w14:paraId="4407F5F3" w14:textId="77777777" w:rsidR="0096665D" w:rsidRPr="002153ED" w:rsidRDefault="0096665D">
      <w:pPr>
        <w:tabs>
          <w:tab w:val="center" w:pos="1440"/>
          <w:tab w:val="center" w:pos="9547"/>
          <w:tab w:val="right" w:pos="10980"/>
        </w:tabs>
        <w:rPr>
          <w:rFonts w:ascii="Arial Narrow" w:hAnsi="Arial Narrow"/>
          <w:b/>
          <w:bCs/>
          <w:i/>
          <w:iCs/>
          <w:color w:val="000000"/>
          <w:sz w:val="16"/>
          <w:szCs w:val="16"/>
        </w:rPr>
      </w:pPr>
    </w:p>
    <w:p w14:paraId="00734E1D" w14:textId="5E74AF69" w:rsidR="0096665D" w:rsidRPr="007111AC" w:rsidRDefault="0095223D" w:rsidP="00D9161C">
      <w:pPr>
        <w:tabs>
          <w:tab w:val="center" w:pos="1440"/>
          <w:tab w:val="center" w:pos="9547"/>
          <w:tab w:val="right" w:pos="10980"/>
        </w:tabs>
        <w:ind w:left="270" w:right="432"/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</w:pPr>
      <w:r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Please complete </w:t>
      </w:r>
      <w:r w:rsidR="0096665D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all the information below.  </w:t>
      </w:r>
      <w:r w:rsidR="00601A92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>Call and</w:t>
      </w:r>
      <w:r w:rsidR="00EA629F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 e</w:t>
      </w:r>
      <w:r w:rsidR="0096665D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mail the </w:t>
      </w:r>
      <w:r w:rsidR="00601A92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appropriate </w:t>
      </w:r>
      <w:r w:rsidR="002153ED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regional permitting assistance </w:t>
      </w:r>
      <w:r w:rsidR="00601A92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 xml:space="preserve">coordinator with the </w:t>
      </w:r>
      <w:r w:rsidR="0096665D" w:rsidRPr="007111AC">
        <w:rPr>
          <w:rFonts w:ascii="Arial Narrow" w:eastAsia="FangSong" w:hAnsi="Arial Narrow"/>
          <w:b/>
          <w:bCs/>
          <w:i/>
          <w:iCs/>
          <w:color w:val="000000"/>
          <w:sz w:val="22"/>
          <w:szCs w:val="22"/>
        </w:rPr>
        <w:t>completed form.</w:t>
      </w:r>
    </w:p>
    <w:p w14:paraId="6288520D" w14:textId="77777777" w:rsidR="0096665D" w:rsidRPr="007111AC" w:rsidRDefault="0096665D" w:rsidP="00D9161C">
      <w:pPr>
        <w:tabs>
          <w:tab w:val="center" w:pos="1440"/>
          <w:tab w:val="center" w:pos="9547"/>
          <w:tab w:val="right" w:pos="10980"/>
        </w:tabs>
        <w:ind w:left="270" w:right="432"/>
        <w:rPr>
          <w:rFonts w:ascii="Arial Narrow" w:eastAsia="FangSong" w:hAnsi="Arial Narrow"/>
          <w:b/>
          <w:bCs/>
          <w:i/>
          <w:iCs/>
          <w:color w:val="000000"/>
          <w:sz w:val="10"/>
          <w:szCs w:val="10"/>
        </w:rPr>
      </w:pPr>
    </w:p>
    <w:p w14:paraId="6BAA5C56" w14:textId="492574A6" w:rsidR="004C2069" w:rsidRPr="007818BF" w:rsidRDefault="00663E55" w:rsidP="00B614E4">
      <w:pPr>
        <w:pStyle w:val="ListParagraph"/>
        <w:numPr>
          <w:ilvl w:val="0"/>
          <w:numId w:val="5"/>
        </w:numPr>
        <w:ind w:right="432"/>
        <w:rPr>
          <w:rFonts w:ascii="Arial Narrow" w:eastAsia="FangSong" w:hAnsi="Arial Narrow"/>
          <w:i/>
          <w:iCs/>
          <w:sz w:val="22"/>
          <w:szCs w:val="22"/>
        </w:rPr>
      </w:pPr>
      <w:r w:rsidRPr="007668ED">
        <w:rPr>
          <w:rFonts w:ascii="Arial Narrow" w:eastAsia="FangSong" w:hAnsi="Arial Narrow"/>
          <w:i/>
          <w:iCs/>
          <w:color w:val="000000"/>
          <w:sz w:val="22"/>
          <w:szCs w:val="22"/>
        </w:rPr>
        <w:t xml:space="preserve">Asheville </w:t>
      </w:r>
      <w:r w:rsidR="00EA629F" w:rsidRPr="007668ED">
        <w:rPr>
          <w:rFonts w:ascii="Arial Narrow" w:eastAsia="FangSong" w:hAnsi="Arial Narrow"/>
          <w:i/>
          <w:iCs/>
          <w:color w:val="000000"/>
          <w:sz w:val="22"/>
          <w:szCs w:val="22"/>
        </w:rPr>
        <w:t>Region</w:t>
      </w:r>
      <w:r w:rsidR="00FE2197" w:rsidRPr="007668ED">
        <w:rPr>
          <w:rFonts w:ascii="Arial Narrow" w:eastAsia="FangSong" w:hAnsi="Arial Narrow"/>
          <w:i/>
          <w:iCs/>
          <w:color w:val="000000"/>
          <w:sz w:val="22"/>
          <w:szCs w:val="22"/>
        </w:rPr>
        <w:t>:</w:t>
      </w:r>
      <w:r w:rsidR="00FE2197" w:rsidRPr="007668ED">
        <w:rPr>
          <w:rFonts w:ascii="Arial Narrow" w:eastAsia="FangSong" w:hAnsi="Arial Narrow"/>
          <w:i/>
          <w:iCs/>
          <w:color w:val="000000"/>
          <w:sz w:val="22"/>
          <w:szCs w:val="22"/>
        </w:rPr>
        <w:tab/>
      </w:r>
      <w:r w:rsidR="004206D0" w:rsidRPr="007668ED">
        <w:rPr>
          <w:rFonts w:ascii="Arial Narrow" w:eastAsia="FangSong" w:hAnsi="Arial Narrow"/>
          <w:i/>
          <w:iCs/>
          <w:color w:val="000000"/>
          <w:sz w:val="22"/>
          <w:szCs w:val="22"/>
        </w:rPr>
        <w:tab/>
      </w:r>
      <w:r w:rsidR="004C2069" w:rsidRPr="007668ED">
        <w:rPr>
          <w:rFonts w:ascii="Arial Narrow" w:eastAsia="FangSong" w:hAnsi="Arial Narrow"/>
          <w:i/>
          <w:iCs/>
          <w:sz w:val="22"/>
          <w:szCs w:val="22"/>
        </w:rPr>
        <w:t>Travis Smith</w:t>
      </w:r>
      <w:r w:rsidR="0096665D" w:rsidRPr="007668ED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B614E4">
        <w:rPr>
          <w:rFonts w:ascii="Arial Narrow" w:eastAsia="FangSong" w:hAnsi="Arial Narrow"/>
          <w:i/>
          <w:iCs/>
          <w:sz w:val="22"/>
          <w:szCs w:val="22"/>
        </w:rPr>
        <w:tab/>
      </w:r>
      <w:r w:rsidR="00B614E4">
        <w:rPr>
          <w:rFonts w:ascii="Arial Narrow" w:eastAsia="FangSong" w:hAnsi="Arial Narrow"/>
          <w:i/>
          <w:iCs/>
          <w:sz w:val="22"/>
          <w:szCs w:val="22"/>
        </w:rPr>
        <w:tab/>
      </w:r>
      <w:r w:rsidR="00E602AB" w:rsidRPr="007668ED">
        <w:rPr>
          <w:rFonts w:ascii="Arial Narrow" w:eastAsia="FangSong" w:hAnsi="Arial Narrow"/>
          <w:i/>
          <w:iCs/>
          <w:sz w:val="22"/>
          <w:szCs w:val="22"/>
        </w:rPr>
        <w:t>828</w:t>
      </w:r>
      <w:r w:rsidR="00D33BFF">
        <w:rPr>
          <w:rFonts w:ascii="Arial Narrow" w:eastAsia="FangSong" w:hAnsi="Arial Narrow"/>
          <w:i/>
          <w:iCs/>
          <w:sz w:val="22"/>
          <w:szCs w:val="22"/>
        </w:rPr>
        <w:t>-</w:t>
      </w:r>
      <w:r w:rsidR="00E602AB" w:rsidRPr="007668ED">
        <w:rPr>
          <w:rFonts w:ascii="Arial Narrow" w:eastAsia="FangSong" w:hAnsi="Arial Narrow"/>
          <w:i/>
          <w:iCs/>
          <w:sz w:val="22"/>
          <w:szCs w:val="22"/>
        </w:rPr>
        <w:t>296</w:t>
      </w:r>
      <w:r w:rsidR="006C3F65" w:rsidRPr="007668ED">
        <w:rPr>
          <w:rFonts w:ascii="Arial Narrow" w:eastAsia="FangSong" w:hAnsi="Arial Narrow"/>
          <w:i/>
          <w:iCs/>
          <w:sz w:val="22"/>
          <w:szCs w:val="22"/>
        </w:rPr>
        <w:t>-4698</w:t>
      </w:r>
      <w:r w:rsidR="00B614E4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7" w:history="1">
        <w:r w:rsidR="004C2069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travis.smith@deq.nc.gov</w:t>
        </w:r>
      </w:hyperlink>
      <w:r w:rsidR="004C2069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96665D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</w:p>
    <w:p w14:paraId="51ECA8FB" w14:textId="1D54CA51" w:rsidR="0096665D" w:rsidRPr="007818BF" w:rsidRDefault="00EA629F" w:rsidP="00B614E4">
      <w:pPr>
        <w:pStyle w:val="ListParagraph"/>
        <w:numPr>
          <w:ilvl w:val="0"/>
          <w:numId w:val="5"/>
        </w:numPr>
        <w:ind w:right="432"/>
        <w:rPr>
          <w:rStyle w:val="Hyperlink"/>
          <w:rFonts w:ascii="Arial Narrow" w:eastAsia="FangSong" w:hAnsi="Arial Narrow"/>
          <w:i/>
          <w:iCs/>
          <w:color w:val="auto"/>
          <w:sz w:val="22"/>
          <w:szCs w:val="22"/>
          <w:u w:val="none"/>
        </w:rPr>
      </w:pPr>
      <w:r w:rsidRPr="007818BF">
        <w:rPr>
          <w:rFonts w:ascii="Arial Narrow" w:eastAsia="FangSong" w:hAnsi="Arial Narrow"/>
          <w:i/>
          <w:iCs/>
          <w:sz w:val="22"/>
          <w:szCs w:val="22"/>
        </w:rPr>
        <w:t>Fayetteville</w:t>
      </w:r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 xml:space="preserve"> Region</w:t>
      </w:r>
      <w:r w:rsidR="00FE2197" w:rsidRPr="007818BF">
        <w:rPr>
          <w:rFonts w:ascii="Arial Narrow" w:eastAsia="FangSong" w:hAnsi="Arial Narrow"/>
          <w:i/>
          <w:iCs/>
          <w:sz w:val="22"/>
          <w:szCs w:val="22"/>
        </w:rPr>
        <w:t>:</w:t>
      </w:r>
      <w:r w:rsidR="00FE2197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 xml:space="preserve">Krystal Plemmons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>910-433-3353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8" w:history="1">
        <w:r w:rsidR="00B614E4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krystal.plemmons@deq.nc.gov</w:t>
        </w:r>
      </w:hyperlink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4C2069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96665D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4C2069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</w:p>
    <w:p w14:paraId="436534DD" w14:textId="58E2384D" w:rsidR="002153ED" w:rsidRPr="007818BF" w:rsidRDefault="00EA629F" w:rsidP="00B614E4">
      <w:pPr>
        <w:pStyle w:val="ListParagraph"/>
        <w:numPr>
          <w:ilvl w:val="0"/>
          <w:numId w:val="5"/>
        </w:numPr>
        <w:ind w:right="432"/>
        <w:rPr>
          <w:rFonts w:ascii="Arial Narrow" w:eastAsia="FangSong" w:hAnsi="Arial Narrow"/>
          <w:i/>
          <w:iCs/>
          <w:sz w:val="22"/>
          <w:szCs w:val="22"/>
        </w:rPr>
      </w:pPr>
      <w:r w:rsidRPr="007818BF">
        <w:rPr>
          <w:rFonts w:ascii="Arial Narrow" w:eastAsia="FangSong" w:hAnsi="Arial Narrow"/>
          <w:i/>
          <w:iCs/>
          <w:sz w:val="22"/>
          <w:szCs w:val="22"/>
        </w:rPr>
        <w:t>Mooresville</w:t>
      </w:r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0631F9" w:rsidRPr="007818BF">
        <w:rPr>
          <w:rFonts w:ascii="Arial Narrow" w:eastAsia="FangSong" w:hAnsi="Arial Narrow"/>
          <w:i/>
          <w:iCs/>
          <w:sz w:val="22"/>
          <w:szCs w:val="22"/>
        </w:rPr>
        <w:t>Region:</w:t>
      </w:r>
      <w:r w:rsidR="00FE2197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 xml:space="preserve">Stephanie Landers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E2069D" w:rsidRPr="007818BF">
        <w:rPr>
          <w:rFonts w:ascii="Arial Narrow" w:eastAsia="FangSong" w:hAnsi="Arial Narrow"/>
          <w:i/>
          <w:iCs/>
          <w:sz w:val="22"/>
          <w:szCs w:val="22"/>
        </w:rPr>
        <w:t>704-235-2</w:t>
      </w:r>
      <w:r w:rsidR="00C52B94" w:rsidRPr="007818BF">
        <w:rPr>
          <w:rFonts w:ascii="Arial Narrow" w:eastAsia="FangSong" w:hAnsi="Arial Narrow"/>
          <w:i/>
          <w:iCs/>
          <w:sz w:val="22"/>
          <w:szCs w:val="22"/>
        </w:rPr>
        <w:t>107</w:t>
      </w:r>
      <w:r w:rsidR="002153ED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9" w:history="1">
        <w:r w:rsidR="00B614E4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stephanie.landers@deq.nc.gov</w:t>
        </w:r>
      </w:hyperlink>
    </w:p>
    <w:p w14:paraId="5F42BC77" w14:textId="01FF1FD6" w:rsidR="00C7509F" w:rsidRPr="00C7509F" w:rsidRDefault="002153ED" w:rsidP="00B614E4">
      <w:pPr>
        <w:pStyle w:val="ListParagraph"/>
        <w:numPr>
          <w:ilvl w:val="0"/>
          <w:numId w:val="5"/>
        </w:numPr>
        <w:ind w:right="432"/>
        <w:rPr>
          <w:rFonts w:ascii="Arial Narrow" w:eastAsia="FangSong" w:hAnsi="Arial Narrow"/>
          <w:i/>
          <w:iCs/>
          <w:sz w:val="22"/>
          <w:szCs w:val="22"/>
        </w:rPr>
      </w:pPr>
      <w:r w:rsidRPr="00C7509F">
        <w:rPr>
          <w:rFonts w:ascii="Arial Narrow" w:eastAsia="FangSong" w:hAnsi="Arial Narrow"/>
          <w:i/>
          <w:iCs/>
          <w:sz w:val="22"/>
          <w:szCs w:val="22"/>
        </w:rPr>
        <w:t>Raleigh Region</w:t>
      </w:r>
      <w:r w:rsidR="000631F9" w:rsidRPr="00C7509F">
        <w:rPr>
          <w:rFonts w:ascii="Arial Narrow" w:eastAsia="FangSong" w:hAnsi="Arial Narrow"/>
          <w:i/>
          <w:iCs/>
          <w:sz w:val="22"/>
          <w:szCs w:val="22"/>
        </w:rPr>
        <w:t>:</w:t>
      </w:r>
      <w:r w:rsidR="00FE2197" w:rsidRPr="00C7509F">
        <w:rPr>
          <w:rFonts w:ascii="Arial Narrow" w:eastAsia="FangSong" w:hAnsi="Arial Narrow"/>
          <w:i/>
          <w:iCs/>
          <w:sz w:val="22"/>
          <w:szCs w:val="22"/>
        </w:rPr>
        <w:tab/>
      </w:r>
      <w:r w:rsidR="004206D0" w:rsidRPr="00C7509F">
        <w:rPr>
          <w:rFonts w:ascii="Arial Narrow" w:eastAsia="FangSong" w:hAnsi="Arial Narrow"/>
          <w:i/>
          <w:iCs/>
          <w:sz w:val="22"/>
          <w:szCs w:val="22"/>
        </w:rPr>
        <w:tab/>
      </w:r>
      <w:r w:rsidR="00C7509F" w:rsidRPr="00C7509F">
        <w:rPr>
          <w:rFonts w:ascii="Arial Narrow" w:eastAsia="FangSong" w:hAnsi="Arial Narrow"/>
          <w:i/>
          <w:iCs/>
          <w:sz w:val="22"/>
          <w:szCs w:val="22"/>
        </w:rPr>
        <w:t>Lyn Biles- Interim</w:t>
      </w:r>
      <w:r w:rsidR="00B614E4" w:rsidRPr="00C7509F">
        <w:rPr>
          <w:rFonts w:ascii="Arial Narrow" w:eastAsia="FangSong" w:hAnsi="Arial Narrow"/>
          <w:i/>
          <w:iCs/>
          <w:sz w:val="22"/>
          <w:szCs w:val="22"/>
        </w:rPr>
        <w:tab/>
      </w:r>
      <w:r w:rsidR="00B614E4" w:rsidRPr="00C7509F">
        <w:rPr>
          <w:rFonts w:ascii="Arial Narrow" w:eastAsia="FangSong" w:hAnsi="Arial Narrow"/>
          <w:i/>
          <w:iCs/>
          <w:sz w:val="22"/>
          <w:szCs w:val="22"/>
        </w:rPr>
        <w:tab/>
      </w:r>
      <w:r w:rsidRPr="00C7509F">
        <w:rPr>
          <w:rFonts w:ascii="Arial Narrow" w:eastAsia="FangSong" w:hAnsi="Arial Narrow"/>
          <w:i/>
          <w:iCs/>
          <w:sz w:val="22"/>
          <w:szCs w:val="22"/>
        </w:rPr>
        <w:t>919-</w:t>
      </w:r>
      <w:r w:rsidR="00C7509F" w:rsidRPr="00C7509F">
        <w:rPr>
          <w:rFonts w:ascii="Arial Narrow" w:eastAsia="FangSong" w:hAnsi="Arial Narrow"/>
          <w:i/>
          <w:iCs/>
          <w:sz w:val="22"/>
          <w:szCs w:val="22"/>
        </w:rPr>
        <w:t>707</w:t>
      </w:r>
      <w:r w:rsidRPr="00C7509F">
        <w:rPr>
          <w:rFonts w:ascii="Arial Narrow" w:eastAsia="FangSong" w:hAnsi="Arial Narrow"/>
          <w:i/>
          <w:iCs/>
          <w:sz w:val="22"/>
          <w:szCs w:val="22"/>
        </w:rPr>
        <w:t>-</w:t>
      </w:r>
      <w:r w:rsidR="00C7509F" w:rsidRPr="00C7509F">
        <w:rPr>
          <w:rFonts w:ascii="Arial Narrow" w:eastAsia="FangSong" w:hAnsi="Arial Narrow"/>
          <w:i/>
          <w:iCs/>
          <w:sz w:val="22"/>
          <w:szCs w:val="22"/>
        </w:rPr>
        <w:t>8489</w:t>
      </w:r>
      <w:r w:rsidRPr="00C7509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B614E4" w:rsidRPr="00C7509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10" w:history="1">
        <w:r w:rsidR="00C7509F" w:rsidRPr="00EE2931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lyn.biles@deq.nc.gov</w:t>
        </w:r>
      </w:hyperlink>
    </w:p>
    <w:p w14:paraId="42D87D5C" w14:textId="3E5F7BEE" w:rsidR="002153ED" w:rsidRPr="007818BF" w:rsidRDefault="0096665D" w:rsidP="00B614E4">
      <w:pPr>
        <w:pStyle w:val="ListParagraph"/>
        <w:numPr>
          <w:ilvl w:val="0"/>
          <w:numId w:val="5"/>
        </w:numPr>
        <w:ind w:right="432"/>
        <w:rPr>
          <w:rFonts w:ascii="Arial Narrow" w:eastAsia="FangSong" w:hAnsi="Arial Narrow"/>
          <w:i/>
          <w:iCs/>
          <w:sz w:val="22"/>
          <w:szCs w:val="22"/>
        </w:rPr>
      </w:pPr>
      <w:r w:rsidRPr="007818BF">
        <w:rPr>
          <w:rFonts w:ascii="Arial Narrow" w:eastAsia="FangSong" w:hAnsi="Arial Narrow"/>
          <w:i/>
          <w:iCs/>
          <w:sz w:val="22"/>
          <w:szCs w:val="22"/>
        </w:rPr>
        <w:t>Washington R</w:t>
      </w:r>
      <w:r w:rsidR="00601A92" w:rsidRPr="007818BF">
        <w:rPr>
          <w:rFonts w:ascii="Arial Narrow" w:eastAsia="FangSong" w:hAnsi="Arial Narrow"/>
          <w:i/>
          <w:iCs/>
          <w:sz w:val="22"/>
          <w:szCs w:val="22"/>
        </w:rPr>
        <w:t>egion</w:t>
      </w:r>
      <w:r w:rsidR="000631F9" w:rsidRPr="007818BF">
        <w:rPr>
          <w:rFonts w:ascii="Arial Narrow" w:eastAsia="FangSong" w:hAnsi="Arial Narrow"/>
          <w:i/>
          <w:iCs/>
          <w:sz w:val="22"/>
          <w:szCs w:val="22"/>
        </w:rPr>
        <w:t>:</w:t>
      </w:r>
      <w:r w:rsidR="00FE2197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40151D" w:rsidRPr="007818BF">
        <w:rPr>
          <w:rFonts w:ascii="Arial Narrow" w:eastAsia="FangSong" w:hAnsi="Arial Narrow"/>
          <w:i/>
          <w:iCs/>
          <w:sz w:val="22"/>
          <w:szCs w:val="22"/>
        </w:rPr>
        <w:t xml:space="preserve">Keri </w:t>
      </w:r>
      <w:r w:rsidR="007818BF" w:rsidRPr="007818BF">
        <w:rPr>
          <w:rFonts w:ascii="Arial Narrow" w:eastAsia="FangSong" w:hAnsi="Arial Narrow"/>
          <w:i/>
          <w:iCs/>
          <w:sz w:val="22"/>
          <w:szCs w:val="22"/>
        </w:rPr>
        <w:t>Sparks</w:t>
      </w:r>
      <w:r w:rsidR="007818BF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7818BF" w:rsidRPr="007818BF">
        <w:rPr>
          <w:rFonts w:ascii="Arial Narrow" w:eastAsia="FangSong" w:hAnsi="Arial Narrow"/>
          <w:i/>
          <w:iCs/>
          <w:sz w:val="22"/>
          <w:szCs w:val="22"/>
        </w:rPr>
        <w:tab/>
        <w:t>252-948-3842</w:t>
      </w:r>
      <w:r w:rsidR="004C2069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11" w:history="1">
        <w:r w:rsidR="007818BF" w:rsidRPr="007818BF">
          <w:rPr>
            <w:rStyle w:val="Hyperlink"/>
            <w:rFonts w:ascii="Arial Narrow" w:hAnsi="Arial Narrow"/>
            <w:i/>
            <w:iCs/>
            <w:sz w:val="22"/>
            <w:szCs w:val="22"/>
          </w:rPr>
          <w:t>keri.sparks</w:t>
        </w:r>
        <w:r w:rsidR="007818BF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@deq.nc.gov</w:t>
        </w:r>
      </w:hyperlink>
      <w:r w:rsidR="004C2069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</w:p>
    <w:p w14:paraId="1192C07D" w14:textId="37C1AA95" w:rsidR="002153ED" w:rsidRPr="007818BF" w:rsidRDefault="0096665D" w:rsidP="00B614E4">
      <w:pPr>
        <w:pStyle w:val="ListParagraph"/>
        <w:numPr>
          <w:ilvl w:val="0"/>
          <w:numId w:val="5"/>
        </w:numPr>
        <w:ind w:right="432"/>
        <w:rPr>
          <w:rFonts w:ascii="Arial Narrow" w:eastAsia="FangSong" w:hAnsi="Arial Narrow"/>
          <w:i/>
          <w:iCs/>
          <w:sz w:val="22"/>
          <w:szCs w:val="22"/>
        </w:rPr>
      </w:pPr>
      <w:r w:rsidRPr="007818BF">
        <w:rPr>
          <w:rFonts w:ascii="Arial Narrow" w:eastAsia="FangSong" w:hAnsi="Arial Narrow"/>
          <w:i/>
          <w:iCs/>
          <w:sz w:val="22"/>
          <w:szCs w:val="22"/>
        </w:rPr>
        <w:t>Wilmington Region</w:t>
      </w:r>
      <w:r w:rsidR="000631F9" w:rsidRPr="007818BF">
        <w:rPr>
          <w:rFonts w:ascii="Arial Narrow" w:eastAsia="FangSong" w:hAnsi="Arial Narrow"/>
          <w:i/>
          <w:iCs/>
          <w:sz w:val="22"/>
          <w:szCs w:val="22"/>
        </w:rPr>
        <w:t>:</w:t>
      </w:r>
      <w:r w:rsidR="000631F9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F11FB2" w:rsidRPr="007818BF">
        <w:rPr>
          <w:rFonts w:ascii="Arial Narrow" w:eastAsia="FangSong" w:hAnsi="Arial Narrow"/>
          <w:i/>
          <w:iCs/>
          <w:sz w:val="22"/>
          <w:szCs w:val="22"/>
        </w:rPr>
        <w:t>Heather Coats</w:t>
      </w:r>
      <w:r w:rsidR="00F11FB2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Pr="007818BF">
        <w:rPr>
          <w:rFonts w:ascii="Arial Narrow" w:eastAsia="FangSong" w:hAnsi="Arial Narrow"/>
          <w:i/>
          <w:iCs/>
          <w:sz w:val="22"/>
          <w:szCs w:val="22"/>
        </w:rPr>
        <w:t>910-</w:t>
      </w:r>
      <w:r w:rsidR="00601A92" w:rsidRPr="007818BF">
        <w:rPr>
          <w:rFonts w:ascii="Arial Narrow" w:eastAsia="FangSong" w:hAnsi="Arial Narrow"/>
          <w:i/>
          <w:iCs/>
          <w:sz w:val="22"/>
          <w:szCs w:val="22"/>
        </w:rPr>
        <w:t>796-</w:t>
      </w:r>
      <w:r w:rsidR="00E12FDD" w:rsidRPr="007818BF">
        <w:rPr>
          <w:rFonts w:ascii="Arial Narrow" w:eastAsia="FangSong" w:hAnsi="Arial Narrow"/>
          <w:i/>
          <w:iCs/>
          <w:sz w:val="22"/>
          <w:szCs w:val="22"/>
        </w:rPr>
        <w:t xml:space="preserve">7265 </w:t>
      </w:r>
      <w:r w:rsidR="00E12FDD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12" w:history="1">
        <w:r w:rsidR="00F11FB2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heather.coats@deq.nc.gov</w:t>
        </w:r>
      </w:hyperlink>
    </w:p>
    <w:p w14:paraId="723274FD" w14:textId="3945D935" w:rsidR="002153ED" w:rsidRPr="007818BF" w:rsidRDefault="002153ED" w:rsidP="00B614E4">
      <w:pPr>
        <w:ind w:left="2160" w:right="432" w:firstLine="720"/>
        <w:rPr>
          <w:rFonts w:ascii="Arial Narrow" w:eastAsia="FangSong" w:hAnsi="Arial Narrow"/>
          <w:i/>
          <w:iCs/>
          <w:sz w:val="22"/>
          <w:szCs w:val="22"/>
        </w:rPr>
      </w:pPr>
      <w:r w:rsidRPr="007818BF">
        <w:rPr>
          <w:rFonts w:ascii="Arial Narrow" w:eastAsia="FangSong" w:hAnsi="Arial Narrow"/>
          <w:i/>
          <w:iCs/>
          <w:sz w:val="22"/>
          <w:szCs w:val="22"/>
        </w:rPr>
        <w:t xml:space="preserve">Tina Burd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Pr="007818BF">
        <w:rPr>
          <w:rFonts w:ascii="Arial Narrow" w:eastAsia="FangSong" w:hAnsi="Arial Narrow"/>
          <w:i/>
          <w:iCs/>
          <w:sz w:val="22"/>
          <w:szCs w:val="22"/>
        </w:rPr>
        <w:t xml:space="preserve">910-796-7324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13" w:history="1">
        <w:r w:rsidR="00B614E4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tina.burd@deq.nc.gov</w:t>
        </w:r>
      </w:hyperlink>
      <w:r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</w:p>
    <w:p w14:paraId="382DB0E3" w14:textId="4E326D33" w:rsidR="002153ED" w:rsidRPr="007818BF" w:rsidRDefault="002153ED" w:rsidP="00B614E4">
      <w:pPr>
        <w:pStyle w:val="ListParagraph"/>
        <w:numPr>
          <w:ilvl w:val="0"/>
          <w:numId w:val="5"/>
        </w:numPr>
        <w:ind w:right="432"/>
        <w:rPr>
          <w:rFonts w:ascii="Arial Narrow" w:eastAsia="FangSong" w:hAnsi="Arial Narrow"/>
          <w:i/>
          <w:iCs/>
          <w:sz w:val="22"/>
          <w:szCs w:val="22"/>
        </w:rPr>
      </w:pPr>
      <w:r w:rsidRPr="007818BF">
        <w:rPr>
          <w:rFonts w:ascii="Arial Narrow" w:eastAsia="FangSong" w:hAnsi="Arial Narrow"/>
          <w:i/>
          <w:iCs/>
          <w:sz w:val="22"/>
          <w:szCs w:val="22"/>
        </w:rPr>
        <w:t>Winston-Salem Region</w:t>
      </w:r>
      <w:r w:rsidR="000631F9" w:rsidRPr="007818BF">
        <w:rPr>
          <w:rFonts w:ascii="Arial Narrow" w:eastAsia="FangSong" w:hAnsi="Arial Narrow"/>
          <w:i/>
          <w:iCs/>
          <w:sz w:val="22"/>
          <w:szCs w:val="22"/>
        </w:rPr>
        <w:t>:</w:t>
      </w:r>
      <w:r w:rsidR="000631F9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Pr="007818BF">
        <w:rPr>
          <w:rFonts w:ascii="Arial Narrow" w:eastAsia="FangSong" w:hAnsi="Arial Narrow"/>
          <w:i/>
          <w:iCs/>
          <w:sz w:val="22"/>
          <w:szCs w:val="22"/>
        </w:rPr>
        <w:t xml:space="preserve"> Paul Williams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r w:rsidRPr="007818BF">
        <w:rPr>
          <w:rFonts w:ascii="Arial Narrow" w:eastAsia="FangSong" w:hAnsi="Arial Narrow"/>
          <w:i/>
          <w:iCs/>
          <w:sz w:val="22"/>
          <w:szCs w:val="22"/>
        </w:rPr>
        <w:t xml:space="preserve">336-776-9631 </w:t>
      </w:r>
      <w:r w:rsidR="00B614E4" w:rsidRPr="007818BF">
        <w:rPr>
          <w:rFonts w:ascii="Arial Narrow" w:eastAsia="FangSong" w:hAnsi="Arial Narrow"/>
          <w:i/>
          <w:iCs/>
          <w:sz w:val="22"/>
          <w:szCs w:val="22"/>
        </w:rPr>
        <w:tab/>
      </w:r>
      <w:hyperlink r:id="rId14" w:history="1">
        <w:r w:rsidR="00B614E4" w:rsidRPr="007818BF">
          <w:rPr>
            <w:rStyle w:val="Hyperlink"/>
            <w:rFonts w:ascii="Arial Narrow" w:eastAsia="FangSong" w:hAnsi="Arial Narrow"/>
            <w:i/>
            <w:iCs/>
            <w:sz w:val="22"/>
            <w:szCs w:val="22"/>
          </w:rPr>
          <w:t>paul.e.williams@deq.nc.gov</w:t>
        </w:r>
      </w:hyperlink>
      <w:r w:rsidR="00C27752" w:rsidRPr="007818BF">
        <w:rPr>
          <w:rFonts w:ascii="Arial Narrow" w:eastAsia="FangSong" w:hAnsi="Arial Narrow"/>
          <w:i/>
          <w:iCs/>
          <w:sz w:val="22"/>
          <w:szCs w:val="22"/>
        </w:rPr>
        <w:t xml:space="preserve"> </w:t>
      </w:r>
    </w:p>
    <w:p w14:paraId="7835C0F7" w14:textId="77777777" w:rsidR="00D915A2" w:rsidRPr="007111AC" w:rsidRDefault="00D915A2" w:rsidP="00440980">
      <w:pPr>
        <w:ind w:left="270" w:right="432"/>
        <w:rPr>
          <w:rFonts w:ascii="Arial Narrow" w:eastAsia="FangSong" w:hAnsi="Arial Narrow"/>
          <w:i/>
          <w:iCs/>
          <w:sz w:val="16"/>
          <w:szCs w:val="16"/>
        </w:rPr>
      </w:pPr>
    </w:p>
    <w:p w14:paraId="4138AA9B" w14:textId="30CAA640" w:rsidR="0096665D" w:rsidRPr="007111AC" w:rsidRDefault="0096665D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>Project Name:</w:t>
      </w:r>
      <w:r w:rsidR="001051DC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0"/>
      <w:r w:rsidR="007A6E39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B366CA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Pr="007111AC">
        <w:rPr>
          <w:rFonts w:ascii="Arial Narrow" w:eastAsia="FangSong" w:hAnsi="Arial Narrow"/>
          <w:caps/>
          <w:sz w:val="22"/>
          <w:szCs w:val="22"/>
        </w:rPr>
        <w:t>C</w:t>
      </w:r>
      <w:r w:rsidRPr="007111AC">
        <w:rPr>
          <w:rFonts w:ascii="Arial Narrow" w:eastAsia="FangSong" w:hAnsi="Arial Narrow"/>
          <w:sz w:val="22"/>
          <w:szCs w:val="22"/>
        </w:rPr>
        <w:t>ounty:</w:t>
      </w:r>
      <w:r w:rsidR="0027357C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"/>
      <w:r w:rsidR="00B366CA" w:rsidRPr="007111AC">
        <w:rPr>
          <w:rFonts w:ascii="Arial Narrow" w:eastAsia="FangSong" w:hAnsi="Arial Narrow"/>
          <w:sz w:val="22"/>
          <w:szCs w:val="22"/>
          <w:u w:val="single"/>
        </w:rPr>
        <w:t xml:space="preserve">  </w:t>
      </w:r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B366CA" w:rsidRPr="007111AC">
        <w:rPr>
          <w:rFonts w:ascii="Arial Narrow" w:eastAsia="FangSong" w:hAnsi="Arial Narrow"/>
          <w:sz w:val="22"/>
          <w:szCs w:val="22"/>
          <w:u w:val="single"/>
        </w:rPr>
        <w:t xml:space="preserve">   </w:t>
      </w:r>
    </w:p>
    <w:p w14:paraId="35F5E549" w14:textId="3EDF42BA" w:rsidR="0096665D" w:rsidRPr="007111AC" w:rsidRDefault="0066603A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>Applicant:</w:t>
      </w:r>
      <w:r w:rsidR="0027357C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2"/>
      <w:r w:rsidR="00976B2F" w:rsidRPr="007111AC">
        <w:rPr>
          <w:rFonts w:ascii="Arial Narrow" w:eastAsia="FangSong" w:hAnsi="Arial Narrow"/>
          <w:sz w:val="22"/>
          <w:szCs w:val="22"/>
        </w:rPr>
        <w:tab/>
      </w:r>
      <w:r w:rsidRPr="007111AC">
        <w:rPr>
          <w:rFonts w:ascii="Arial Narrow" w:eastAsia="FangSong" w:hAnsi="Arial Narrow"/>
          <w:sz w:val="22"/>
          <w:szCs w:val="22"/>
        </w:rPr>
        <w:t>Company</w:t>
      </w:r>
      <w:r w:rsidR="0096665D" w:rsidRPr="007111AC">
        <w:rPr>
          <w:rFonts w:ascii="Arial Narrow" w:eastAsia="FangSong" w:hAnsi="Arial Narrow"/>
          <w:sz w:val="22"/>
          <w:szCs w:val="22"/>
        </w:rPr>
        <w:t>:</w:t>
      </w:r>
      <w:r w:rsidR="0027357C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3"/>
      <w:r w:rsidR="00B366CA" w:rsidRPr="007111AC">
        <w:rPr>
          <w:rFonts w:ascii="Arial Narrow" w:eastAsia="FangSong" w:hAnsi="Arial Narrow"/>
          <w:sz w:val="22"/>
          <w:szCs w:val="22"/>
          <w:u w:val="single"/>
        </w:rPr>
        <w:t xml:space="preserve">                   </w:t>
      </w:r>
    </w:p>
    <w:p w14:paraId="230DD76F" w14:textId="1A43D729" w:rsidR="00AF6148" w:rsidRPr="007111AC" w:rsidRDefault="0096665D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>Address:</w:t>
      </w:r>
      <w:r w:rsidR="0027357C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27357C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"/>
      <w:r w:rsidR="001F7A19" w:rsidRPr="007111AC">
        <w:rPr>
          <w:rFonts w:ascii="Arial Narrow" w:eastAsia="FangSong" w:hAnsi="Arial Narrow"/>
          <w:sz w:val="22"/>
          <w:szCs w:val="22"/>
        </w:rPr>
        <w:t xml:space="preserve">    </w:t>
      </w:r>
      <w:r w:rsidRPr="007111AC">
        <w:rPr>
          <w:rFonts w:ascii="Arial Narrow" w:eastAsia="FangSong" w:hAnsi="Arial Narrow"/>
          <w:sz w:val="22"/>
          <w:szCs w:val="22"/>
        </w:rPr>
        <w:t xml:space="preserve">City: 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5"/>
      <w:r w:rsidR="00F24559" w:rsidRPr="007111AC">
        <w:rPr>
          <w:rFonts w:ascii="Arial Narrow" w:eastAsia="FangSong" w:hAnsi="Arial Narrow"/>
          <w:sz w:val="22"/>
          <w:szCs w:val="22"/>
        </w:rPr>
        <w:tab/>
      </w:r>
      <w:r w:rsidRPr="007111AC">
        <w:rPr>
          <w:rFonts w:ascii="Arial Narrow" w:eastAsia="FangSong" w:hAnsi="Arial Narrow"/>
          <w:sz w:val="22"/>
          <w:szCs w:val="22"/>
        </w:rPr>
        <w:t>State:</w:t>
      </w:r>
      <w:r w:rsidR="00F24559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6"/>
      <w:r w:rsidR="0079049F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Pr="007111AC">
        <w:rPr>
          <w:rFonts w:ascii="Arial Narrow" w:eastAsia="FangSong" w:hAnsi="Arial Narrow"/>
          <w:sz w:val="22"/>
          <w:szCs w:val="22"/>
        </w:rPr>
        <w:t xml:space="preserve">Zip: 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>
              <w:type w:val="number"/>
            </w:textInput>
          </w:ffData>
        </w:fldChar>
      </w:r>
      <w:bookmarkStart w:id="7" w:name="Text8"/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7"/>
    </w:p>
    <w:p w14:paraId="3ADD4CA0" w14:textId="507E3D05" w:rsidR="0096665D" w:rsidRPr="007111AC" w:rsidRDefault="0096665D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  <w:u w:val="single"/>
        </w:rPr>
      </w:pPr>
      <w:r w:rsidRPr="007111AC">
        <w:rPr>
          <w:rFonts w:ascii="Arial Narrow" w:eastAsia="FangSong" w:hAnsi="Arial Narrow"/>
          <w:sz w:val="22"/>
          <w:szCs w:val="22"/>
        </w:rPr>
        <w:t>Phone:</w:t>
      </w:r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9"/>
            <w:enabled/>
            <w:calcOnExit w:val="0"/>
            <w:textInput>
              <w:type w:val="number"/>
            </w:textInput>
          </w:ffData>
        </w:fldChar>
      </w:r>
      <w:bookmarkStart w:id="8" w:name="Text9"/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8"/>
      <w:r w:rsidR="003619CB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3C7D69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3619CB" w:rsidRPr="007111AC">
        <w:rPr>
          <w:rFonts w:ascii="Arial Narrow" w:eastAsia="FangSong" w:hAnsi="Arial Narrow"/>
          <w:sz w:val="22"/>
          <w:szCs w:val="22"/>
        </w:rPr>
        <w:t>Alt</w:t>
      </w:r>
      <w:r w:rsidR="006019AC" w:rsidRPr="007111AC">
        <w:rPr>
          <w:rFonts w:ascii="Arial Narrow" w:eastAsia="FangSong" w:hAnsi="Arial Narrow"/>
          <w:sz w:val="22"/>
          <w:szCs w:val="22"/>
        </w:rPr>
        <w:t>.</w:t>
      </w:r>
      <w:r w:rsidR="003619CB" w:rsidRPr="007111AC">
        <w:rPr>
          <w:rFonts w:ascii="Arial Narrow" w:eastAsia="FangSong" w:hAnsi="Arial Narrow"/>
          <w:sz w:val="22"/>
          <w:szCs w:val="22"/>
        </w:rPr>
        <w:t>Phone</w:t>
      </w:r>
      <w:r w:rsidRPr="007111AC">
        <w:rPr>
          <w:rFonts w:ascii="Arial Narrow" w:eastAsia="FangSong" w:hAnsi="Arial Narrow"/>
          <w:sz w:val="22"/>
          <w:szCs w:val="22"/>
        </w:rPr>
        <w:t>:</w:t>
      </w:r>
      <w:r w:rsidR="006019AC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9"/>
      <w:r w:rsidR="00E54A3B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Pr="007111AC">
        <w:rPr>
          <w:rFonts w:ascii="Arial Narrow" w:eastAsia="FangSong" w:hAnsi="Arial Narrow"/>
          <w:sz w:val="22"/>
          <w:szCs w:val="22"/>
        </w:rPr>
        <w:t>Email:</w:t>
      </w:r>
      <w:r w:rsidR="00601A92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0"/>
    </w:p>
    <w:p w14:paraId="56D1634D" w14:textId="492DB85F" w:rsidR="0096665D" w:rsidRPr="007111AC" w:rsidRDefault="0096665D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>Physical Location of Project:</w:t>
      </w:r>
      <w:r w:rsidR="00601A92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1"/>
    </w:p>
    <w:p w14:paraId="39DB5E42" w14:textId="2E417311" w:rsidR="0096665D" w:rsidRPr="007111AC" w:rsidRDefault="0096665D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>Engineer/Consultant:</w:t>
      </w:r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2"/>
      <w:r w:rsidR="00AE1D63" w:rsidRPr="007111AC">
        <w:rPr>
          <w:rFonts w:ascii="Arial Narrow" w:eastAsia="FangSong" w:hAnsi="Arial Narrow"/>
          <w:sz w:val="22"/>
          <w:szCs w:val="22"/>
        </w:rPr>
        <w:tab/>
      </w:r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Pr="007111AC">
        <w:rPr>
          <w:rFonts w:ascii="Arial Narrow" w:eastAsia="FangSong" w:hAnsi="Arial Narrow"/>
          <w:sz w:val="22"/>
          <w:szCs w:val="22"/>
        </w:rPr>
        <w:t>Company:</w:t>
      </w:r>
      <w:r w:rsidR="00601A92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3"/>
    </w:p>
    <w:p w14:paraId="2FBBE949" w14:textId="2119AB03" w:rsidR="0066603A" w:rsidRPr="007111AC" w:rsidRDefault="0096665D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>Address:</w:t>
      </w:r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4"/>
      <w:r w:rsidRPr="007111AC">
        <w:rPr>
          <w:rFonts w:ascii="Arial Narrow" w:eastAsia="FangSong" w:hAnsi="Arial Narrow"/>
          <w:sz w:val="22"/>
          <w:szCs w:val="22"/>
        </w:rPr>
        <w:t xml:space="preserve">  City:</w:t>
      </w:r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5"/>
      <w:r w:rsidRPr="007111AC">
        <w:rPr>
          <w:rFonts w:ascii="Arial Narrow" w:eastAsia="FangSong" w:hAnsi="Arial Narrow"/>
          <w:sz w:val="22"/>
          <w:szCs w:val="22"/>
        </w:rPr>
        <w:t xml:space="preserve"> State:</w:t>
      </w:r>
      <w:r w:rsidR="00F24559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6"/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Pr="007111AC">
        <w:rPr>
          <w:rFonts w:ascii="Arial Narrow" w:eastAsia="FangSong" w:hAnsi="Arial Narrow"/>
          <w:sz w:val="22"/>
          <w:szCs w:val="22"/>
        </w:rPr>
        <w:t>Zip:</w:t>
      </w:r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8"/>
            <w:enabled/>
            <w:calcOnExit w:val="0"/>
            <w:textInput>
              <w:type w:val="number"/>
            </w:textInput>
          </w:ffData>
        </w:fldChar>
      </w:r>
      <w:bookmarkStart w:id="17" w:name="Text18"/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7"/>
    </w:p>
    <w:p w14:paraId="56F17128" w14:textId="4D000FA2" w:rsidR="0096665D" w:rsidRPr="007111AC" w:rsidRDefault="0066603A" w:rsidP="00D9161C">
      <w:pPr>
        <w:spacing w:after="240"/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96665D" w:rsidRPr="007111AC">
        <w:rPr>
          <w:rFonts w:ascii="Arial Narrow" w:eastAsia="FangSong" w:hAnsi="Arial Narrow"/>
          <w:sz w:val="22"/>
          <w:szCs w:val="22"/>
        </w:rPr>
        <w:t>Phone:</w:t>
      </w:r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19"/>
            <w:enabled/>
            <w:calcOnExit w:val="0"/>
            <w:textInput>
              <w:type w:val="number"/>
            </w:textInput>
          </w:ffData>
        </w:fldChar>
      </w:r>
      <w:bookmarkStart w:id="18" w:name="Text19"/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405D9E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8"/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A34011" w:rsidRPr="007111AC">
        <w:rPr>
          <w:rFonts w:ascii="Arial Narrow" w:eastAsia="FangSong" w:hAnsi="Arial Narrow"/>
          <w:sz w:val="22"/>
          <w:szCs w:val="22"/>
        </w:rPr>
        <w:t>Alt Phone</w:t>
      </w:r>
      <w:r w:rsidR="0096665D" w:rsidRPr="007111AC">
        <w:rPr>
          <w:rFonts w:ascii="Arial Narrow" w:eastAsia="FangSong" w:hAnsi="Arial Narrow"/>
          <w:sz w:val="22"/>
          <w:szCs w:val="22"/>
        </w:rPr>
        <w:t>:</w:t>
      </w:r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19"/>
      <w:r w:rsidR="00A34011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96665D" w:rsidRPr="007111AC">
        <w:rPr>
          <w:rFonts w:ascii="Arial Narrow" w:eastAsia="FangSong" w:hAnsi="Arial Narrow"/>
          <w:sz w:val="22"/>
          <w:szCs w:val="22"/>
        </w:rPr>
        <w:t>Email:</w:t>
      </w:r>
      <w:r w:rsidR="00601A92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0" w:name="Text21"/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F24559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20"/>
      <w:r w:rsidR="001F7A19" w:rsidRPr="007111AC">
        <w:rPr>
          <w:rFonts w:ascii="Arial Narrow" w:eastAsia="FangSong" w:hAnsi="Arial Narrow"/>
          <w:sz w:val="22"/>
          <w:szCs w:val="22"/>
        </w:rPr>
        <w:t xml:space="preserve"> </w:t>
      </w:r>
    </w:p>
    <w:p w14:paraId="2A3CEA69" w14:textId="1FF559A7" w:rsidR="003A2FD6" w:rsidRPr="007111AC" w:rsidRDefault="00756052" w:rsidP="006B2A64">
      <w:pPr>
        <w:spacing w:after="20"/>
        <w:ind w:left="270" w:right="432"/>
        <w:rPr>
          <w:rFonts w:ascii="Arial Narrow" w:eastAsia="FangSong" w:hAnsi="Arial Narrow"/>
          <w:b/>
          <w:bCs/>
          <w:sz w:val="20"/>
          <w:szCs w:val="20"/>
        </w:rPr>
      </w:pPr>
      <w:r w:rsidRPr="007111AC">
        <w:rPr>
          <w:rFonts w:ascii="Arial Narrow" w:eastAsia="FangSong" w:hAnsi="Arial Narrow"/>
          <w:b/>
          <w:bCs/>
          <w:sz w:val="20"/>
          <w:szCs w:val="20"/>
        </w:rPr>
        <w:t>Along with th</w:t>
      </w:r>
      <w:r w:rsidR="003A2FD6" w:rsidRPr="007111AC">
        <w:rPr>
          <w:rFonts w:ascii="Arial Narrow" w:eastAsia="FangSong" w:hAnsi="Arial Narrow"/>
          <w:b/>
          <w:bCs/>
          <w:sz w:val="20"/>
          <w:szCs w:val="20"/>
        </w:rPr>
        <w:t>is</w:t>
      </w:r>
      <w:r w:rsidRPr="007111AC">
        <w:rPr>
          <w:rFonts w:ascii="Arial Narrow" w:eastAsia="FangSong" w:hAnsi="Arial Narrow"/>
          <w:b/>
          <w:bCs/>
          <w:sz w:val="20"/>
          <w:szCs w:val="20"/>
        </w:rPr>
        <w:t xml:space="preserve"> completed form, p</w:t>
      </w:r>
      <w:r w:rsidR="0096665D" w:rsidRPr="007111AC">
        <w:rPr>
          <w:rFonts w:ascii="Arial Narrow" w:eastAsia="FangSong" w:hAnsi="Arial Narrow"/>
          <w:b/>
          <w:bCs/>
          <w:sz w:val="20"/>
          <w:szCs w:val="20"/>
        </w:rPr>
        <w:t xml:space="preserve">lease </w:t>
      </w:r>
      <w:r w:rsidR="003A2FD6" w:rsidRPr="007111AC">
        <w:rPr>
          <w:rFonts w:ascii="Arial Narrow" w:eastAsia="FangSong" w:hAnsi="Arial Narrow"/>
          <w:b/>
          <w:bCs/>
          <w:sz w:val="20"/>
          <w:szCs w:val="20"/>
        </w:rPr>
        <w:t>send</w:t>
      </w:r>
      <w:r w:rsidR="005900ED" w:rsidRPr="007111AC">
        <w:rPr>
          <w:rFonts w:ascii="Arial Narrow" w:eastAsia="FangSong" w:hAnsi="Arial Narrow"/>
          <w:b/>
          <w:bCs/>
          <w:sz w:val="20"/>
          <w:szCs w:val="20"/>
        </w:rPr>
        <w:t xml:space="preserve"> a detailed project narrative, a PDF site plan,</w:t>
      </w:r>
      <w:r w:rsidR="0096665D" w:rsidRPr="007111AC">
        <w:rPr>
          <w:rFonts w:ascii="Arial Narrow" w:eastAsia="FangSong" w:hAnsi="Arial Narrow"/>
          <w:b/>
          <w:bCs/>
          <w:sz w:val="20"/>
          <w:szCs w:val="20"/>
        </w:rPr>
        <w:t xml:space="preserve"> </w:t>
      </w:r>
      <w:r w:rsidR="00A34011" w:rsidRPr="007111AC">
        <w:rPr>
          <w:rFonts w:ascii="Arial Narrow" w:eastAsia="FangSong" w:hAnsi="Arial Narrow"/>
          <w:b/>
          <w:bCs/>
          <w:sz w:val="20"/>
          <w:szCs w:val="20"/>
        </w:rPr>
        <w:t>a vicinity map with road names</w:t>
      </w:r>
      <w:r w:rsidR="008A3E3B" w:rsidRPr="007111AC">
        <w:rPr>
          <w:rFonts w:ascii="Arial Narrow" w:eastAsia="FangSong" w:hAnsi="Arial Narrow"/>
          <w:b/>
          <w:bCs/>
          <w:sz w:val="20"/>
          <w:szCs w:val="20"/>
        </w:rPr>
        <w:t xml:space="preserve">, </w:t>
      </w:r>
      <w:r w:rsidR="00AF3FCA" w:rsidRPr="007111AC">
        <w:rPr>
          <w:rFonts w:ascii="Arial Narrow" w:eastAsia="FangSong" w:hAnsi="Arial Narrow"/>
          <w:b/>
          <w:bCs/>
          <w:sz w:val="20"/>
          <w:szCs w:val="20"/>
        </w:rPr>
        <w:t xml:space="preserve">a list of questions and topics of </w:t>
      </w:r>
      <w:r w:rsidR="00FB405A">
        <w:rPr>
          <w:rFonts w:ascii="Arial Narrow" w:eastAsia="FangSong" w:hAnsi="Arial Narrow"/>
          <w:b/>
          <w:bCs/>
          <w:sz w:val="20"/>
          <w:szCs w:val="20"/>
        </w:rPr>
        <w:t>concern</w:t>
      </w:r>
      <w:r w:rsidR="00AF3FCA" w:rsidRPr="007111AC">
        <w:rPr>
          <w:rFonts w:ascii="Arial Narrow" w:eastAsia="FangSong" w:hAnsi="Arial Narrow"/>
          <w:b/>
          <w:bCs/>
          <w:sz w:val="20"/>
          <w:szCs w:val="20"/>
        </w:rPr>
        <w:t xml:space="preserve">, and what you hope to gain from </w:t>
      </w:r>
      <w:r w:rsidR="008A3E3B" w:rsidRPr="007111AC">
        <w:rPr>
          <w:rFonts w:ascii="Arial Narrow" w:eastAsia="FangSong" w:hAnsi="Arial Narrow"/>
          <w:b/>
          <w:bCs/>
          <w:sz w:val="20"/>
          <w:szCs w:val="20"/>
        </w:rPr>
        <w:t>the scoping meeting</w:t>
      </w:r>
      <w:r w:rsidR="003E4024" w:rsidRPr="007111AC">
        <w:rPr>
          <w:rFonts w:ascii="Arial Narrow" w:eastAsia="FangSong" w:hAnsi="Arial Narrow"/>
          <w:b/>
          <w:bCs/>
          <w:sz w:val="20"/>
          <w:szCs w:val="20"/>
        </w:rPr>
        <w:t xml:space="preserve">.  </w:t>
      </w:r>
      <w:r w:rsidR="003A2FD6" w:rsidRPr="007111AC">
        <w:rPr>
          <w:rFonts w:ascii="Arial Narrow" w:eastAsia="FangSong" w:hAnsi="Arial Narrow"/>
          <w:b/>
          <w:bCs/>
          <w:sz w:val="20"/>
          <w:szCs w:val="20"/>
        </w:rPr>
        <w:t>Please organize thoughts and presentations as much as possible.</w:t>
      </w:r>
    </w:p>
    <w:p w14:paraId="67978694" w14:textId="71B84D9A" w:rsidR="00750F1D" w:rsidRPr="007111AC" w:rsidRDefault="0096665D" w:rsidP="00FC6C5A">
      <w:pPr>
        <w:spacing w:before="60" w:after="120"/>
        <w:ind w:left="270" w:right="432"/>
        <w:rPr>
          <w:rFonts w:ascii="Arial Narrow" w:eastAsia="FangSong" w:hAnsi="Arial Narrow"/>
          <w:sz w:val="20"/>
          <w:szCs w:val="20"/>
        </w:rPr>
      </w:pPr>
      <w:r w:rsidRPr="007111AC">
        <w:rPr>
          <w:rFonts w:ascii="Arial Narrow" w:eastAsia="FangSong" w:hAnsi="Arial Narrow"/>
          <w:sz w:val="20"/>
          <w:szCs w:val="20"/>
        </w:rPr>
        <w:t xml:space="preserve">The project narrative should </w:t>
      </w:r>
      <w:r w:rsidR="005C50A0" w:rsidRPr="007111AC">
        <w:rPr>
          <w:rFonts w:ascii="Arial Narrow" w:eastAsia="FangSong" w:hAnsi="Arial Narrow"/>
          <w:sz w:val="20"/>
          <w:szCs w:val="20"/>
        </w:rPr>
        <w:t>consist of</w:t>
      </w:r>
      <w:r w:rsidRPr="007111AC">
        <w:rPr>
          <w:rFonts w:ascii="Arial Narrow" w:eastAsia="FangSong" w:hAnsi="Arial Narrow"/>
          <w:sz w:val="20"/>
          <w:szCs w:val="20"/>
        </w:rPr>
        <w:t xml:space="preserve"> the following</w:t>
      </w:r>
      <w:r w:rsidR="00FB405A">
        <w:rPr>
          <w:rFonts w:ascii="Arial Narrow" w:eastAsia="FangSong" w:hAnsi="Arial Narrow"/>
          <w:sz w:val="20"/>
          <w:szCs w:val="20"/>
        </w:rPr>
        <w:t>,</w:t>
      </w:r>
      <w:r w:rsidRPr="007111AC">
        <w:rPr>
          <w:rFonts w:ascii="Arial Narrow" w:eastAsia="FangSong" w:hAnsi="Arial Narrow"/>
          <w:sz w:val="20"/>
          <w:szCs w:val="20"/>
        </w:rPr>
        <w:t xml:space="preserve"> </w:t>
      </w:r>
      <w:r w:rsidRPr="007111AC">
        <w:rPr>
          <w:rFonts w:ascii="Arial Narrow" w:eastAsia="FangSong" w:hAnsi="Arial Narrow"/>
          <w:sz w:val="20"/>
          <w:szCs w:val="20"/>
          <w:u w:val="single"/>
        </w:rPr>
        <w:t>when available</w:t>
      </w:r>
      <w:r w:rsidRPr="007111AC">
        <w:rPr>
          <w:rFonts w:ascii="Arial Narrow" w:eastAsia="FangSong" w:hAnsi="Arial Narrow"/>
          <w:sz w:val="20"/>
          <w:szCs w:val="20"/>
        </w:rPr>
        <w:t>:</w:t>
      </w:r>
      <w:r w:rsidR="00750F1D" w:rsidRPr="007111AC">
        <w:rPr>
          <w:rFonts w:ascii="Arial Narrow" w:eastAsia="FangSong" w:hAnsi="Arial Narrow"/>
          <w:sz w:val="20"/>
          <w:szCs w:val="20"/>
        </w:rPr>
        <w:t xml:space="preserve">  </w:t>
      </w:r>
    </w:p>
    <w:p w14:paraId="1E847586" w14:textId="2E2F1B40" w:rsidR="00750F1D" w:rsidRPr="007111AC" w:rsidRDefault="0096665D" w:rsidP="00FC6C5A">
      <w:pPr>
        <w:pStyle w:val="ListParagraph"/>
        <w:numPr>
          <w:ilvl w:val="0"/>
          <w:numId w:val="2"/>
        </w:numPr>
        <w:spacing w:before="60" w:after="120"/>
        <w:ind w:left="634" w:right="619"/>
        <w:contextualSpacing w:val="0"/>
        <w:jc w:val="both"/>
        <w:rPr>
          <w:rFonts w:ascii="Arial Narrow" w:eastAsia="FangSong" w:hAnsi="Arial Narrow"/>
          <w:sz w:val="20"/>
          <w:szCs w:val="20"/>
        </w:rPr>
      </w:pPr>
      <w:r w:rsidRPr="007111AC">
        <w:rPr>
          <w:rFonts w:ascii="Arial Narrow" w:eastAsia="FangSong" w:hAnsi="Arial Narrow"/>
          <w:sz w:val="20"/>
          <w:szCs w:val="20"/>
          <w:u w:val="single"/>
        </w:rPr>
        <w:t>Existing Conditions</w:t>
      </w:r>
      <w:r w:rsidRPr="007111AC">
        <w:rPr>
          <w:rFonts w:ascii="Arial Narrow" w:eastAsia="FangSong" w:hAnsi="Arial Narrow"/>
          <w:sz w:val="20"/>
          <w:szCs w:val="20"/>
        </w:rPr>
        <w:t xml:space="preserve">- List of existing permits, previous project name(s) or owner name(s), existing compliance or pollution incidents, current conditions or development on site, size of tract, streams or wetlands </w:t>
      </w:r>
      <w:r w:rsidR="005900ED" w:rsidRPr="007111AC">
        <w:rPr>
          <w:rFonts w:ascii="Arial Narrow" w:eastAsia="FangSong" w:hAnsi="Arial Narrow"/>
          <w:sz w:val="20"/>
          <w:szCs w:val="20"/>
        </w:rPr>
        <w:t>on-site</w:t>
      </w:r>
      <w:r w:rsidRPr="007111AC">
        <w:rPr>
          <w:rFonts w:ascii="Arial Narrow" w:eastAsia="FangSong" w:hAnsi="Arial Narrow"/>
          <w:sz w:val="20"/>
          <w:szCs w:val="20"/>
        </w:rPr>
        <w:t>*, stream name and classification, historical significance of property, seasonal high water table elevation, riparian buffers, areas of environmental concern, setbacks</w:t>
      </w:r>
      <w:r w:rsidR="00750F1D" w:rsidRPr="007111AC">
        <w:rPr>
          <w:rFonts w:ascii="Arial Narrow" w:eastAsia="FangSong" w:hAnsi="Arial Narrow"/>
          <w:sz w:val="20"/>
          <w:szCs w:val="20"/>
        </w:rPr>
        <w:t xml:space="preserve">.  </w:t>
      </w:r>
    </w:p>
    <w:p w14:paraId="089FABF1" w14:textId="3790915C" w:rsidR="0096665D" w:rsidRPr="007111AC" w:rsidRDefault="0096665D" w:rsidP="00FC6C5A">
      <w:pPr>
        <w:pStyle w:val="ListParagraph"/>
        <w:numPr>
          <w:ilvl w:val="0"/>
          <w:numId w:val="2"/>
        </w:numPr>
        <w:spacing w:before="60" w:after="120"/>
        <w:ind w:left="634" w:right="619"/>
        <w:contextualSpacing w:val="0"/>
        <w:jc w:val="both"/>
        <w:rPr>
          <w:rFonts w:ascii="Arial Narrow" w:eastAsia="FangSong" w:hAnsi="Arial Narrow"/>
          <w:sz w:val="20"/>
          <w:szCs w:val="20"/>
        </w:rPr>
      </w:pPr>
      <w:r w:rsidRPr="007111AC">
        <w:rPr>
          <w:rFonts w:ascii="Arial Narrow" w:eastAsia="FangSong" w:hAnsi="Arial Narrow"/>
          <w:sz w:val="20"/>
          <w:szCs w:val="20"/>
          <w:u w:val="single"/>
        </w:rPr>
        <w:t>Proposed</w:t>
      </w:r>
      <w:r w:rsidRPr="007111AC">
        <w:rPr>
          <w:rFonts w:ascii="Arial Narrow" w:eastAsia="FangSong" w:hAnsi="Arial Narrow"/>
          <w:sz w:val="20"/>
          <w:szCs w:val="20"/>
        </w:rPr>
        <w:t xml:space="preserve">- </w:t>
      </w:r>
      <w:r w:rsidRPr="007111AC">
        <w:rPr>
          <w:rFonts w:ascii="Arial Narrow" w:eastAsia="FangSong" w:hAnsi="Arial Narrow"/>
          <w:b/>
          <w:sz w:val="20"/>
          <w:szCs w:val="20"/>
        </w:rPr>
        <w:t>Full scope of project</w:t>
      </w:r>
      <w:r w:rsidRPr="007111AC">
        <w:rPr>
          <w:rFonts w:ascii="Arial Narrow" w:eastAsia="FangSong" w:hAnsi="Arial Narrow"/>
          <w:sz w:val="20"/>
          <w:szCs w:val="20"/>
        </w:rPr>
        <w:t xml:space="preserve"> with development phase plan, acreage to be disturbed</w:t>
      </w:r>
      <w:r w:rsidR="007C0761" w:rsidRPr="007111AC">
        <w:rPr>
          <w:rFonts w:ascii="Arial Narrow" w:eastAsia="FangSong" w:hAnsi="Arial Narrow"/>
          <w:sz w:val="20"/>
          <w:szCs w:val="20"/>
        </w:rPr>
        <w:t xml:space="preserve"> (land/water)</w:t>
      </w:r>
      <w:r w:rsidRPr="007111AC">
        <w:rPr>
          <w:rFonts w:ascii="Arial Narrow" w:eastAsia="FangSong" w:hAnsi="Arial Narrow"/>
          <w:sz w:val="20"/>
          <w:szCs w:val="20"/>
        </w:rPr>
        <w:t xml:space="preserve">, wetlands to be disturbed, </w:t>
      </w:r>
      <w:r w:rsidR="007E1959" w:rsidRPr="007111AC">
        <w:rPr>
          <w:rFonts w:ascii="Arial Narrow" w:eastAsia="FangSong" w:hAnsi="Arial Narrow"/>
          <w:sz w:val="20"/>
          <w:szCs w:val="20"/>
        </w:rPr>
        <w:t xml:space="preserve">disposal areas, </w:t>
      </w:r>
      <w:r w:rsidR="008A5D78" w:rsidRPr="007111AC">
        <w:rPr>
          <w:rFonts w:ascii="Arial Narrow" w:eastAsia="FangSong" w:hAnsi="Arial Narrow"/>
          <w:sz w:val="20"/>
          <w:szCs w:val="20"/>
        </w:rPr>
        <w:t>logics</w:t>
      </w:r>
      <w:r w:rsidR="007E1959" w:rsidRPr="007111AC">
        <w:rPr>
          <w:rFonts w:ascii="Arial Narrow" w:eastAsia="FangSong" w:hAnsi="Arial Narrow"/>
          <w:sz w:val="20"/>
          <w:szCs w:val="20"/>
        </w:rPr>
        <w:t xml:space="preserve">, </w:t>
      </w:r>
      <w:r w:rsidRPr="007111AC">
        <w:rPr>
          <w:rFonts w:ascii="Arial Narrow" w:eastAsia="FangSong" w:hAnsi="Arial Narrow"/>
          <w:sz w:val="20"/>
          <w:szCs w:val="20"/>
        </w:rPr>
        <w:t xml:space="preserve">waste treatment &amp; water supply proposed, soils report availability, % impervious surface, stormwater treatment and number of </w:t>
      </w:r>
      <w:r w:rsidR="00D55E27" w:rsidRPr="007111AC">
        <w:rPr>
          <w:rFonts w:ascii="Arial Narrow" w:eastAsia="FangSong" w:hAnsi="Arial Narrow"/>
          <w:sz w:val="20"/>
          <w:szCs w:val="20"/>
        </w:rPr>
        <w:t>BMPs</w:t>
      </w:r>
      <w:r w:rsidRPr="007111AC">
        <w:rPr>
          <w:rFonts w:ascii="Arial Narrow" w:eastAsia="FangSong" w:hAnsi="Arial Narrow"/>
          <w:sz w:val="20"/>
          <w:szCs w:val="20"/>
        </w:rPr>
        <w:t>, public or private funding.</w:t>
      </w:r>
    </w:p>
    <w:p w14:paraId="7093EA2E" w14:textId="3501F0DB" w:rsidR="0096665D" w:rsidRPr="007111AC" w:rsidRDefault="0096665D" w:rsidP="00FC6C5A">
      <w:pPr>
        <w:pStyle w:val="Default"/>
        <w:spacing w:before="60" w:after="120"/>
        <w:ind w:left="274" w:right="619"/>
        <w:jc w:val="both"/>
        <w:rPr>
          <w:rFonts w:ascii="Arial Narrow" w:eastAsia="FangSong" w:hAnsi="Arial Narrow"/>
          <w:i/>
          <w:color w:val="FF0000"/>
          <w:sz w:val="20"/>
          <w:szCs w:val="20"/>
        </w:rPr>
      </w:pP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*Relative </w:t>
      </w:r>
      <w:r w:rsidR="00974554">
        <w:rPr>
          <w:rFonts w:ascii="Arial Narrow" w:eastAsia="FangSong" w:hAnsi="Arial Narrow"/>
          <w:i/>
          <w:color w:val="FF0000"/>
          <w:sz w:val="20"/>
          <w:szCs w:val="20"/>
        </w:rPr>
        <w:t>to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 Wetlands – </w:t>
      </w:r>
      <w:r w:rsidR="00435D17">
        <w:rPr>
          <w:rFonts w:ascii="Arial Narrow" w:eastAsia="FangSong" w:hAnsi="Arial Narrow"/>
          <w:i/>
          <w:color w:val="FF0000"/>
          <w:sz w:val="20"/>
          <w:szCs w:val="20"/>
        </w:rPr>
        <w:t xml:space="preserve">Wetland 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must be delineated by a US Army Corps Regulatory Official, </w:t>
      </w:r>
      <w:r w:rsidR="00435D17"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and coastal </w:t>
      </w:r>
      <w:r w:rsidR="00D21974">
        <w:rPr>
          <w:rFonts w:ascii="Arial Narrow" w:eastAsia="FangSong" w:hAnsi="Arial Narrow"/>
          <w:i/>
          <w:color w:val="FF0000"/>
          <w:sz w:val="20"/>
          <w:szCs w:val="20"/>
        </w:rPr>
        <w:t xml:space="preserve">marsh </w:t>
      </w:r>
      <w:r w:rsidR="00435D17">
        <w:rPr>
          <w:rFonts w:ascii="Arial Narrow" w:eastAsia="FangSong" w:hAnsi="Arial Narrow"/>
          <w:i/>
          <w:color w:val="FF0000"/>
          <w:sz w:val="20"/>
          <w:szCs w:val="20"/>
        </w:rPr>
        <w:t xml:space="preserve">by a 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>Coastal Management Field Rep</w:t>
      </w:r>
      <w:r w:rsidR="006104FD" w:rsidRPr="007111AC">
        <w:rPr>
          <w:rFonts w:ascii="Arial Narrow" w:eastAsia="FangSong" w:hAnsi="Arial Narrow"/>
          <w:i/>
          <w:color w:val="FF0000"/>
          <w:sz w:val="20"/>
          <w:szCs w:val="20"/>
        </w:rPr>
        <w:t>., or a qualified environmental consultant</w:t>
      </w:r>
      <w:r w:rsidR="00D21974">
        <w:rPr>
          <w:rFonts w:ascii="Arial Narrow" w:eastAsia="FangSong" w:hAnsi="Arial Narrow"/>
          <w:i/>
          <w:color w:val="FF0000"/>
          <w:sz w:val="20"/>
          <w:szCs w:val="20"/>
        </w:rPr>
        <w:t>,</w:t>
      </w:r>
      <w:r w:rsidR="006104FD"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 before undertaking work such as filling, excavating,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 or land clearing.  The </w:t>
      </w:r>
      <w:r w:rsidR="00D55E27" w:rsidRPr="007111AC">
        <w:rPr>
          <w:rFonts w:ascii="Arial Narrow" w:eastAsia="FangSong" w:hAnsi="Arial Narrow"/>
          <w:i/>
          <w:color w:val="FF0000"/>
          <w:sz w:val="20"/>
          <w:szCs w:val="20"/>
        </w:rPr>
        <w:t>US Army Corps of Engineers (USACE) and/or the Division of Coastal Management must approve the delineations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.  Wetland delineations are valid for </w:t>
      </w:r>
      <w:r w:rsidR="00D55E27" w:rsidRPr="007111AC">
        <w:rPr>
          <w:rFonts w:ascii="Arial Narrow" w:eastAsia="FangSong" w:hAnsi="Arial Narrow"/>
          <w:i/>
          <w:color w:val="FF0000"/>
          <w:sz w:val="20"/>
          <w:szCs w:val="20"/>
        </w:rPr>
        <w:t>not exceeding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 five years from </w:t>
      </w:r>
      <w:r w:rsidR="008F38F1" w:rsidRPr="007111AC">
        <w:rPr>
          <w:rFonts w:ascii="Arial Narrow" w:eastAsia="FangSong" w:hAnsi="Arial Narrow"/>
          <w:i/>
          <w:color w:val="FF0000"/>
          <w:sz w:val="20"/>
          <w:szCs w:val="20"/>
        </w:rPr>
        <w:t xml:space="preserve">the </w:t>
      </w:r>
      <w:r w:rsidRPr="007111AC">
        <w:rPr>
          <w:rFonts w:ascii="Arial Narrow" w:eastAsia="FangSong" w:hAnsi="Arial Narrow"/>
          <w:i/>
          <w:color w:val="FF0000"/>
          <w:sz w:val="20"/>
          <w:szCs w:val="20"/>
        </w:rPr>
        <w:t>date of USACE approval.</w:t>
      </w:r>
    </w:p>
    <w:p w14:paraId="27E7ED16" w14:textId="4F03ED79" w:rsidR="0096665D" w:rsidRPr="007111AC" w:rsidRDefault="0096665D" w:rsidP="00804415">
      <w:pPr>
        <w:spacing w:line="360" w:lineRule="auto"/>
        <w:ind w:left="270" w:right="432"/>
        <w:rPr>
          <w:rFonts w:ascii="Arial Narrow" w:eastAsia="FangSong" w:hAnsi="Arial Narrow"/>
          <w:b/>
          <w:bCs/>
          <w:sz w:val="22"/>
        </w:rPr>
      </w:pPr>
      <w:r w:rsidRPr="007111AC">
        <w:rPr>
          <w:rFonts w:ascii="Arial Narrow" w:eastAsia="FangSong" w:hAnsi="Arial Narrow"/>
          <w:b/>
          <w:bCs/>
          <w:sz w:val="22"/>
          <w:u w:val="single"/>
        </w:rPr>
        <w:t xml:space="preserve">Agencies Involved:  Check all agencies that may be involved with </w:t>
      </w:r>
      <w:r w:rsidR="00507492" w:rsidRPr="007111AC">
        <w:rPr>
          <w:rFonts w:ascii="Arial Narrow" w:eastAsia="FangSong" w:hAnsi="Arial Narrow"/>
          <w:b/>
          <w:bCs/>
          <w:sz w:val="22"/>
          <w:u w:val="single"/>
        </w:rPr>
        <w:t xml:space="preserve">the </w:t>
      </w:r>
      <w:r w:rsidRPr="007111AC">
        <w:rPr>
          <w:rFonts w:ascii="Arial Narrow" w:eastAsia="FangSong" w:hAnsi="Arial Narrow"/>
          <w:b/>
          <w:bCs/>
          <w:sz w:val="22"/>
          <w:u w:val="single"/>
        </w:rPr>
        <w:t>project</w:t>
      </w:r>
      <w:r w:rsidRPr="007111AC">
        <w:rPr>
          <w:rFonts w:ascii="Arial Narrow" w:eastAsia="FangSong" w:hAnsi="Arial Narrow"/>
          <w:b/>
          <w:bCs/>
          <w:sz w:val="22"/>
        </w:rPr>
        <w:t>:</w:t>
      </w:r>
    </w:p>
    <w:bookmarkStart w:id="21" w:name="Check3"/>
    <w:p w14:paraId="1B9820F0" w14:textId="40E60AF8" w:rsidR="002D2E77" w:rsidRPr="007111AC" w:rsidRDefault="00D915A2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1"/>
      <w:r w:rsidR="0096665D" w:rsidRPr="007111AC">
        <w:rPr>
          <w:rFonts w:ascii="Arial Narrow" w:eastAsia="FangSong" w:hAnsi="Arial Narrow"/>
          <w:sz w:val="22"/>
          <w:szCs w:val="22"/>
        </w:rPr>
        <w:t xml:space="preserve"> National Marine </w:t>
      </w:r>
      <w:bookmarkStart w:id="22" w:name="Check4"/>
      <w:r w:rsidR="001C7CE5" w:rsidRPr="007111AC">
        <w:rPr>
          <w:rFonts w:ascii="Arial Narrow" w:eastAsia="FangSong" w:hAnsi="Arial Narrow"/>
          <w:sz w:val="22"/>
          <w:szCs w:val="22"/>
        </w:rPr>
        <w:t>Fisheries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2"/>
      <w:r w:rsidR="0096665D" w:rsidRPr="007111AC">
        <w:rPr>
          <w:rFonts w:ascii="Arial Narrow" w:eastAsia="FangSong" w:hAnsi="Arial Narrow"/>
          <w:sz w:val="22"/>
          <w:szCs w:val="22"/>
        </w:rPr>
        <w:t xml:space="preserve"> U.S. Fish &amp; </w:t>
      </w:r>
      <w:bookmarkStart w:id="23" w:name="Check5"/>
      <w:r w:rsidR="001C7CE5" w:rsidRPr="007111AC">
        <w:rPr>
          <w:rFonts w:ascii="Arial Narrow" w:eastAsia="FangSong" w:hAnsi="Arial Narrow"/>
          <w:sz w:val="22"/>
          <w:szCs w:val="22"/>
        </w:rPr>
        <w:t>Wildlife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D931FC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D931FC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D931FC" w:rsidRPr="007111AC">
        <w:rPr>
          <w:rFonts w:ascii="Arial Narrow" w:eastAsia="FangSong" w:hAnsi="Arial Narrow"/>
          <w:sz w:val="22"/>
          <w:szCs w:val="22"/>
        </w:rPr>
      </w:r>
      <w:r w:rsidR="00D931FC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D931FC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D931FC" w:rsidRPr="007111AC">
        <w:rPr>
          <w:rFonts w:ascii="Arial Narrow" w:eastAsia="FangSong" w:hAnsi="Arial Narrow"/>
          <w:sz w:val="22"/>
          <w:szCs w:val="22"/>
        </w:rPr>
        <w:t xml:space="preserve"> U.S. Army Corps of </w:t>
      </w:r>
      <w:r w:rsidR="001C7CE5" w:rsidRPr="007111AC">
        <w:rPr>
          <w:rFonts w:ascii="Arial Narrow" w:eastAsia="FangSong" w:hAnsi="Arial Narrow"/>
          <w:sz w:val="22"/>
          <w:szCs w:val="22"/>
        </w:rPr>
        <w:t>Engineers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2D2E77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2D2E77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2D2E77" w:rsidRPr="007111AC">
        <w:rPr>
          <w:rFonts w:ascii="Arial Narrow" w:eastAsia="FangSong" w:hAnsi="Arial Narrow"/>
          <w:sz w:val="22"/>
          <w:szCs w:val="22"/>
        </w:rPr>
      </w:r>
      <w:r w:rsidR="002D2E77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2D2E77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2D2E77" w:rsidRPr="007111AC">
        <w:rPr>
          <w:rFonts w:ascii="Arial Narrow" w:eastAsia="FangSong" w:hAnsi="Arial Narrow"/>
          <w:sz w:val="22"/>
          <w:szCs w:val="22"/>
        </w:rPr>
        <w:t xml:space="preserve"> NC </w:t>
      </w:r>
      <w:r w:rsidR="00237826" w:rsidRPr="007111AC">
        <w:rPr>
          <w:rFonts w:ascii="Arial Narrow" w:eastAsia="FangSong" w:hAnsi="Arial Narrow"/>
          <w:sz w:val="22"/>
          <w:szCs w:val="22"/>
        </w:rPr>
        <w:t>State Historic Office</w:t>
      </w:r>
    </w:p>
    <w:p w14:paraId="01403CB3" w14:textId="77777777" w:rsidR="00237826" w:rsidRPr="007111AC" w:rsidRDefault="00237826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</w:p>
    <w:p w14:paraId="6CB8AA09" w14:textId="131C44A2" w:rsidR="00237826" w:rsidRPr="007111AC" w:rsidRDefault="00D915A2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3"/>
      <w:r w:rsidR="0096665D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4242B3" w:rsidRPr="007111AC">
        <w:rPr>
          <w:rFonts w:ascii="Arial Narrow" w:eastAsia="FangSong" w:hAnsi="Arial Narrow"/>
          <w:sz w:val="22"/>
          <w:szCs w:val="22"/>
        </w:rPr>
        <w:t xml:space="preserve">NC </w:t>
      </w:r>
      <w:r w:rsidR="0096665D" w:rsidRPr="007111AC">
        <w:rPr>
          <w:rFonts w:ascii="Arial Narrow" w:eastAsia="FangSong" w:hAnsi="Arial Narrow"/>
          <w:sz w:val="22"/>
          <w:szCs w:val="22"/>
        </w:rPr>
        <w:t xml:space="preserve">Wildlife </w:t>
      </w:r>
      <w:bookmarkStart w:id="24" w:name="Check9"/>
      <w:r w:rsidR="001C7CE5" w:rsidRPr="007111AC">
        <w:rPr>
          <w:rFonts w:ascii="Arial Narrow" w:eastAsia="FangSong" w:hAnsi="Arial Narrow"/>
          <w:sz w:val="22"/>
          <w:szCs w:val="22"/>
        </w:rPr>
        <w:t>Resources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E8466D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"/>
      <w:r w:rsidR="00E8466D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E8466D" w:rsidRPr="007111AC">
        <w:rPr>
          <w:rFonts w:ascii="Arial Narrow" w:eastAsia="FangSong" w:hAnsi="Arial Narrow"/>
          <w:sz w:val="22"/>
          <w:szCs w:val="22"/>
        </w:rPr>
      </w:r>
      <w:r w:rsidR="00E8466D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E8466D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5"/>
      <w:r w:rsidR="00E8466D" w:rsidRPr="007111AC">
        <w:rPr>
          <w:rFonts w:ascii="Arial Narrow" w:eastAsia="FangSong" w:hAnsi="Arial Narrow"/>
          <w:sz w:val="22"/>
          <w:szCs w:val="22"/>
        </w:rPr>
        <w:t xml:space="preserve">  Marine </w:t>
      </w:r>
      <w:r w:rsidR="001C7CE5" w:rsidRPr="007111AC">
        <w:rPr>
          <w:rFonts w:ascii="Arial Narrow" w:eastAsia="FangSong" w:hAnsi="Arial Narrow"/>
          <w:sz w:val="22"/>
          <w:szCs w:val="22"/>
        </w:rPr>
        <w:t>Fisheries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4"/>
      <w:r w:rsidR="0096665D" w:rsidRPr="007111AC">
        <w:rPr>
          <w:rFonts w:ascii="Arial Narrow" w:eastAsia="FangSong" w:hAnsi="Arial Narrow"/>
          <w:sz w:val="22"/>
          <w:szCs w:val="22"/>
        </w:rPr>
        <w:t xml:space="preserve"> Coastal </w:t>
      </w:r>
      <w:bookmarkStart w:id="26" w:name="Check8"/>
      <w:r w:rsidR="001C7CE5" w:rsidRPr="007111AC">
        <w:rPr>
          <w:rFonts w:ascii="Arial Narrow" w:eastAsia="FangSong" w:hAnsi="Arial Narrow"/>
          <w:sz w:val="22"/>
          <w:szCs w:val="22"/>
        </w:rPr>
        <w:t>Management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1C7CE5">
        <w:rPr>
          <w:rFonts w:ascii="Arial Narrow" w:eastAsia="FangSong" w:hAnsi="Arial Narrow"/>
          <w:sz w:val="22"/>
          <w:szCs w:val="22"/>
        </w:rPr>
        <w:t xml:space="preserve"> </w:t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053635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053635" w:rsidRPr="007111AC">
        <w:rPr>
          <w:rFonts w:ascii="Arial Narrow" w:eastAsia="FangSong" w:hAnsi="Arial Narrow"/>
          <w:sz w:val="22"/>
          <w:szCs w:val="22"/>
        </w:rPr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6"/>
      <w:r w:rsidR="0096665D" w:rsidRPr="007111AC">
        <w:rPr>
          <w:rFonts w:ascii="Arial Narrow" w:eastAsia="FangSong" w:hAnsi="Arial Narrow"/>
          <w:sz w:val="22"/>
          <w:szCs w:val="22"/>
        </w:rPr>
        <w:t xml:space="preserve"> </w:t>
      </w:r>
      <w:bookmarkStart w:id="27" w:name="Check12"/>
      <w:r w:rsidR="001C7CE5" w:rsidRPr="007111AC">
        <w:rPr>
          <w:rFonts w:ascii="Arial Narrow" w:eastAsia="FangSong" w:hAnsi="Arial Narrow"/>
          <w:sz w:val="22"/>
          <w:szCs w:val="22"/>
        </w:rPr>
        <w:t>Stormwater</w:t>
      </w:r>
      <w:r w:rsidR="001C7CE5">
        <w:rPr>
          <w:rFonts w:ascii="Arial Narrow" w:eastAsia="FangSong" w:hAnsi="Arial Narrow"/>
          <w:sz w:val="22"/>
          <w:szCs w:val="22"/>
        </w:rPr>
        <w:t xml:space="preserve">, </w:t>
      </w:r>
      <w:r w:rsidR="001C7CE5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242B3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4242B3" w:rsidRPr="007111AC">
        <w:rPr>
          <w:rFonts w:ascii="Arial Narrow" w:eastAsia="FangSong" w:hAnsi="Arial Narrow"/>
          <w:sz w:val="22"/>
          <w:szCs w:val="22"/>
        </w:rPr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7"/>
      <w:r w:rsidR="004242B3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6B48C3" w:rsidRPr="007111AC">
        <w:rPr>
          <w:rFonts w:ascii="Arial Narrow" w:eastAsia="FangSong" w:hAnsi="Arial Narrow"/>
          <w:sz w:val="22"/>
          <w:szCs w:val="22"/>
        </w:rPr>
        <w:t>Sediment</w:t>
      </w:r>
      <w:r w:rsidR="005F0909">
        <w:rPr>
          <w:rFonts w:ascii="Arial Narrow" w:eastAsia="FangSong" w:hAnsi="Arial Narrow"/>
          <w:sz w:val="22"/>
          <w:szCs w:val="22"/>
        </w:rPr>
        <w:t xml:space="preserve"> &amp;</w:t>
      </w:r>
      <w:r w:rsidR="006B48C3" w:rsidRPr="007111AC">
        <w:rPr>
          <w:rFonts w:ascii="Arial Narrow" w:eastAsia="FangSong" w:hAnsi="Arial Narrow"/>
          <w:sz w:val="22"/>
          <w:szCs w:val="22"/>
        </w:rPr>
        <w:t xml:space="preserve"> Erosion Control</w:t>
      </w:r>
      <w:r w:rsidR="004242B3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21521B" w:rsidRPr="007111AC">
        <w:rPr>
          <w:rFonts w:ascii="Arial Narrow" w:eastAsia="FangSong" w:hAnsi="Arial Narrow"/>
          <w:sz w:val="22"/>
          <w:szCs w:val="22"/>
        </w:rPr>
        <w:t xml:space="preserve">  </w:t>
      </w:r>
    </w:p>
    <w:p w14:paraId="439589F1" w14:textId="5AD9B319" w:rsidR="00237826" w:rsidRPr="007111AC" w:rsidRDefault="0021521B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E8466D" w:rsidRPr="007111AC">
        <w:rPr>
          <w:rFonts w:ascii="Arial Narrow" w:eastAsia="FangSong" w:hAnsi="Arial Narrow"/>
          <w:sz w:val="22"/>
          <w:szCs w:val="22"/>
        </w:rPr>
        <w:t xml:space="preserve">  </w:t>
      </w:r>
    </w:p>
    <w:p w14:paraId="73550C03" w14:textId="4B351787" w:rsidR="00237826" w:rsidRPr="007111AC" w:rsidRDefault="004242B3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Start w:id="28" w:name="Check7"/>
      <w:r w:rsidR="006B48C3" w:rsidRPr="007111AC">
        <w:rPr>
          <w:rFonts w:ascii="Arial Narrow" w:eastAsia="FangSong" w:hAnsi="Arial Narrow"/>
          <w:sz w:val="22"/>
          <w:szCs w:val="22"/>
        </w:rPr>
        <w:t xml:space="preserve"> Mining</w:t>
      </w:r>
      <w:bookmarkStart w:id="29" w:name="Check6"/>
      <w:bookmarkEnd w:id="28"/>
      <w:r w:rsidR="001C7CE5">
        <w:rPr>
          <w:rFonts w:ascii="Arial Narrow" w:eastAsia="FangSong" w:hAnsi="Arial Narrow"/>
          <w:sz w:val="22"/>
          <w:szCs w:val="22"/>
        </w:rPr>
        <w:t xml:space="preserve">,   </w:t>
      </w:r>
      <w:r w:rsidR="00333B62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333B62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333B62" w:rsidRPr="007111AC">
        <w:rPr>
          <w:rFonts w:ascii="Arial Narrow" w:eastAsia="FangSong" w:hAnsi="Arial Narrow"/>
          <w:sz w:val="22"/>
          <w:szCs w:val="22"/>
        </w:rPr>
      </w:r>
      <w:r w:rsidR="00333B62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333B62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333B62" w:rsidRPr="007111AC">
        <w:rPr>
          <w:rFonts w:ascii="Arial Narrow" w:eastAsia="FangSong" w:hAnsi="Arial Narrow"/>
          <w:sz w:val="22"/>
          <w:szCs w:val="22"/>
        </w:rPr>
        <w:t xml:space="preserve"> Dams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7111AC">
        <w:rPr>
          <w:rFonts w:ascii="Arial Narrow" w:eastAsia="FangSong" w:hAnsi="Arial Narrow"/>
          <w:sz w:val="22"/>
          <w:szCs w:val="22"/>
        </w:rPr>
        <w:t xml:space="preserve">  </w:t>
      </w:r>
      <w:r w:rsidR="001C7CE5">
        <w:rPr>
          <w:rFonts w:ascii="Arial Narrow" w:eastAsia="FangSong" w:hAnsi="Arial Narrow"/>
          <w:sz w:val="22"/>
          <w:szCs w:val="22"/>
        </w:rPr>
        <w:t xml:space="preserve"> </w:t>
      </w:r>
      <w:r w:rsidR="00D915A2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D915A2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D915A2" w:rsidRPr="007111AC">
        <w:rPr>
          <w:rFonts w:ascii="Arial Narrow" w:eastAsia="FangSong" w:hAnsi="Arial Narrow"/>
          <w:sz w:val="22"/>
          <w:szCs w:val="22"/>
        </w:rPr>
      </w:r>
      <w:r w:rsidR="00D915A2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D915A2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29"/>
      <w:r w:rsidR="0096665D" w:rsidRPr="007111AC">
        <w:rPr>
          <w:rFonts w:ascii="Arial Narrow" w:eastAsia="FangSong" w:hAnsi="Arial Narrow"/>
          <w:sz w:val="22"/>
          <w:szCs w:val="22"/>
        </w:rPr>
        <w:t xml:space="preserve"> </w:t>
      </w:r>
      <w:bookmarkStart w:id="30" w:name="Check11"/>
      <w:r w:rsidR="00FC3F2E" w:rsidRPr="007111AC">
        <w:rPr>
          <w:rFonts w:ascii="Arial Narrow" w:eastAsia="FangSong" w:hAnsi="Arial Narrow"/>
          <w:sz w:val="22"/>
          <w:szCs w:val="22"/>
        </w:rPr>
        <w:t>Shellfish Sanitation</w:t>
      </w:r>
      <w:r w:rsidR="001C7CE5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053635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053635" w:rsidRPr="007111AC">
        <w:rPr>
          <w:rFonts w:ascii="Arial Narrow" w:eastAsia="FangSong" w:hAnsi="Arial Narrow"/>
          <w:sz w:val="22"/>
          <w:szCs w:val="22"/>
        </w:rPr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0"/>
      <w:r w:rsidR="0034310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96665D" w:rsidRPr="007111AC">
        <w:rPr>
          <w:rFonts w:ascii="Arial Narrow" w:eastAsia="FangSong" w:hAnsi="Arial Narrow"/>
          <w:sz w:val="22"/>
          <w:szCs w:val="22"/>
        </w:rPr>
        <w:t xml:space="preserve">Water </w:t>
      </w:r>
      <w:r w:rsidR="00B11233" w:rsidRPr="007111AC">
        <w:rPr>
          <w:rFonts w:ascii="Arial Narrow" w:eastAsia="FangSong" w:hAnsi="Arial Narrow"/>
          <w:sz w:val="22"/>
          <w:szCs w:val="22"/>
        </w:rPr>
        <w:t>Resources</w:t>
      </w:r>
      <w:bookmarkStart w:id="31" w:name="Check13"/>
      <w:r w:rsidR="001C7CE5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bookmarkStart w:id="32" w:name="Check14"/>
      <w:bookmarkEnd w:id="31"/>
      <w:r w:rsidR="00053635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053635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053635" w:rsidRPr="007111AC">
        <w:rPr>
          <w:rFonts w:ascii="Arial Narrow" w:eastAsia="FangSong" w:hAnsi="Arial Narrow"/>
          <w:sz w:val="22"/>
          <w:szCs w:val="22"/>
        </w:rPr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053635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2"/>
      <w:r w:rsidR="0096665D" w:rsidRPr="007111AC">
        <w:rPr>
          <w:rFonts w:ascii="Arial Narrow" w:eastAsia="FangSong" w:hAnsi="Arial Narrow"/>
          <w:sz w:val="22"/>
          <w:szCs w:val="22"/>
        </w:rPr>
        <w:t xml:space="preserve"> NPDES</w:t>
      </w:r>
      <w:bookmarkStart w:id="33" w:name="Check10"/>
      <w:r w:rsidR="001C7CE5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="00B11233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B11233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B11233" w:rsidRPr="007111AC">
        <w:rPr>
          <w:rFonts w:ascii="Arial Narrow" w:eastAsia="FangSong" w:hAnsi="Arial Narrow"/>
          <w:sz w:val="22"/>
          <w:szCs w:val="22"/>
        </w:rPr>
      </w:r>
      <w:r w:rsidR="00B11233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B11233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3"/>
      <w:r w:rsidR="00B11233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Pr="007111AC">
        <w:rPr>
          <w:rFonts w:ascii="Arial Narrow" w:eastAsia="FangSong" w:hAnsi="Arial Narrow"/>
          <w:sz w:val="22"/>
          <w:szCs w:val="22"/>
        </w:rPr>
        <w:t>Non-</w:t>
      </w:r>
      <w:r w:rsidR="00D931FC" w:rsidRPr="007111AC">
        <w:rPr>
          <w:rFonts w:ascii="Arial Narrow" w:eastAsia="FangSong" w:hAnsi="Arial Narrow"/>
          <w:sz w:val="22"/>
          <w:szCs w:val="22"/>
        </w:rPr>
        <w:t>D</w:t>
      </w:r>
      <w:r w:rsidRPr="007111AC">
        <w:rPr>
          <w:rFonts w:ascii="Arial Narrow" w:eastAsia="FangSong" w:hAnsi="Arial Narrow"/>
          <w:sz w:val="22"/>
          <w:szCs w:val="22"/>
        </w:rPr>
        <w:t>ischarge</w:t>
      </w:r>
      <w:bookmarkStart w:id="34" w:name="Check15"/>
      <w:r w:rsidR="001C7CE5">
        <w:rPr>
          <w:rFonts w:ascii="Arial Narrow" w:eastAsia="FangSong" w:hAnsi="Arial Narrow"/>
          <w:sz w:val="22"/>
          <w:szCs w:val="22"/>
        </w:rPr>
        <w:t>,</w:t>
      </w:r>
      <w:r w:rsidR="0021521B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330FE9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330FE9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330FE9" w:rsidRPr="007111AC">
        <w:rPr>
          <w:rFonts w:ascii="Arial Narrow" w:eastAsia="FangSong" w:hAnsi="Arial Narrow"/>
          <w:sz w:val="22"/>
          <w:szCs w:val="22"/>
        </w:rPr>
      </w:r>
      <w:r w:rsidR="00330FE9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330FE9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330FE9" w:rsidRPr="007111AC">
        <w:rPr>
          <w:rFonts w:ascii="Arial Narrow" w:eastAsia="FangSong" w:hAnsi="Arial Narrow"/>
          <w:sz w:val="22"/>
          <w:szCs w:val="22"/>
        </w:rPr>
        <w:t xml:space="preserve"> 401/buffer</w:t>
      </w:r>
      <w:r w:rsidR="0021521B" w:rsidRPr="007111AC">
        <w:rPr>
          <w:rFonts w:ascii="Arial Narrow" w:eastAsia="FangSong" w:hAnsi="Arial Narrow"/>
          <w:sz w:val="22"/>
          <w:szCs w:val="22"/>
        </w:rPr>
        <w:t xml:space="preserve">  </w:t>
      </w:r>
      <w:r w:rsidR="00EA629F" w:rsidRPr="007111AC">
        <w:rPr>
          <w:rFonts w:ascii="Arial Narrow" w:eastAsia="FangSong" w:hAnsi="Arial Narrow"/>
          <w:sz w:val="22"/>
          <w:szCs w:val="22"/>
        </w:rPr>
        <w:t xml:space="preserve"> </w:t>
      </w:r>
    </w:p>
    <w:p w14:paraId="36D522D8" w14:textId="77777777" w:rsidR="00237826" w:rsidRPr="007111AC" w:rsidRDefault="00237826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</w:p>
    <w:p w14:paraId="41D1348A" w14:textId="100C391B" w:rsidR="0021521B" w:rsidRPr="007111AC" w:rsidRDefault="00053635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4"/>
      <w:r w:rsidR="0096665D" w:rsidRPr="007111AC">
        <w:rPr>
          <w:rFonts w:ascii="Arial Narrow" w:eastAsia="FangSong" w:hAnsi="Arial Narrow"/>
          <w:sz w:val="22"/>
          <w:szCs w:val="22"/>
        </w:rPr>
        <w:t xml:space="preserve"> Public Water Supply</w:t>
      </w:r>
      <w:bookmarkStart w:id="35" w:name="Check16"/>
      <w:r w:rsidR="007111AC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7111AC">
        <w:rPr>
          <w:rFonts w:ascii="Arial Narrow" w:eastAsia="FangSong" w:hAnsi="Arial Narrow"/>
          <w:sz w:val="22"/>
          <w:szCs w:val="22"/>
        </w:rPr>
        <w:t xml:space="preserve"> 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5"/>
      <w:r w:rsidR="0096665D" w:rsidRPr="007111AC">
        <w:rPr>
          <w:rFonts w:ascii="Arial Narrow" w:eastAsia="FangSong" w:hAnsi="Arial Narrow"/>
          <w:sz w:val="22"/>
          <w:szCs w:val="22"/>
        </w:rPr>
        <w:t xml:space="preserve"> Air Quality</w:t>
      </w:r>
      <w:bookmarkStart w:id="36" w:name="Check17"/>
      <w:r w:rsidR="007111AC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01A92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601A92" w:rsidRPr="007111AC">
        <w:rPr>
          <w:rFonts w:ascii="Arial Narrow" w:eastAsia="FangSong" w:hAnsi="Arial Narrow"/>
          <w:sz w:val="22"/>
          <w:szCs w:val="22"/>
        </w:rPr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6"/>
      <w:r w:rsidR="004242B3" w:rsidRPr="007111AC">
        <w:rPr>
          <w:rFonts w:ascii="Arial Narrow" w:eastAsia="FangSong" w:hAnsi="Arial Narrow"/>
          <w:sz w:val="22"/>
          <w:szCs w:val="22"/>
        </w:rPr>
        <w:t xml:space="preserve"> Solid Waste</w:t>
      </w:r>
      <w:bookmarkStart w:id="37" w:name="Check18"/>
      <w:r w:rsidR="007111AC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601A92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601A92" w:rsidRPr="007111AC">
        <w:rPr>
          <w:rFonts w:ascii="Arial Narrow" w:eastAsia="FangSong" w:hAnsi="Arial Narrow"/>
          <w:sz w:val="22"/>
          <w:szCs w:val="22"/>
        </w:rPr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end"/>
      </w:r>
      <w:bookmarkStart w:id="38" w:name="Check19"/>
      <w:bookmarkEnd w:id="37"/>
      <w:r w:rsidR="004242B3" w:rsidRPr="007111AC">
        <w:rPr>
          <w:rFonts w:ascii="Arial Narrow" w:eastAsia="FangSong" w:hAnsi="Arial Narrow"/>
          <w:sz w:val="22"/>
          <w:szCs w:val="22"/>
        </w:rPr>
        <w:t xml:space="preserve"> UST</w:t>
      </w:r>
      <w:r w:rsidR="007111AC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601A92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601A92" w:rsidRPr="007111AC">
        <w:rPr>
          <w:rFonts w:ascii="Arial Narrow" w:eastAsia="FangSong" w:hAnsi="Arial Narrow"/>
          <w:sz w:val="22"/>
          <w:szCs w:val="22"/>
        </w:rPr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601A92"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8"/>
      <w:r w:rsidR="0096665D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EA629F" w:rsidRPr="007111AC">
        <w:rPr>
          <w:rFonts w:ascii="Arial Narrow" w:eastAsia="FangSong" w:hAnsi="Arial Narrow"/>
          <w:sz w:val="22"/>
          <w:szCs w:val="22"/>
        </w:rPr>
        <w:t>Hazardous Waste</w:t>
      </w:r>
      <w:bookmarkStart w:id="39" w:name="Check20"/>
      <w:r w:rsidR="007111AC">
        <w:rPr>
          <w:rFonts w:ascii="Arial Narrow" w:eastAsia="FangSong" w:hAnsi="Arial Narrow"/>
          <w:sz w:val="22"/>
          <w:szCs w:val="22"/>
        </w:rPr>
        <w:t>,</w:t>
      </w:r>
      <w:r w:rsidR="00951E1D" w:rsidRPr="007111AC">
        <w:rPr>
          <w:rFonts w:ascii="Arial Narrow" w:eastAsia="FangSong" w:hAnsi="Arial Narrow"/>
          <w:sz w:val="22"/>
          <w:szCs w:val="22"/>
        </w:rPr>
        <w:t xml:space="preserve">   </w:t>
      </w:r>
      <w:r w:rsidR="008B6D07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8B6D07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8B6D07" w:rsidRPr="007111AC">
        <w:rPr>
          <w:rFonts w:ascii="Arial Narrow" w:eastAsia="FangSong" w:hAnsi="Arial Narrow"/>
          <w:sz w:val="22"/>
          <w:szCs w:val="22"/>
        </w:rPr>
      </w:r>
      <w:r w:rsidR="008B6D07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8B6D07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8B6D07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0665C9" w:rsidRPr="007111AC">
        <w:rPr>
          <w:rFonts w:ascii="Arial Narrow" w:eastAsia="FangSong" w:hAnsi="Arial Narrow"/>
          <w:sz w:val="22"/>
          <w:szCs w:val="22"/>
        </w:rPr>
        <w:t>Superfund</w:t>
      </w:r>
      <w:r w:rsidR="007111AC">
        <w:rPr>
          <w:rFonts w:ascii="Arial Narrow" w:eastAsia="FangSong" w:hAnsi="Arial Narrow"/>
          <w:sz w:val="22"/>
          <w:szCs w:val="22"/>
        </w:rPr>
        <w:t xml:space="preserve">, </w:t>
      </w:r>
      <w:r w:rsidR="001C7CE5">
        <w:rPr>
          <w:rFonts w:ascii="Arial Narrow" w:eastAsia="FangSong" w:hAnsi="Arial Narrow"/>
          <w:sz w:val="22"/>
          <w:szCs w:val="22"/>
        </w:rPr>
        <w:t xml:space="preserve">  </w:t>
      </w:r>
      <w:r w:rsidR="000665C9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0665C9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0665C9" w:rsidRPr="007111AC">
        <w:rPr>
          <w:rFonts w:ascii="Arial Narrow" w:eastAsia="FangSong" w:hAnsi="Arial Narrow"/>
          <w:sz w:val="22"/>
          <w:szCs w:val="22"/>
        </w:rPr>
      </w:r>
      <w:r w:rsidR="000665C9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0665C9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0665C9" w:rsidRPr="007111AC">
        <w:rPr>
          <w:rFonts w:ascii="Arial Narrow" w:eastAsia="FangSong" w:hAnsi="Arial Narrow"/>
          <w:sz w:val="22"/>
          <w:szCs w:val="22"/>
        </w:rPr>
        <w:t xml:space="preserve"> Brownfields</w:t>
      </w:r>
    </w:p>
    <w:p w14:paraId="11D958A5" w14:textId="77777777" w:rsidR="0021521B" w:rsidRPr="007111AC" w:rsidRDefault="0021521B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</w:p>
    <w:p w14:paraId="52CD96C8" w14:textId="204DF75B" w:rsidR="0021521B" w:rsidRPr="007111AC" w:rsidRDefault="00601A92" w:rsidP="00D9161C">
      <w:pPr>
        <w:ind w:left="270" w:right="432"/>
        <w:rPr>
          <w:rFonts w:ascii="Arial Narrow" w:eastAsia="FangSong" w:hAnsi="Arial Narrow"/>
          <w:sz w:val="22"/>
          <w:szCs w:val="22"/>
        </w:rPr>
      </w:pP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39"/>
      <w:r w:rsidR="0096665D" w:rsidRPr="007111AC">
        <w:rPr>
          <w:rFonts w:ascii="Arial Narrow" w:eastAsia="FangSong" w:hAnsi="Arial Narrow"/>
          <w:sz w:val="22"/>
          <w:szCs w:val="22"/>
        </w:rPr>
        <w:t xml:space="preserve"> Other</w:t>
      </w:r>
      <w:bookmarkStart w:id="40" w:name="Check21"/>
      <w:r w:rsidR="0066603A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1" w:name="Text24"/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1"/>
      <w:r w:rsidR="007111AC">
        <w:rPr>
          <w:rFonts w:ascii="Arial Narrow" w:eastAsia="FangSong" w:hAnsi="Arial Narrow"/>
          <w:sz w:val="22"/>
          <w:szCs w:val="22"/>
        </w:rPr>
        <w:t>,</w:t>
      </w:r>
      <w:r w:rsidR="00804415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7111AC">
        <w:rPr>
          <w:rFonts w:ascii="Arial Narrow" w:eastAsia="FangSong" w:hAnsi="Arial Narrow"/>
          <w:sz w:val="22"/>
          <w:szCs w:val="22"/>
        </w:rPr>
        <w:t xml:space="preserve"> </w:t>
      </w:r>
      <w:r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Pr="007111AC">
        <w:rPr>
          <w:rFonts w:ascii="Arial Narrow" w:eastAsia="FangSong" w:hAnsi="Arial Narrow"/>
          <w:sz w:val="22"/>
          <w:szCs w:val="22"/>
        </w:rPr>
      </w:r>
      <w:r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Pr="007111AC">
        <w:rPr>
          <w:rFonts w:ascii="Arial Narrow" w:eastAsia="FangSong" w:hAnsi="Arial Narrow"/>
          <w:sz w:val="22"/>
          <w:szCs w:val="22"/>
        </w:rPr>
        <w:fldChar w:fldCharType="end"/>
      </w:r>
      <w:bookmarkEnd w:id="40"/>
      <w:r w:rsidR="0096665D" w:rsidRPr="007111AC">
        <w:rPr>
          <w:rFonts w:ascii="Arial Narrow" w:eastAsia="FangSong" w:hAnsi="Arial Narrow"/>
          <w:sz w:val="22"/>
          <w:szCs w:val="22"/>
        </w:rPr>
        <w:t xml:space="preserve"> Other</w:t>
      </w:r>
      <w:r w:rsidR="00E54A3B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42" w:name="Text25"/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2"/>
      <w:r w:rsidR="007111AC">
        <w:rPr>
          <w:rFonts w:ascii="Arial Narrow" w:eastAsia="FangSong" w:hAnsi="Arial Narrow"/>
          <w:sz w:val="22"/>
          <w:szCs w:val="22"/>
          <w:u w:val="single"/>
        </w:rPr>
        <w:t>,</w:t>
      </w:r>
      <w:r w:rsidR="00E54A3B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7111AC">
        <w:rPr>
          <w:rFonts w:ascii="Arial Narrow" w:eastAsia="FangSong" w:hAnsi="Arial Narrow"/>
          <w:sz w:val="22"/>
          <w:szCs w:val="22"/>
        </w:rPr>
        <w:t xml:space="preserve">  </w:t>
      </w:r>
      <w:r w:rsidR="00110F9B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110F9B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110F9B" w:rsidRPr="007111AC">
        <w:rPr>
          <w:rFonts w:ascii="Arial Narrow" w:eastAsia="FangSong" w:hAnsi="Arial Narrow"/>
          <w:sz w:val="22"/>
          <w:szCs w:val="22"/>
        </w:rPr>
      </w:r>
      <w:r w:rsidR="00110F9B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110F9B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110F9B" w:rsidRPr="007111AC">
        <w:rPr>
          <w:rFonts w:ascii="Arial Narrow" w:eastAsia="FangSong" w:hAnsi="Arial Narrow"/>
          <w:sz w:val="22"/>
          <w:szCs w:val="22"/>
        </w:rPr>
        <w:t xml:space="preserve"> Other 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3" w:name="Text26"/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3"/>
      <w:r w:rsidR="005F0909">
        <w:rPr>
          <w:rFonts w:ascii="Arial Narrow" w:eastAsia="FangSong" w:hAnsi="Arial Narrow"/>
          <w:sz w:val="22"/>
          <w:szCs w:val="22"/>
          <w:u w:val="single"/>
        </w:rPr>
        <w:t>,</w:t>
      </w:r>
      <w:r w:rsidR="005F0909" w:rsidRPr="005F0909">
        <w:rPr>
          <w:rFonts w:ascii="Arial Narrow" w:eastAsia="FangSong" w:hAnsi="Arial Narrow"/>
          <w:sz w:val="22"/>
          <w:szCs w:val="22"/>
        </w:rPr>
        <w:t xml:space="preserve">   </w:t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4242B3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4242B3" w:rsidRPr="007111AC">
        <w:rPr>
          <w:rFonts w:ascii="Arial Narrow" w:eastAsia="FangSong" w:hAnsi="Arial Narrow"/>
          <w:sz w:val="22"/>
          <w:szCs w:val="22"/>
        </w:rPr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4242B3" w:rsidRPr="007111AC">
        <w:rPr>
          <w:rFonts w:ascii="Arial Narrow" w:eastAsia="FangSong" w:hAnsi="Arial Narrow"/>
          <w:sz w:val="22"/>
          <w:szCs w:val="22"/>
        </w:rPr>
        <w:t xml:space="preserve"> Other 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4" w:name="Text27"/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4"/>
      <w:r w:rsidR="007111AC">
        <w:rPr>
          <w:rFonts w:ascii="Arial Narrow" w:eastAsia="FangSong" w:hAnsi="Arial Narrow"/>
          <w:sz w:val="22"/>
          <w:szCs w:val="22"/>
          <w:u w:val="single"/>
        </w:rPr>
        <w:t>,</w:t>
      </w:r>
      <w:r w:rsidR="00E54A3B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5F0909">
        <w:rPr>
          <w:rFonts w:ascii="Arial Narrow" w:eastAsia="FangSong" w:hAnsi="Arial Narrow"/>
          <w:sz w:val="22"/>
          <w:szCs w:val="22"/>
        </w:rPr>
        <w:t xml:space="preserve"> </w:t>
      </w:r>
      <w:r w:rsidR="007111AC">
        <w:rPr>
          <w:rFonts w:ascii="Arial Narrow" w:eastAsia="FangSong" w:hAnsi="Arial Narrow"/>
          <w:sz w:val="22"/>
          <w:szCs w:val="22"/>
        </w:rPr>
        <w:t xml:space="preserve"> </w:t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4242B3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4242B3" w:rsidRPr="007111AC">
        <w:rPr>
          <w:rFonts w:ascii="Arial Narrow" w:eastAsia="FangSong" w:hAnsi="Arial Narrow"/>
          <w:sz w:val="22"/>
          <w:szCs w:val="22"/>
        </w:rPr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4242B3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4242B3" w:rsidRPr="007111AC">
        <w:rPr>
          <w:rFonts w:ascii="Arial Narrow" w:eastAsia="FangSong" w:hAnsi="Arial Narrow"/>
          <w:sz w:val="22"/>
          <w:szCs w:val="22"/>
        </w:rPr>
        <w:t xml:space="preserve"> Other</w:t>
      </w:r>
      <w:r w:rsidR="00E54A3B" w:rsidRPr="007111AC">
        <w:rPr>
          <w:rFonts w:ascii="Arial Narrow" w:eastAsia="FangSong" w:hAnsi="Arial Narrow"/>
          <w:sz w:val="22"/>
          <w:szCs w:val="22"/>
        </w:rPr>
        <w:t xml:space="preserve"> 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45" w:name="Text28"/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5"/>
      <w:r w:rsidR="007111AC">
        <w:rPr>
          <w:rFonts w:ascii="Arial Narrow" w:eastAsia="FangSong" w:hAnsi="Arial Narrow"/>
          <w:sz w:val="22"/>
          <w:szCs w:val="22"/>
          <w:u w:val="single"/>
        </w:rPr>
        <w:t>,</w:t>
      </w:r>
      <w:r w:rsidR="007111AC">
        <w:rPr>
          <w:rFonts w:ascii="Arial Narrow" w:eastAsia="FangSong" w:hAnsi="Arial Narrow"/>
          <w:sz w:val="22"/>
          <w:szCs w:val="22"/>
        </w:rPr>
        <w:t xml:space="preserve"> </w:t>
      </w:r>
      <w:r w:rsidR="005F0909">
        <w:rPr>
          <w:rFonts w:ascii="Arial Narrow" w:eastAsia="FangSong" w:hAnsi="Arial Narrow"/>
          <w:sz w:val="22"/>
          <w:szCs w:val="22"/>
        </w:rPr>
        <w:t xml:space="preserve"> </w:t>
      </w:r>
      <w:r w:rsidR="007111AC">
        <w:rPr>
          <w:rFonts w:ascii="Arial Narrow" w:eastAsia="FangSong" w:hAnsi="Arial Narrow"/>
          <w:sz w:val="22"/>
          <w:szCs w:val="22"/>
        </w:rPr>
        <w:t xml:space="preserve"> </w:t>
      </w:r>
      <w:r w:rsidR="00FC5ADA" w:rsidRPr="007111AC">
        <w:rPr>
          <w:rFonts w:ascii="Arial Narrow" w:eastAsia="FangSong" w:hAnsi="Arial Narrow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FC5ADA" w:rsidRPr="007111AC">
        <w:rPr>
          <w:rFonts w:ascii="Arial Narrow" w:eastAsia="FangSong" w:hAnsi="Arial Narrow"/>
          <w:sz w:val="22"/>
          <w:szCs w:val="22"/>
        </w:rPr>
        <w:instrText xml:space="preserve"> FORMCHECKBOX </w:instrText>
      </w:r>
      <w:r w:rsidR="00FC5ADA" w:rsidRPr="007111AC">
        <w:rPr>
          <w:rFonts w:ascii="Arial Narrow" w:eastAsia="FangSong" w:hAnsi="Arial Narrow"/>
          <w:sz w:val="22"/>
          <w:szCs w:val="22"/>
        </w:rPr>
      </w:r>
      <w:r w:rsidR="00FC5ADA" w:rsidRPr="007111AC">
        <w:rPr>
          <w:rFonts w:ascii="Arial Narrow" w:eastAsia="FangSong" w:hAnsi="Arial Narrow"/>
          <w:sz w:val="22"/>
          <w:szCs w:val="22"/>
        </w:rPr>
        <w:fldChar w:fldCharType="separate"/>
      </w:r>
      <w:r w:rsidR="00FC5ADA" w:rsidRPr="007111AC">
        <w:rPr>
          <w:rFonts w:ascii="Arial Narrow" w:eastAsia="FangSong" w:hAnsi="Arial Narrow"/>
          <w:sz w:val="22"/>
          <w:szCs w:val="22"/>
        </w:rPr>
        <w:fldChar w:fldCharType="end"/>
      </w:r>
      <w:r w:rsidR="00FC5ADA" w:rsidRPr="007111AC">
        <w:rPr>
          <w:rFonts w:ascii="Arial Narrow" w:eastAsia="FangSong" w:hAnsi="Arial Narrow"/>
          <w:sz w:val="22"/>
          <w:szCs w:val="22"/>
        </w:rPr>
        <w:t xml:space="preserve"> Other 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6" w:name="Text29"/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instrText xml:space="preserve"> FORMTEXT </w:instrTex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separate"/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noProof/>
          <w:sz w:val="22"/>
          <w:szCs w:val="22"/>
          <w:u w:val="single"/>
        </w:rPr>
        <w:t> </w:t>
      </w:r>
      <w:r w:rsidR="00E54A3B" w:rsidRPr="007111AC">
        <w:rPr>
          <w:rFonts w:ascii="Arial Narrow" w:eastAsia="FangSong" w:hAnsi="Arial Narrow"/>
          <w:sz w:val="22"/>
          <w:szCs w:val="22"/>
          <w:u w:val="single"/>
        </w:rPr>
        <w:fldChar w:fldCharType="end"/>
      </w:r>
      <w:bookmarkEnd w:id="46"/>
    </w:p>
    <w:sectPr w:rsidR="0021521B" w:rsidRPr="007111AC">
      <w:footerReference w:type="default" r:id="rId15"/>
      <w:pgSz w:w="12240" w:h="15840"/>
      <w:pgMar w:top="720" w:right="432" w:bottom="288" w:left="576" w:header="288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2F690" w14:textId="77777777" w:rsidR="00B30342" w:rsidRDefault="00B30342">
      <w:r>
        <w:separator/>
      </w:r>
    </w:p>
  </w:endnote>
  <w:endnote w:type="continuationSeparator" w:id="0">
    <w:p w14:paraId="551BDE9D" w14:textId="77777777" w:rsidR="00B30342" w:rsidRDefault="00B3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C198" w14:textId="390CEC56" w:rsidR="0096665D" w:rsidRDefault="00EA629F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NCDEQ</w:t>
    </w:r>
    <w:r w:rsidR="0096665D">
      <w:rPr>
        <w:rFonts w:ascii="Arial" w:hAnsi="Arial" w:cs="Arial"/>
        <w:sz w:val="16"/>
      </w:rPr>
      <w:t xml:space="preserve"> </w:t>
    </w:r>
    <w:r w:rsidR="00F82423" w:rsidRPr="00BF6639">
      <w:rPr>
        <w:rFonts w:ascii="Arial" w:hAnsi="Arial" w:cs="Arial"/>
        <w:sz w:val="16"/>
        <w:u w:val="single"/>
      </w:rPr>
      <w:t>Scoping</w:t>
    </w:r>
    <w:r w:rsidR="0096665D">
      <w:rPr>
        <w:rFonts w:ascii="Arial" w:hAnsi="Arial" w:cs="Arial"/>
        <w:sz w:val="16"/>
      </w:rPr>
      <w:t xml:space="preserve"> Meeting </w:t>
    </w:r>
    <w:r w:rsidR="0078591E">
      <w:rPr>
        <w:rFonts w:ascii="Arial" w:hAnsi="Arial" w:cs="Arial"/>
        <w:sz w:val="16"/>
      </w:rPr>
      <w:t>Revised</w:t>
    </w:r>
    <w:r w:rsidR="007111AC">
      <w:rPr>
        <w:rFonts w:ascii="Arial" w:hAnsi="Arial" w:cs="Arial"/>
        <w:sz w:val="16"/>
      </w:rPr>
      <w:t xml:space="preserve"> </w:t>
    </w:r>
    <w:r w:rsidR="00D33BFF">
      <w:rPr>
        <w:rFonts w:ascii="Arial" w:hAnsi="Arial" w:cs="Arial"/>
        <w:sz w:val="16"/>
      </w:rPr>
      <w:t>September 17,</w:t>
    </w:r>
    <w:r w:rsidR="00A7010C">
      <w:rPr>
        <w:rFonts w:ascii="Arial" w:hAnsi="Arial" w:cs="Arial"/>
        <w:sz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7A70" w14:textId="77777777" w:rsidR="00B30342" w:rsidRDefault="00B30342">
      <w:r>
        <w:separator/>
      </w:r>
    </w:p>
  </w:footnote>
  <w:footnote w:type="continuationSeparator" w:id="0">
    <w:p w14:paraId="0AFD4506" w14:textId="77777777" w:rsidR="00B30342" w:rsidRDefault="00B30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B36"/>
    <w:multiLevelType w:val="hybridMultilevel"/>
    <w:tmpl w:val="4C76DD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676B3"/>
    <w:multiLevelType w:val="hybridMultilevel"/>
    <w:tmpl w:val="AB5A3232"/>
    <w:lvl w:ilvl="0" w:tplc="64B857F6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CE2907"/>
    <w:multiLevelType w:val="hybridMultilevel"/>
    <w:tmpl w:val="40543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4C17"/>
    <w:multiLevelType w:val="hybridMultilevel"/>
    <w:tmpl w:val="B6A0986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4F0822C8"/>
    <w:multiLevelType w:val="hybridMultilevel"/>
    <w:tmpl w:val="21A4DA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061587">
    <w:abstractNumId w:val="1"/>
  </w:num>
  <w:num w:numId="2" w16cid:durableId="1093472773">
    <w:abstractNumId w:val="3"/>
  </w:num>
  <w:num w:numId="3" w16cid:durableId="1279096402">
    <w:abstractNumId w:val="2"/>
  </w:num>
  <w:num w:numId="4" w16cid:durableId="2074235347">
    <w:abstractNumId w:val="4"/>
  </w:num>
  <w:num w:numId="5" w16cid:durableId="124637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752"/>
    <w:rsid w:val="00011206"/>
    <w:rsid w:val="000132DE"/>
    <w:rsid w:val="000170BD"/>
    <w:rsid w:val="00053635"/>
    <w:rsid w:val="000574C3"/>
    <w:rsid w:val="000631F9"/>
    <w:rsid w:val="000665C9"/>
    <w:rsid w:val="00084AC8"/>
    <w:rsid w:val="000B1829"/>
    <w:rsid w:val="000F467C"/>
    <w:rsid w:val="001051DC"/>
    <w:rsid w:val="00110F9B"/>
    <w:rsid w:val="0016561E"/>
    <w:rsid w:val="001708D4"/>
    <w:rsid w:val="001A29CD"/>
    <w:rsid w:val="001A4293"/>
    <w:rsid w:val="001C7CE5"/>
    <w:rsid w:val="001F7A19"/>
    <w:rsid w:val="00207548"/>
    <w:rsid w:val="0021521B"/>
    <w:rsid w:val="002153ED"/>
    <w:rsid w:val="00237826"/>
    <w:rsid w:val="0025526C"/>
    <w:rsid w:val="00256A7A"/>
    <w:rsid w:val="00271D20"/>
    <w:rsid w:val="0027357C"/>
    <w:rsid w:val="0028031D"/>
    <w:rsid w:val="00283E86"/>
    <w:rsid w:val="002D2E77"/>
    <w:rsid w:val="002E5FD1"/>
    <w:rsid w:val="002F7A76"/>
    <w:rsid w:val="00314433"/>
    <w:rsid w:val="00330FE9"/>
    <w:rsid w:val="00333B62"/>
    <w:rsid w:val="00340EB8"/>
    <w:rsid w:val="0034310A"/>
    <w:rsid w:val="0034401C"/>
    <w:rsid w:val="003619CB"/>
    <w:rsid w:val="003A2FD6"/>
    <w:rsid w:val="003B18D2"/>
    <w:rsid w:val="003C7D69"/>
    <w:rsid w:val="003E3320"/>
    <w:rsid w:val="003E4024"/>
    <w:rsid w:val="0040151D"/>
    <w:rsid w:val="00405D9E"/>
    <w:rsid w:val="004158C6"/>
    <w:rsid w:val="004206D0"/>
    <w:rsid w:val="00420F7C"/>
    <w:rsid w:val="004213CB"/>
    <w:rsid w:val="00422A2C"/>
    <w:rsid w:val="004242B3"/>
    <w:rsid w:val="00435D17"/>
    <w:rsid w:val="00440980"/>
    <w:rsid w:val="004426C6"/>
    <w:rsid w:val="00442724"/>
    <w:rsid w:val="00446891"/>
    <w:rsid w:val="004B5B60"/>
    <w:rsid w:val="004C1D8F"/>
    <w:rsid w:val="004C2069"/>
    <w:rsid w:val="004D76D2"/>
    <w:rsid w:val="00507492"/>
    <w:rsid w:val="005111FB"/>
    <w:rsid w:val="005426CE"/>
    <w:rsid w:val="0054349F"/>
    <w:rsid w:val="005900ED"/>
    <w:rsid w:val="005C50A0"/>
    <w:rsid w:val="005C5301"/>
    <w:rsid w:val="005D2EDD"/>
    <w:rsid w:val="005D63C8"/>
    <w:rsid w:val="005F0909"/>
    <w:rsid w:val="006019AC"/>
    <w:rsid w:val="00601A92"/>
    <w:rsid w:val="00603CCD"/>
    <w:rsid w:val="006104FD"/>
    <w:rsid w:val="00656934"/>
    <w:rsid w:val="00663E55"/>
    <w:rsid w:val="0066603A"/>
    <w:rsid w:val="0068645B"/>
    <w:rsid w:val="00690752"/>
    <w:rsid w:val="006A174D"/>
    <w:rsid w:val="006B2A64"/>
    <w:rsid w:val="006B48C3"/>
    <w:rsid w:val="006B4E77"/>
    <w:rsid w:val="006B5089"/>
    <w:rsid w:val="006C3F65"/>
    <w:rsid w:val="006F37C7"/>
    <w:rsid w:val="007111AC"/>
    <w:rsid w:val="007176EF"/>
    <w:rsid w:val="00731668"/>
    <w:rsid w:val="007463DE"/>
    <w:rsid w:val="00750F1D"/>
    <w:rsid w:val="00756052"/>
    <w:rsid w:val="00756351"/>
    <w:rsid w:val="007668ED"/>
    <w:rsid w:val="007818BF"/>
    <w:rsid w:val="0078568C"/>
    <w:rsid w:val="0078591E"/>
    <w:rsid w:val="0079049F"/>
    <w:rsid w:val="007A6E39"/>
    <w:rsid w:val="007C0761"/>
    <w:rsid w:val="007C68AD"/>
    <w:rsid w:val="007E1959"/>
    <w:rsid w:val="00804415"/>
    <w:rsid w:val="00821CA5"/>
    <w:rsid w:val="00866D68"/>
    <w:rsid w:val="00884C65"/>
    <w:rsid w:val="008A3E3B"/>
    <w:rsid w:val="008A5D78"/>
    <w:rsid w:val="008B6D07"/>
    <w:rsid w:val="008B7766"/>
    <w:rsid w:val="008C329D"/>
    <w:rsid w:val="008F38F1"/>
    <w:rsid w:val="0090396F"/>
    <w:rsid w:val="0090632C"/>
    <w:rsid w:val="009249EC"/>
    <w:rsid w:val="00951E1D"/>
    <w:rsid w:val="0095223D"/>
    <w:rsid w:val="00963258"/>
    <w:rsid w:val="0096665D"/>
    <w:rsid w:val="00974554"/>
    <w:rsid w:val="00976B2F"/>
    <w:rsid w:val="00A01952"/>
    <w:rsid w:val="00A22F2D"/>
    <w:rsid w:val="00A34011"/>
    <w:rsid w:val="00A60335"/>
    <w:rsid w:val="00A7010C"/>
    <w:rsid w:val="00A80094"/>
    <w:rsid w:val="00A83C5A"/>
    <w:rsid w:val="00A9201C"/>
    <w:rsid w:val="00AE1D63"/>
    <w:rsid w:val="00AE57D3"/>
    <w:rsid w:val="00AE5E96"/>
    <w:rsid w:val="00AF3F15"/>
    <w:rsid w:val="00AF3FCA"/>
    <w:rsid w:val="00AF6148"/>
    <w:rsid w:val="00B11233"/>
    <w:rsid w:val="00B134F4"/>
    <w:rsid w:val="00B141AC"/>
    <w:rsid w:val="00B30342"/>
    <w:rsid w:val="00B366CA"/>
    <w:rsid w:val="00B614E4"/>
    <w:rsid w:val="00B802B9"/>
    <w:rsid w:val="00B83E7C"/>
    <w:rsid w:val="00BA2C98"/>
    <w:rsid w:val="00BC0E64"/>
    <w:rsid w:val="00BC3E63"/>
    <w:rsid w:val="00BD495B"/>
    <w:rsid w:val="00BE2FDB"/>
    <w:rsid w:val="00BF6639"/>
    <w:rsid w:val="00C27752"/>
    <w:rsid w:val="00C45036"/>
    <w:rsid w:val="00C52B94"/>
    <w:rsid w:val="00C7509F"/>
    <w:rsid w:val="00CA0559"/>
    <w:rsid w:val="00CC51AF"/>
    <w:rsid w:val="00CD11B1"/>
    <w:rsid w:val="00CF5F4F"/>
    <w:rsid w:val="00D21974"/>
    <w:rsid w:val="00D33BFF"/>
    <w:rsid w:val="00D357C7"/>
    <w:rsid w:val="00D42DCA"/>
    <w:rsid w:val="00D45B75"/>
    <w:rsid w:val="00D470E5"/>
    <w:rsid w:val="00D5078E"/>
    <w:rsid w:val="00D55E27"/>
    <w:rsid w:val="00D70635"/>
    <w:rsid w:val="00D748F2"/>
    <w:rsid w:val="00D915A2"/>
    <w:rsid w:val="00D9161C"/>
    <w:rsid w:val="00D931FC"/>
    <w:rsid w:val="00DB01B6"/>
    <w:rsid w:val="00DD0128"/>
    <w:rsid w:val="00DF695E"/>
    <w:rsid w:val="00E00174"/>
    <w:rsid w:val="00E12FDD"/>
    <w:rsid w:val="00E2069D"/>
    <w:rsid w:val="00E412CF"/>
    <w:rsid w:val="00E54A3B"/>
    <w:rsid w:val="00E602AB"/>
    <w:rsid w:val="00E8271B"/>
    <w:rsid w:val="00E8466D"/>
    <w:rsid w:val="00EA55F2"/>
    <w:rsid w:val="00EA629F"/>
    <w:rsid w:val="00EB43D3"/>
    <w:rsid w:val="00F065A0"/>
    <w:rsid w:val="00F11FB2"/>
    <w:rsid w:val="00F24256"/>
    <w:rsid w:val="00F24559"/>
    <w:rsid w:val="00F749F3"/>
    <w:rsid w:val="00F82423"/>
    <w:rsid w:val="00F930DE"/>
    <w:rsid w:val="00FA127F"/>
    <w:rsid w:val="00FA2D9B"/>
    <w:rsid w:val="00FA6FFD"/>
    <w:rsid w:val="00FB0B48"/>
    <w:rsid w:val="00FB405A"/>
    <w:rsid w:val="00FC3F2E"/>
    <w:rsid w:val="00FC5ADA"/>
    <w:rsid w:val="00FC6C5A"/>
    <w:rsid w:val="00FD2A3B"/>
    <w:rsid w:val="00FE2197"/>
    <w:rsid w:val="00FE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D869DC"/>
  <w15:chartTrackingRefBased/>
  <w15:docId w15:val="{A9E32C74-72FA-4486-BEB3-11CC6EEC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 w:cs="Tahoma"/>
      <w:b/>
      <w:bCs/>
      <w:color w:val="000000"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caps/>
      <w:sz w:val="22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sz w:val="1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 Narrow" w:hAnsi="Arial Narrow"/>
      <w:b/>
      <w:bCs/>
      <w:caps/>
      <w:color w:val="FF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 w:cs="Arial"/>
      <w:b/>
      <w:bCs/>
      <w:color w:val="000000"/>
      <w:sz w:val="1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D2A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ystal.plemmons@deq.nc.gov" TargetMode="External"/><Relationship Id="rId13" Type="http://schemas.openxmlformats.org/officeDocument/2006/relationships/hyperlink" Target="mailto:tina.burd@deq.nc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vis.smith@deq.nc.gov" TargetMode="External"/><Relationship Id="rId12" Type="http://schemas.openxmlformats.org/officeDocument/2006/relationships/hyperlink" Target="mailto:heather.coats@deq.nc.g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ri.sparks@deq.nc.gov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lyn.biles@deq.nc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ephanie.landers@deq.nc.gov" TargetMode="External"/><Relationship Id="rId14" Type="http://schemas.openxmlformats.org/officeDocument/2006/relationships/hyperlink" Target="mailto:paul.e.williams@deq.nc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Express%20Request%20Form%20ver%2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Express Request Form ver 1</Template>
  <TotalTime>16</TotalTime>
  <Pages>1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Express Review Form</vt:lpstr>
    </vt:vector>
  </TitlesOfParts>
  <Company>NC DENR</Company>
  <LinksUpToDate>false</LinksUpToDate>
  <CharactersWithSpaces>4598</CharactersWithSpaces>
  <SharedDoc>false</SharedDoc>
  <HLinks>
    <vt:vector size="24" baseType="variant">
      <vt:variant>
        <vt:i4>3604559</vt:i4>
      </vt:variant>
      <vt:variant>
        <vt:i4>9</vt:i4>
      </vt:variant>
      <vt:variant>
        <vt:i4>0</vt:i4>
      </vt:variant>
      <vt:variant>
        <vt:i4>5</vt:i4>
      </vt:variant>
      <vt:variant>
        <vt:lpwstr>mailto:cameron.weaver@ncmail.net</vt:lpwstr>
      </vt:variant>
      <vt:variant>
        <vt:lpwstr/>
      </vt:variant>
      <vt:variant>
        <vt:i4>5832736</vt:i4>
      </vt:variant>
      <vt:variant>
        <vt:i4>6</vt:i4>
      </vt:variant>
      <vt:variant>
        <vt:i4>0</vt:i4>
      </vt:variant>
      <vt:variant>
        <vt:i4>5</vt:i4>
      </vt:variant>
      <vt:variant>
        <vt:lpwstr>mailto:lyn.hardison@ncdenr.gov</vt:lpwstr>
      </vt:variant>
      <vt:variant>
        <vt:lpwstr/>
      </vt:variant>
      <vt:variant>
        <vt:i4>3670106</vt:i4>
      </vt:variant>
      <vt:variant>
        <vt:i4>3</vt:i4>
      </vt:variant>
      <vt:variant>
        <vt:i4>0</vt:i4>
      </vt:variant>
      <vt:variant>
        <vt:i4>5</vt:i4>
      </vt:variant>
      <vt:variant>
        <vt:lpwstr>mailto:david.lee@ncdenr.gov</vt:lpwstr>
      </vt:variant>
      <vt:variant>
        <vt:lpwstr/>
      </vt:variant>
      <vt:variant>
        <vt:i4>1769585</vt:i4>
      </vt:variant>
      <vt:variant>
        <vt:i4>0</vt:i4>
      </vt:variant>
      <vt:variant>
        <vt:i4>0</vt:i4>
      </vt:variant>
      <vt:variant>
        <vt:i4>5</vt:i4>
      </vt:variant>
      <vt:variant>
        <vt:lpwstr>mailto:alison.davidson@ncdenr.gov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 Review Form</dc:title>
  <dc:subject/>
  <dc:creator>LBH</dc:creator>
  <cp:keywords/>
  <cp:lastModifiedBy>Burd, Tina J</cp:lastModifiedBy>
  <cp:revision>4</cp:revision>
  <cp:lastPrinted>2016-06-08T12:12:00Z</cp:lastPrinted>
  <dcterms:created xsi:type="dcterms:W3CDTF">2026-09-18T12:48:00Z</dcterms:created>
  <dcterms:modified xsi:type="dcterms:W3CDTF">2026-09-29T15:10:00Z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a419c40e606f787fdbe6b9340bd41c173c38fdeec378e6ad0b7821ce707cf09a</vt:lpwstr>
  </property>
</Properties>
</file>