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0AE3" w14:textId="77777777" w:rsidR="00E836FA" w:rsidRDefault="00275897" w:rsidP="00E836FA">
      <w:pPr>
        <w:pStyle w:val="Default"/>
        <w:rPr>
          <w:b/>
        </w:rPr>
      </w:pPr>
      <w:r>
        <w:rPr>
          <w:b/>
        </w:rPr>
        <w:softHyphen/>
      </w:r>
      <w:r>
        <w:rPr>
          <w:b/>
        </w:rPr>
        <w:softHyphen/>
      </w:r>
    </w:p>
    <w:p w14:paraId="50D378A9" w14:textId="77777777" w:rsidR="00E836FA" w:rsidRDefault="00E836FA" w:rsidP="00342A2A">
      <w:pPr>
        <w:pStyle w:val="Default"/>
        <w:tabs>
          <w:tab w:val="left" w:pos="864"/>
        </w:tabs>
        <w:rPr>
          <w:b/>
        </w:rPr>
      </w:pPr>
    </w:p>
    <w:p w14:paraId="5BC8CF33" w14:textId="77777777" w:rsidR="00164850" w:rsidRDefault="00164850" w:rsidP="00C03EE1">
      <w:pPr>
        <w:pStyle w:val="Default"/>
        <w:jc w:val="center"/>
        <w:rPr>
          <w:b/>
        </w:rPr>
      </w:pPr>
    </w:p>
    <w:p w14:paraId="41C1AF45" w14:textId="77777777" w:rsidR="006E6089" w:rsidRDefault="006E6089" w:rsidP="00C03EE1">
      <w:pPr>
        <w:pStyle w:val="Default"/>
        <w:jc w:val="center"/>
        <w:rPr>
          <w:b/>
        </w:rPr>
      </w:pPr>
    </w:p>
    <w:p w14:paraId="3E6DB871" w14:textId="77777777" w:rsidR="006E6089" w:rsidRDefault="006E6089" w:rsidP="00C03EE1">
      <w:pPr>
        <w:pStyle w:val="Default"/>
        <w:jc w:val="center"/>
        <w:rPr>
          <w:b/>
        </w:rPr>
      </w:pPr>
    </w:p>
    <w:p w14:paraId="1249A0BE" w14:textId="77777777" w:rsidR="006E6089" w:rsidRDefault="006E6089" w:rsidP="00C03EE1">
      <w:pPr>
        <w:pStyle w:val="Default"/>
        <w:jc w:val="center"/>
        <w:rPr>
          <w:b/>
        </w:rPr>
      </w:pPr>
    </w:p>
    <w:p w14:paraId="2DA85CC3" w14:textId="77777777" w:rsidR="003E5AE7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</w:p>
    <w:p w14:paraId="2EFB601C" w14:textId="77777777" w:rsidR="003E5AE7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>Dear Sir or Madam:</w:t>
      </w:r>
    </w:p>
    <w:p w14:paraId="7CA2DFA5" w14:textId="77777777" w:rsidR="003E5AE7" w:rsidRPr="00C164EC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auctor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viverra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ac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mauris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lacinia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fringilla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0F6AB61B" w14:textId="77777777" w:rsidR="003E5AE7" w:rsidRPr="00C164EC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0BD8D259" w14:textId="77777777" w:rsidR="003E5AE7" w:rsidRPr="00C164EC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180A5E13" w14:textId="77777777" w:rsidR="003E5AE7" w:rsidRDefault="003E5AE7" w:rsidP="003E5AE7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60C7CC27" w14:textId="77777777" w:rsidR="003E5AE7" w:rsidRDefault="003E5AE7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6BEFD86B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6B4E826B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3DEE4552" w14:textId="77777777" w:rsidR="00087168" w:rsidRDefault="00087168" w:rsidP="00087168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lastRenderedPageBreak/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78E63DC4" w14:textId="77777777" w:rsidR="00087168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33DC8662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2E1C32F2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0ADB437C" w14:textId="77777777" w:rsidR="00087168" w:rsidRDefault="00087168" w:rsidP="00087168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18B8B029" w14:textId="77777777" w:rsidR="00087168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004ACCA5" w14:textId="77777777" w:rsidR="00943631" w:rsidRDefault="00943631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</w:p>
    <w:p w14:paraId="50998ED0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2E08963C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1A784767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1357F876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lastRenderedPageBreak/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30E389A1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2423B943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0986F5AB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</w:p>
    <w:p w14:paraId="198B48B0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auctor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viverra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ac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mauris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lacinia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fringilla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0F7037D2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5F1A2963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09B29A5A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23D82AF1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36F41487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lastRenderedPageBreak/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4CC442A1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203CEE2F" w14:textId="77777777" w:rsidR="00943631" w:rsidRPr="008E03AF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</w:p>
    <w:p w14:paraId="5C8A56CA" w14:textId="77777777" w:rsidR="00943631" w:rsidRPr="008E03AF" w:rsidRDefault="00943631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</w:p>
    <w:p w14:paraId="42307BCB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auctor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viverra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ac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mauris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lacinia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fringilla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5909F09D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6D609704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2D8E6872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4B4997C8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6150C09A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lastRenderedPageBreak/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71F9B1D4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132802B6" w14:textId="77777777" w:rsidR="00087168" w:rsidRPr="008E03AF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</w:p>
    <w:p w14:paraId="00FCBACA" w14:textId="77777777" w:rsidR="00C164EC" w:rsidRPr="00C03EE1" w:rsidRDefault="00C164EC" w:rsidP="003E5AE7">
      <w:pPr>
        <w:pStyle w:val="Default"/>
        <w:jc w:val="center"/>
        <w:rPr>
          <w:sz w:val="20"/>
          <w:szCs w:val="20"/>
        </w:rPr>
      </w:pPr>
    </w:p>
    <w:sectPr w:rsidR="00C164EC" w:rsidRPr="00C03EE1" w:rsidSect="00E836FA">
      <w:headerReference w:type="default" r:id="rId7"/>
      <w:footerReference w:type="default" r:id="rId8"/>
      <w:headerReference w:type="first" r:id="rId9"/>
      <w:pgSz w:w="12240" w:h="15840" w:code="1"/>
      <w:pgMar w:top="720" w:right="1440" w:bottom="1980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8CDE7" w14:textId="77777777" w:rsidR="00355911" w:rsidRDefault="00355911">
      <w:r>
        <w:separator/>
      </w:r>
    </w:p>
  </w:endnote>
  <w:endnote w:type="continuationSeparator" w:id="0">
    <w:p w14:paraId="12C8D4FC" w14:textId="77777777" w:rsidR="00355911" w:rsidRDefault="0035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5B706" w14:textId="1CCC8FD5" w:rsidR="00C03EE1" w:rsidRDefault="00AC66EE" w:rsidP="00C03EE1">
    <w:pPr>
      <w:pStyle w:val="Header"/>
      <w:tabs>
        <w:tab w:val="clear" w:pos="8640"/>
        <w:tab w:val="right" w:pos="10440"/>
      </w:tabs>
      <w:ind w:left="-1800"/>
    </w:pPr>
    <w:r>
      <w:rPr>
        <w:noProof/>
      </w:rPr>
      <w:drawing>
        <wp:anchor distT="0" distB="0" distL="114300" distR="114300" simplePos="0" relativeHeight="251683840" behindDoc="1" locked="0" layoutInCell="1" allowOverlap="1" wp14:anchorId="6AD196BB" wp14:editId="66B3E7FA">
          <wp:simplePos x="0" y="0"/>
          <wp:positionH relativeFrom="margin">
            <wp:align>center</wp:align>
          </wp:positionH>
          <wp:positionV relativeFrom="paragraph">
            <wp:posOffset>-1045845</wp:posOffset>
          </wp:positionV>
          <wp:extent cx="7772400" cy="1600176"/>
          <wp:effectExtent l="0" t="0" r="0" b="635"/>
          <wp:wrapNone/>
          <wp:docPr id="5676975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600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BB5730" w14:textId="77777777"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8F82" w14:textId="77777777" w:rsidR="00355911" w:rsidRDefault="00355911">
      <w:r>
        <w:separator/>
      </w:r>
    </w:p>
  </w:footnote>
  <w:footnote w:type="continuationSeparator" w:id="0">
    <w:p w14:paraId="281A0335" w14:textId="77777777" w:rsidR="00355911" w:rsidRDefault="00355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26036" w14:textId="6E71E28A" w:rsidR="00B864EB" w:rsidRDefault="00700A4B">
    <w:pPr>
      <w:pStyle w:val="Header"/>
    </w:pPr>
    <w:r>
      <w:rPr>
        <w:noProof/>
        <w:lang w:eastAsia="en-US"/>
      </w:rPr>
      <w:drawing>
        <wp:anchor distT="0" distB="0" distL="114300" distR="114300" simplePos="0" relativeHeight="251692032" behindDoc="1" locked="0" layoutInCell="1" allowOverlap="1" wp14:anchorId="51245A03" wp14:editId="0C5044BB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72400" cy="1604303"/>
          <wp:effectExtent l="0" t="0" r="0" b="0"/>
          <wp:wrapTopAndBottom/>
          <wp:docPr id="56600649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604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FBA2" w14:textId="01A49730" w:rsidR="00C03EE1" w:rsidRDefault="00700A4B" w:rsidP="00C03EE1">
    <w:pPr>
      <w:pStyle w:val="Header"/>
      <w:tabs>
        <w:tab w:val="clear" w:pos="8640"/>
        <w:tab w:val="right" w:pos="10440"/>
      </w:tabs>
      <w:ind w:left="-1800"/>
      <w:rPr>
        <w:noProof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91008" behindDoc="1" locked="0" layoutInCell="1" allowOverlap="1" wp14:anchorId="21BCBD5A" wp14:editId="611C8000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72400" cy="10054297"/>
          <wp:effectExtent l="0" t="0" r="0" b="4445"/>
          <wp:wrapNone/>
          <wp:docPr id="4028382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4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6F60B2" w14:textId="7777777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13DD8D9E" w14:textId="77777777" w:rsidR="00C03EE1" w:rsidRDefault="00C03E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631"/>
    <w:rsid w:val="00010795"/>
    <w:rsid w:val="00012E9E"/>
    <w:rsid w:val="00052834"/>
    <w:rsid w:val="00087168"/>
    <w:rsid w:val="000C267D"/>
    <w:rsid w:val="000E6248"/>
    <w:rsid w:val="00161180"/>
    <w:rsid w:val="00162650"/>
    <w:rsid w:val="00164850"/>
    <w:rsid w:val="00166487"/>
    <w:rsid w:val="00174D34"/>
    <w:rsid w:val="0018280F"/>
    <w:rsid w:val="00190491"/>
    <w:rsid w:val="001A3B6B"/>
    <w:rsid w:val="001C1C5A"/>
    <w:rsid w:val="001C50E6"/>
    <w:rsid w:val="001D5400"/>
    <w:rsid w:val="001E051B"/>
    <w:rsid w:val="00202927"/>
    <w:rsid w:val="00231F62"/>
    <w:rsid w:val="002376A0"/>
    <w:rsid w:val="00240CB0"/>
    <w:rsid w:val="00275897"/>
    <w:rsid w:val="002D391A"/>
    <w:rsid w:val="003173D0"/>
    <w:rsid w:val="00342A2A"/>
    <w:rsid w:val="00355911"/>
    <w:rsid w:val="00362A62"/>
    <w:rsid w:val="00387873"/>
    <w:rsid w:val="003A6F0B"/>
    <w:rsid w:val="003B618C"/>
    <w:rsid w:val="003B6A3F"/>
    <w:rsid w:val="003C4B29"/>
    <w:rsid w:val="003C6B47"/>
    <w:rsid w:val="003E5AE7"/>
    <w:rsid w:val="00406ECB"/>
    <w:rsid w:val="00421C56"/>
    <w:rsid w:val="0048153F"/>
    <w:rsid w:val="004A1042"/>
    <w:rsid w:val="004A57F7"/>
    <w:rsid w:val="004B5091"/>
    <w:rsid w:val="004E5F04"/>
    <w:rsid w:val="005025DD"/>
    <w:rsid w:val="00520FEF"/>
    <w:rsid w:val="00521D41"/>
    <w:rsid w:val="005608BD"/>
    <w:rsid w:val="005A1C7D"/>
    <w:rsid w:val="005A62DF"/>
    <w:rsid w:val="005B3749"/>
    <w:rsid w:val="005C30A0"/>
    <w:rsid w:val="00620290"/>
    <w:rsid w:val="0062515C"/>
    <w:rsid w:val="006307AD"/>
    <w:rsid w:val="006B1208"/>
    <w:rsid w:val="006B510D"/>
    <w:rsid w:val="006E6089"/>
    <w:rsid w:val="006F3FFA"/>
    <w:rsid w:val="00700A4B"/>
    <w:rsid w:val="007F28F8"/>
    <w:rsid w:val="00807DAD"/>
    <w:rsid w:val="008B3B0A"/>
    <w:rsid w:val="008D0BFD"/>
    <w:rsid w:val="008E03AF"/>
    <w:rsid w:val="008E3327"/>
    <w:rsid w:val="008E7076"/>
    <w:rsid w:val="008F1BC1"/>
    <w:rsid w:val="00943631"/>
    <w:rsid w:val="009518C1"/>
    <w:rsid w:val="0098035F"/>
    <w:rsid w:val="009C0A98"/>
    <w:rsid w:val="00A10060"/>
    <w:rsid w:val="00A37620"/>
    <w:rsid w:val="00A41CC0"/>
    <w:rsid w:val="00A66A4C"/>
    <w:rsid w:val="00AC66EE"/>
    <w:rsid w:val="00AD7B07"/>
    <w:rsid w:val="00AE0116"/>
    <w:rsid w:val="00AF36F0"/>
    <w:rsid w:val="00B22DD5"/>
    <w:rsid w:val="00B864EB"/>
    <w:rsid w:val="00BD5C23"/>
    <w:rsid w:val="00BD711A"/>
    <w:rsid w:val="00BE6D2D"/>
    <w:rsid w:val="00C03EE1"/>
    <w:rsid w:val="00C14F9F"/>
    <w:rsid w:val="00C164EC"/>
    <w:rsid w:val="00C16BD7"/>
    <w:rsid w:val="00C67E69"/>
    <w:rsid w:val="00C96F4A"/>
    <w:rsid w:val="00CA7CB6"/>
    <w:rsid w:val="00CB1B95"/>
    <w:rsid w:val="00D4321D"/>
    <w:rsid w:val="00DB1140"/>
    <w:rsid w:val="00DD2CDB"/>
    <w:rsid w:val="00DF1784"/>
    <w:rsid w:val="00DF1DDE"/>
    <w:rsid w:val="00E836FA"/>
    <w:rsid w:val="00EB579A"/>
    <w:rsid w:val="00F266E9"/>
    <w:rsid w:val="00F55F4C"/>
    <w:rsid w:val="00F579CC"/>
    <w:rsid w:val="00F762E8"/>
    <w:rsid w:val="00FB62CF"/>
    <w:rsid w:val="00FC0086"/>
    <w:rsid w:val="00FD0C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7088DB"/>
  <w15:docId w15:val="{F1F17ED1-871B-40AF-88DF-D1B3FB81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.Graphics\Commerce%20Templates_Do%20Not%20Delete%20this%20Folder\Workforce%20Solutions%20Stationery%20Versions\Workforce-ltrhd-General-color-Feb2016-revis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40E918-D7D9-43A8-9DBA-D53443AD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Workforce-ltrhd-General-color-Feb2016-revision.dotx</Template>
  <TotalTime>5</TotalTime>
  <Pages>5</Pages>
  <Words>2423</Words>
  <Characters>13816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Moore</dc:creator>
  <cp:keywords/>
  <cp:lastModifiedBy>Moore, Jerome</cp:lastModifiedBy>
  <cp:revision>2</cp:revision>
  <cp:lastPrinted>2016-02-18T15:54:00Z</cp:lastPrinted>
  <dcterms:created xsi:type="dcterms:W3CDTF">2026-08-04T22:00:00Z</dcterms:created>
  <dcterms:modified xsi:type="dcterms:W3CDTF">2026-08-04T22:00:00Z</dcterms:modified>
</cp:coreProperties>
</file>