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B9BC7" w14:textId="46FB9680" w:rsidR="00B73759" w:rsidRPr="00A04EE5" w:rsidRDefault="00000000" w:rsidP="008E590B">
      <w:pPr>
        <w:ind w:left="2340" w:right="1854"/>
        <w:jc w:val="center"/>
        <w:rPr>
          <w:rFonts w:ascii="Comic Sans MS" w:hAnsi="Comic Sans MS" w:cs="Gautami"/>
          <w:b/>
          <w:noProof/>
          <w:color w:val="0054A6"/>
          <w:sz w:val="56"/>
          <w:szCs w:val="56"/>
        </w:rPr>
      </w:pPr>
      <w:r>
        <w:rPr>
          <w:noProof/>
          <w:lang w:bidi="es-ES"/>
        </w:rPr>
        <w:pict w14:anchorId="3B77D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3" type="#_x0000_t75" alt="" style="position:absolute;left:0;text-align:left;margin-left:414.5pt;margin-top:-27.35pt;width:89.7pt;height:133.4pt;z-index:35;mso-wrap-edited:f;mso-width-percent:0;mso-height-percent:0;mso-width-percent:0;mso-height-percent:0">
            <v:imagedata r:id="rId10" o:title="ncnerr"/>
          </v:shape>
        </w:pict>
      </w:r>
      <w:r>
        <w:rPr>
          <w:rFonts w:ascii="Arial" w:eastAsia="Arial" w:hAnsi="Arial" w:cs="Arial"/>
          <w:noProof/>
          <w:lang w:bidi="es-ES"/>
        </w:rPr>
        <w:pict w14:anchorId="7F4A384D">
          <v:group id="_x0000_s1208" alt="" style="position:absolute;left:0;text-align:left;margin-left:-9pt;margin-top:30.25pt;width:102.85pt;height:711pt;z-index:2;mso-position-vertical-relative:page" coordorigin="828,612" coordsize="2057,14220" o:allowoverlap="f">
            <v:group id="_x0000_s1209" alt="" style="position:absolute;left:828;top:612;width:2057;height:14220" coordorigin="828,612" coordsize="2057,14220">
              <v:shape id="_x0000_s1210" type="#_x0000_t75" alt="" style="position:absolute;left:828;top:612;width:2057;height:3236">
                <v:imagedata r:id="rId11" o:title="Ocean Background" cropleft="9632f" cropright="15574f"/>
              </v:shape>
              <v:rect id="_x0000_s1211" alt="" style="position:absolute;left:828;top:612;width:2057;height:14220" filled="f" strokecolor="#0054a6" strokeweight="2pt"/>
            </v:group>
            <v:shapetype id="_x0000_t202" coordsize="21600,21600" o:spt="202" path="m,l,21600r21600,l21600,xe">
              <v:stroke joinstyle="miter"/>
              <v:path gradientshapeok="t" o:connecttype="rect"/>
            </v:shapetype>
            <v:shape id="_x0000_s1212" type="#_x0000_t202" alt="" style="position:absolute;left:900;top:3960;width:1980;height:10620;mso-wrap-style:square;v-text-anchor:top" filled="f" stroked="f">
              <v:textbox style="mso-next-textbox:#_x0000_s1212">
                <w:txbxContent>
                  <w:p w14:paraId="6D1C923F" w14:textId="77777777" w:rsidR="00655A3A" w:rsidRPr="000662F2" w:rsidRDefault="00655A3A" w:rsidP="00154327">
                    <w:pPr>
                      <w:jc w:val="center"/>
                      <w:rPr>
                        <w:rFonts w:ascii="Arial" w:hAnsi="Arial" w:cs="Arial"/>
                        <w:b/>
                        <w:color w:val="0054A6"/>
                        <w:sz w:val="20"/>
                        <w:szCs w:val="20"/>
                        <w:u w:val="single"/>
                      </w:rPr>
                    </w:pPr>
                    <w:r w:rsidRPr="000662F2">
                      <w:rPr>
                        <w:rFonts w:ascii="Arial" w:eastAsia="Arial" w:hAnsi="Arial" w:cs="Arial"/>
                        <w:b/>
                        <w:color w:val="0054A6"/>
                        <w:sz w:val="20"/>
                        <w:szCs w:val="20"/>
                        <w:u w:val="single"/>
                        <w:lang w:val="es-ES" w:bidi="es-ES"/>
                      </w:rPr>
                      <w:t>Grado escolar</w:t>
                    </w:r>
                  </w:p>
                  <w:p w14:paraId="7C236F66" w14:textId="77777777" w:rsidR="00655A3A" w:rsidRDefault="00655A3A" w:rsidP="00154327">
                    <w:pPr>
                      <w:jc w:val="center"/>
                      <w:rPr>
                        <w:rFonts w:ascii="Arial" w:hAnsi="Arial" w:cs="Arial"/>
                        <w:color w:val="000080"/>
                        <w:sz w:val="20"/>
                        <w:szCs w:val="20"/>
                      </w:rPr>
                    </w:pPr>
                  </w:p>
                  <w:p w14:paraId="76758746" w14:textId="77777777" w:rsidR="00655A3A" w:rsidRPr="00DD0D30" w:rsidRDefault="00655A3A" w:rsidP="00154327">
                    <w:pPr>
                      <w:jc w:val="center"/>
                      <w:rPr>
                        <w:rFonts w:ascii="Arial" w:hAnsi="Arial" w:cs="Arial"/>
                        <w:sz w:val="20"/>
                        <w:szCs w:val="20"/>
                      </w:rPr>
                    </w:pPr>
                    <w:r w:rsidRPr="00DD0D30">
                      <w:rPr>
                        <w:rFonts w:ascii="Arial" w:eastAsia="Arial" w:hAnsi="Arial" w:cs="Arial"/>
                        <w:sz w:val="20"/>
                        <w:szCs w:val="20"/>
                        <w:lang w:val="es-ES" w:bidi="es-ES"/>
                      </w:rPr>
                      <w:t>3</w:t>
                    </w:r>
                    <w:r w:rsidRPr="00DD0D30">
                      <w:rPr>
                        <w:rFonts w:ascii="Arial" w:eastAsia="Arial" w:hAnsi="Arial" w:cs="Arial"/>
                        <w:sz w:val="20"/>
                        <w:szCs w:val="20"/>
                        <w:vertAlign w:val="superscript"/>
                        <w:lang w:val="es-ES" w:bidi="es-ES"/>
                      </w:rPr>
                      <w:t>º</w:t>
                    </w:r>
                    <w:r w:rsidRPr="00DD0D30">
                      <w:rPr>
                        <w:rFonts w:ascii="Arial" w:eastAsia="Arial" w:hAnsi="Arial" w:cs="Arial"/>
                        <w:sz w:val="20"/>
                        <w:szCs w:val="20"/>
                        <w:lang w:val="es-ES" w:bidi="es-ES"/>
                      </w:rPr>
                      <w:t xml:space="preserve"> a 6</w:t>
                    </w:r>
                    <w:r w:rsidRPr="00DD0D30">
                      <w:rPr>
                        <w:rFonts w:ascii="Arial" w:eastAsia="Arial" w:hAnsi="Arial" w:cs="Arial"/>
                        <w:sz w:val="20"/>
                        <w:szCs w:val="20"/>
                        <w:vertAlign w:val="superscript"/>
                        <w:lang w:val="es-ES" w:bidi="es-ES"/>
                      </w:rPr>
                      <w:t>º</w:t>
                    </w:r>
                  </w:p>
                  <w:p w14:paraId="15D385F0" w14:textId="77777777" w:rsidR="00655A3A" w:rsidRPr="00423179" w:rsidRDefault="00655A3A" w:rsidP="00154327">
                    <w:pPr>
                      <w:jc w:val="center"/>
                      <w:rPr>
                        <w:rFonts w:ascii="Arial" w:hAnsi="Arial" w:cs="Arial"/>
                        <w:color w:val="000080"/>
                        <w:sz w:val="20"/>
                        <w:szCs w:val="20"/>
                      </w:rPr>
                    </w:pPr>
                  </w:p>
                  <w:p w14:paraId="6EC60540" w14:textId="77777777" w:rsidR="00655A3A" w:rsidRPr="000662F2" w:rsidRDefault="00655A3A" w:rsidP="00154327">
                    <w:pPr>
                      <w:jc w:val="center"/>
                      <w:rPr>
                        <w:rFonts w:ascii="Arial" w:hAnsi="Arial" w:cs="Arial"/>
                        <w:b/>
                        <w:color w:val="0054A6"/>
                        <w:sz w:val="20"/>
                        <w:szCs w:val="20"/>
                        <w:u w:val="single"/>
                      </w:rPr>
                    </w:pPr>
                    <w:r w:rsidRPr="000662F2">
                      <w:rPr>
                        <w:rFonts w:ascii="Arial" w:eastAsia="Arial" w:hAnsi="Arial" w:cs="Arial"/>
                        <w:b/>
                        <w:color w:val="0054A6"/>
                        <w:sz w:val="20"/>
                        <w:szCs w:val="20"/>
                        <w:u w:val="single"/>
                        <w:lang w:val="es-ES" w:bidi="es-ES"/>
                      </w:rPr>
                      <w:t>Objetivos</w:t>
                    </w:r>
                  </w:p>
                  <w:p w14:paraId="3DC469E0" w14:textId="77777777" w:rsidR="00655A3A" w:rsidRPr="00154327" w:rsidRDefault="00655A3A" w:rsidP="00154327">
                    <w:pPr>
                      <w:jc w:val="center"/>
                      <w:rPr>
                        <w:rFonts w:ascii="Arial" w:hAnsi="Arial" w:cs="Arial"/>
                        <w:b/>
                        <w:color w:val="000080"/>
                        <w:sz w:val="20"/>
                        <w:szCs w:val="20"/>
                        <w:u w:val="single"/>
                      </w:rPr>
                    </w:pPr>
                  </w:p>
                  <w:p w14:paraId="331E9982" w14:textId="77777777" w:rsidR="00655A3A" w:rsidRDefault="00655A3A" w:rsidP="001005A7">
                    <w:pPr>
                      <w:rPr>
                        <w:rFonts w:ascii="Arial" w:hAnsi="Arial" w:cs="Arial"/>
                        <w:sz w:val="20"/>
                        <w:szCs w:val="20"/>
                      </w:rPr>
                    </w:pPr>
                    <w:r>
                      <w:rPr>
                        <w:rFonts w:ascii="Arial" w:eastAsia="Arial" w:hAnsi="Arial" w:cs="Arial"/>
                        <w:sz w:val="20"/>
                        <w:szCs w:val="20"/>
                        <w:lang w:val="es-ES" w:bidi="es-ES"/>
                      </w:rPr>
                      <w:t>* Ser capaz de describir cómo se forman las olas.</w:t>
                    </w:r>
                  </w:p>
                  <w:p w14:paraId="37F3CF9E" w14:textId="77777777" w:rsidR="00655A3A" w:rsidRDefault="00655A3A" w:rsidP="001005A7">
                    <w:pPr>
                      <w:rPr>
                        <w:rFonts w:ascii="Arial" w:hAnsi="Arial" w:cs="Arial"/>
                        <w:sz w:val="20"/>
                        <w:szCs w:val="20"/>
                      </w:rPr>
                    </w:pPr>
                  </w:p>
                  <w:p w14:paraId="1F70AD81" w14:textId="77777777" w:rsidR="00655A3A" w:rsidRDefault="00655A3A" w:rsidP="001005A7">
                    <w:pPr>
                      <w:rPr>
                        <w:rFonts w:ascii="Arial" w:hAnsi="Arial" w:cs="Arial"/>
                        <w:sz w:val="20"/>
                        <w:szCs w:val="20"/>
                      </w:rPr>
                    </w:pPr>
                    <w:r>
                      <w:rPr>
                        <w:rFonts w:ascii="Arial" w:eastAsia="Arial" w:hAnsi="Arial" w:cs="Arial"/>
                        <w:sz w:val="20"/>
                        <w:szCs w:val="20"/>
                        <w:lang w:val="es-ES" w:bidi="es-ES"/>
                      </w:rPr>
                      <w:t>* Ser capaz de enumerar dos animales y dos plantas que viven en la marisma.</w:t>
                    </w:r>
                  </w:p>
                  <w:p w14:paraId="40BCDDD1" w14:textId="77777777" w:rsidR="00655A3A" w:rsidRDefault="00655A3A" w:rsidP="001005A7">
                    <w:pPr>
                      <w:rPr>
                        <w:rFonts w:ascii="Arial" w:hAnsi="Arial" w:cs="Arial"/>
                        <w:sz w:val="20"/>
                        <w:szCs w:val="20"/>
                      </w:rPr>
                    </w:pPr>
                  </w:p>
                  <w:p w14:paraId="28967E5B" w14:textId="77777777" w:rsidR="00655A3A" w:rsidRDefault="00655A3A" w:rsidP="001005A7">
                    <w:pPr>
                      <w:rPr>
                        <w:rFonts w:ascii="Arial" w:hAnsi="Arial" w:cs="Arial"/>
                        <w:sz w:val="20"/>
                        <w:szCs w:val="20"/>
                      </w:rPr>
                    </w:pPr>
                    <w:r>
                      <w:rPr>
                        <w:rFonts w:ascii="Arial" w:eastAsia="Arial" w:hAnsi="Arial" w:cs="Arial"/>
                        <w:sz w:val="20"/>
                        <w:szCs w:val="20"/>
                        <w:lang w:val="es-ES" w:bidi="es-ES"/>
                      </w:rPr>
                      <w:t>* Ser capaz de describir cómo se comportan los animales en la marisma.</w:t>
                    </w:r>
                  </w:p>
                  <w:p w14:paraId="307A4453" w14:textId="77777777" w:rsidR="00655A3A" w:rsidRDefault="00655A3A" w:rsidP="00154327">
                    <w:pPr>
                      <w:jc w:val="center"/>
                      <w:rPr>
                        <w:rFonts w:ascii="Arial" w:hAnsi="Arial" w:cs="Arial"/>
                        <w:sz w:val="20"/>
                        <w:szCs w:val="20"/>
                      </w:rPr>
                    </w:pPr>
                  </w:p>
                  <w:p w14:paraId="5D9BE0C5" w14:textId="77777777" w:rsidR="00655A3A" w:rsidRPr="000662F2" w:rsidRDefault="00655A3A" w:rsidP="00154327">
                    <w:pPr>
                      <w:jc w:val="center"/>
                      <w:rPr>
                        <w:rFonts w:ascii="Arial" w:hAnsi="Arial" w:cs="Arial"/>
                        <w:b/>
                        <w:color w:val="0054A6"/>
                        <w:sz w:val="20"/>
                        <w:szCs w:val="20"/>
                        <w:u w:val="single"/>
                      </w:rPr>
                    </w:pPr>
                    <w:r w:rsidRPr="000662F2">
                      <w:rPr>
                        <w:rFonts w:ascii="Arial" w:eastAsia="Arial" w:hAnsi="Arial" w:cs="Arial"/>
                        <w:b/>
                        <w:color w:val="0054A6"/>
                        <w:sz w:val="20"/>
                        <w:szCs w:val="20"/>
                        <w:u w:val="single"/>
                        <w:lang w:val="es-ES" w:bidi="es-ES"/>
                      </w:rPr>
                      <w:t>Carolina del Norte. Curso estándar de estudios</w:t>
                    </w:r>
                  </w:p>
                  <w:p w14:paraId="400ABD62" w14:textId="77777777" w:rsidR="00655A3A" w:rsidRDefault="00655A3A" w:rsidP="00154327">
                    <w:pPr>
                      <w:rPr>
                        <w:rFonts w:ascii="Arial" w:hAnsi="Arial" w:cs="Arial"/>
                        <w:sz w:val="20"/>
                        <w:szCs w:val="20"/>
                      </w:rPr>
                    </w:pPr>
                  </w:p>
                  <w:p w14:paraId="77102DF1" w14:textId="77777777" w:rsidR="00655A3A" w:rsidRPr="002373C0" w:rsidRDefault="00655A3A" w:rsidP="00154327">
                    <w:pPr>
                      <w:rPr>
                        <w:rFonts w:ascii="Arial" w:hAnsi="Arial" w:cs="Arial"/>
                        <w:sz w:val="20"/>
                        <w:szCs w:val="20"/>
                        <w:u w:val="single"/>
                      </w:rPr>
                    </w:pPr>
                    <w:r w:rsidRPr="002373C0">
                      <w:rPr>
                        <w:rFonts w:ascii="Arial" w:eastAsia="Arial" w:hAnsi="Arial" w:cs="Arial"/>
                        <w:sz w:val="20"/>
                        <w:szCs w:val="20"/>
                        <w:u w:val="single"/>
                        <w:lang w:val="es-ES" w:bidi="es-ES"/>
                      </w:rPr>
                      <w:t>4.</w:t>
                    </w:r>
                    <w:r w:rsidRPr="002373C0">
                      <w:rPr>
                        <w:rFonts w:ascii="Arial" w:eastAsia="Arial" w:hAnsi="Arial" w:cs="Arial"/>
                        <w:sz w:val="20"/>
                        <w:szCs w:val="20"/>
                        <w:u w:val="single"/>
                        <w:vertAlign w:val="superscript"/>
                        <w:lang w:val="es-ES" w:bidi="es-ES"/>
                      </w:rPr>
                      <w:t>o</w:t>
                    </w:r>
                    <w:r w:rsidRPr="002373C0">
                      <w:rPr>
                        <w:rFonts w:ascii="Arial" w:eastAsia="Arial" w:hAnsi="Arial" w:cs="Arial"/>
                        <w:sz w:val="20"/>
                        <w:szCs w:val="20"/>
                        <w:u w:val="single"/>
                        <w:lang w:val="es-ES" w:bidi="es-ES"/>
                      </w:rPr>
                      <w:t xml:space="preserve"> Grado</w:t>
                    </w:r>
                  </w:p>
                  <w:p w14:paraId="42BF727B" w14:textId="77777777" w:rsidR="00655A3A" w:rsidRDefault="0059642C" w:rsidP="00154327">
                    <w:pPr>
                      <w:rPr>
                        <w:rFonts w:ascii="Arial" w:hAnsi="Arial" w:cs="Arial"/>
                        <w:sz w:val="20"/>
                        <w:szCs w:val="20"/>
                      </w:rPr>
                    </w:pPr>
                    <w:r>
                      <w:rPr>
                        <w:rFonts w:ascii="Arial" w:eastAsia="Arial" w:hAnsi="Arial" w:cs="Arial"/>
                        <w:sz w:val="20"/>
                        <w:szCs w:val="20"/>
                        <w:lang w:val="es-ES" w:bidi="es-ES"/>
                      </w:rPr>
                      <w:t>ESS.4.3.1, LS.4.1.2)</w:t>
                    </w:r>
                  </w:p>
                  <w:p w14:paraId="4597C34E" w14:textId="77777777" w:rsidR="00655A3A" w:rsidRDefault="00655A3A" w:rsidP="00154327">
                    <w:pPr>
                      <w:rPr>
                        <w:rFonts w:ascii="Arial" w:hAnsi="Arial" w:cs="Arial"/>
                        <w:sz w:val="20"/>
                        <w:szCs w:val="20"/>
                      </w:rPr>
                    </w:pPr>
                  </w:p>
                  <w:p w14:paraId="6A2C7361" w14:textId="77777777" w:rsidR="00655A3A" w:rsidRPr="002373C0" w:rsidRDefault="00655A3A" w:rsidP="00154327">
                    <w:pPr>
                      <w:rPr>
                        <w:rFonts w:ascii="Arial" w:hAnsi="Arial" w:cs="Arial"/>
                        <w:sz w:val="20"/>
                        <w:szCs w:val="20"/>
                        <w:u w:val="single"/>
                      </w:rPr>
                    </w:pPr>
                    <w:r w:rsidRPr="002373C0">
                      <w:rPr>
                        <w:rFonts w:ascii="Arial" w:eastAsia="Arial" w:hAnsi="Arial" w:cs="Arial"/>
                        <w:sz w:val="20"/>
                        <w:szCs w:val="20"/>
                        <w:u w:val="single"/>
                        <w:lang w:val="es-ES" w:bidi="es-ES"/>
                      </w:rPr>
                      <w:t>5.</w:t>
                    </w:r>
                    <w:r w:rsidRPr="002373C0">
                      <w:rPr>
                        <w:rFonts w:ascii="Arial" w:eastAsia="Arial" w:hAnsi="Arial" w:cs="Arial"/>
                        <w:sz w:val="20"/>
                        <w:szCs w:val="20"/>
                        <w:u w:val="single"/>
                        <w:vertAlign w:val="superscript"/>
                        <w:lang w:val="es-ES" w:bidi="es-ES"/>
                      </w:rPr>
                      <w:t>o</w:t>
                    </w:r>
                    <w:r w:rsidRPr="002373C0">
                      <w:rPr>
                        <w:rFonts w:ascii="Arial" w:eastAsia="Arial" w:hAnsi="Arial" w:cs="Arial"/>
                        <w:sz w:val="20"/>
                        <w:szCs w:val="20"/>
                        <w:u w:val="single"/>
                        <w:lang w:val="es-ES" w:bidi="es-ES"/>
                      </w:rPr>
                      <w:t xml:space="preserve"> Grado</w:t>
                    </w:r>
                  </w:p>
                  <w:p w14:paraId="46534D98" w14:textId="77777777" w:rsidR="00655A3A" w:rsidRDefault="00655A3A" w:rsidP="00154327">
                    <w:pPr>
                      <w:rPr>
                        <w:rFonts w:ascii="Arial" w:hAnsi="Arial" w:cs="Arial"/>
                        <w:sz w:val="20"/>
                        <w:szCs w:val="20"/>
                      </w:rPr>
                    </w:pPr>
                    <w:r>
                      <w:rPr>
                        <w:rFonts w:ascii="Arial" w:eastAsia="Arial" w:hAnsi="Arial" w:cs="Arial"/>
                        <w:sz w:val="20"/>
                        <w:szCs w:val="20"/>
                        <w:lang w:val="es-ES" w:bidi="es-ES"/>
                      </w:rPr>
                      <w:t>(LS.5.2.1, LS.5.2.2, LS.5.2.3)</w:t>
                    </w:r>
                  </w:p>
                  <w:p w14:paraId="04D495A4" w14:textId="77777777" w:rsidR="00655A3A" w:rsidRDefault="00655A3A" w:rsidP="00154327">
                    <w:pPr>
                      <w:rPr>
                        <w:rFonts w:ascii="Arial" w:hAnsi="Arial" w:cs="Arial"/>
                        <w:sz w:val="20"/>
                        <w:szCs w:val="20"/>
                      </w:rPr>
                    </w:pPr>
                  </w:p>
                  <w:p w14:paraId="6A7D6AC0" w14:textId="77777777" w:rsidR="00655A3A" w:rsidRPr="00081A93" w:rsidRDefault="00655A3A" w:rsidP="00154327">
                    <w:pPr>
                      <w:rPr>
                        <w:rFonts w:ascii="Arial" w:hAnsi="Arial" w:cs="Arial"/>
                        <w:sz w:val="20"/>
                        <w:szCs w:val="20"/>
                        <w:u w:val="single"/>
                      </w:rPr>
                    </w:pPr>
                    <w:r w:rsidRPr="00081A93">
                      <w:rPr>
                        <w:rFonts w:ascii="Arial" w:eastAsia="Arial" w:hAnsi="Arial" w:cs="Arial"/>
                        <w:sz w:val="20"/>
                        <w:szCs w:val="20"/>
                        <w:u w:val="single"/>
                        <w:lang w:val="es-ES" w:bidi="es-ES"/>
                      </w:rPr>
                      <w:t>6.</w:t>
                    </w:r>
                    <w:r w:rsidRPr="00081A93">
                      <w:rPr>
                        <w:rFonts w:ascii="Arial" w:eastAsia="Arial" w:hAnsi="Arial" w:cs="Arial"/>
                        <w:sz w:val="20"/>
                        <w:szCs w:val="20"/>
                        <w:u w:val="single"/>
                        <w:vertAlign w:val="superscript"/>
                        <w:lang w:val="es-ES" w:bidi="es-ES"/>
                      </w:rPr>
                      <w:t>o</w:t>
                    </w:r>
                    <w:r w:rsidRPr="00081A93">
                      <w:rPr>
                        <w:rFonts w:ascii="Arial" w:eastAsia="Arial" w:hAnsi="Arial" w:cs="Arial"/>
                        <w:sz w:val="20"/>
                        <w:szCs w:val="20"/>
                        <w:u w:val="single"/>
                        <w:lang w:val="es-ES" w:bidi="es-ES"/>
                      </w:rPr>
                      <w:t xml:space="preserve"> Grado</w:t>
                    </w:r>
                  </w:p>
                  <w:p w14:paraId="68752E1A" w14:textId="77777777" w:rsidR="00655A3A" w:rsidRDefault="002D5176" w:rsidP="00154327">
                    <w:pPr>
                      <w:rPr>
                        <w:rFonts w:ascii="Arial" w:hAnsi="Arial" w:cs="Arial"/>
                        <w:sz w:val="20"/>
                        <w:szCs w:val="20"/>
                      </w:rPr>
                    </w:pPr>
                    <w:r>
                      <w:rPr>
                        <w:rFonts w:ascii="Arial" w:eastAsia="Arial" w:hAnsi="Arial" w:cs="Arial"/>
                        <w:sz w:val="20"/>
                        <w:szCs w:val="20"/>
                        <w:lang w:val="es-ES" w:bidi="es-ES"/>
                      </w:rPr>
                      <w:t>(LS.6.2.1)</w:t>
                    </w:r>
                  </w:p>
                  <w:p w14:paraId="727679ED" w14:textId="77777777" w:rsidR="00655A3A" w:rsidRDefault="00655A3A" w:rsidP="00154327">
                    <w:pPr>
                      <w:rPr>
                        <w:rFonts w:ascii="Arial" w:hAnsi="Arial" w:cs="Arial"/>
                        <w:sz w:val="20"/>
                        <w:szCs w:val="20"/>
                      </w:rPr>
                    </w:pPr>
                  </w:p>
                  <w:p w14:paraId="46307B2C" w14:textId="77777777" w:rsidR="00655A3A" w:rsidRDefault="00655A3A" w:rsidP="00154327">
                    <w:pPr>
                      <w:rPr>
                        <w:rFonts w:ascii="Arial" w:hAnsi="Arial" w:cs="Arial"/>
                        <w:sz w:val="20"/>
                        <w:szCs w:val="20"/>
                      </w:rPr>
                    </w:pPr>
                  </w:p>
                  <w:p w14:paraId="4CF22D69" w14:textId="77777777" w:rsidR="00655A3A" w:rsidRDefault="00655A3A" w:rsidP="00154327">
                    <w:pPr>
                      <w:rPr>
                        <w:rFonts w:ascii="Arial" w:hAnsi="Arial" w:cs="Arial"/>
                        <w:sz w:val="20"/>
                        <w:szCs w:val="20"/>
                      </w:rPr>
                    </w:pPr>
                  </w:p>
                  <w:p w14:paraId="01C4FA9A" w14:textId="77777777" w:rsidR="00655A3A" w:rsidRDefault="00655A3A" w:rsidP="00154327">
                    <w:pPr>
                      <w:rPr>
                        <w:rFonts w:ascii="Arial" w:hAnsi="Arial" w:cs="Arial"/>
                        <w:sz w:val="20"/>
                        <w:szCs w:val="20"/>
                      </w:rPr>
                    </w:pPr>
                  </w:p>
                  <w:p w14:paraId="7CCE972B" w14:textId="77777777" w:rsidR="00655A3A" w:rsidRDefault="00655A3A" w:rsidP="00154327">
                    <w:pPr>
                      <w:rPr>
                        <w:rFonts w:ascii="Arial" w:hAnsi="Arial" w:cs="Arial"/>
                        <w:sz w:val="20"/>
                        <w:szCs w:val="20"/>
                      </w:rPr>
                    </w:pPr>
                  </w:p>
                  <w:p w14:paraId="1C8A59CA" w14:textId="77777777" w:rsidR="00655A3A" w:rsidRDefault="00655A3A" w:rsidP="00154327">
                    <w:pPr>
                      <w:rPr>
                        <w:rFonts w:ascii="Arial" w:hAnsi="Arial" w:cs="Arial"/>
                        <w:sz w:val="20"/>
                        <w:szCs w:val="20"/>
                      </w:rPr>
                    </w:pPr>
                  </w:p>
                  <w:p w14:paraId="02A36D08" w14:textId="77777777" w:rsidR="00655A3A" w:rsidRDefault="00655A3A" w:rsidP="00154327">
                    <w:pPr>
                      <w:rPr>
                        <w:rFonts w:ascii="Arial" w:hAnsi="Arial" w:cs="Arial"/>
                        <w:sz w:val="20"/>
                        <w:szCs w:val="20"/>
                      </w:rPr>
                    </w:pPr>
                  </w:p>
                  <w:p w14:paraId="529A8CCB" w14:textId="77777777" w:rsidR="00655A3A" w:rsidRDefault="00655A3A" w:rsidP="00154327">
                    <w:pPr>
                      <w:rPr>
                        <w:rFonts w:ascii="Arial" w:hAnsi="Arial" w:cs="Arial"/>
                        <w:sz w:val="20"/>
                        <w:szCs w:val="20"/>
                      </w:rPr>
                    </w:pPr>
                  </w:p>
                  <w:p w14:paraId="0E182D21" w14:textId="77777777" w:rsidR="00655A3A" w:rsidRDefault="00655A3A" w:rsidP="00154327">
                    <w:pPr>
                      <w:rPr>
                        <w:rFonts w:ascii="Arial" w:hAnsi="Arial" w:cs="Arial"/>
                        <w:sz w:val="20"/>
                        <w:szCs w:val="20"/>
                      </w:rPr>
                    </w:pPr>
                  </w:p>
                  <w:p w14:paraId="50880C40" w14:textId="77777777" w:rsidR="00655A3A" w:rsidRDefault="00655A3A" w:rsidP="00154327">
                    <w:pPr>
                      <w:rPr>
                        <w:rFonts w:ascii="Arial" w:hAnsi="Arial" w:cs="Arial"/>
                        <w:sz w:val="20"/>
                        <w:szCs w:val="20"/>
                      </w:rPr>
                    </w:pPr>
                  </w:p>
                  <w:p w14:paraId="0E4AD51C" w14:textId="77777777" w:rsidR="00655A3A" w:rsidRDefault="00655A3A" w:rsidP="00154327">
                    <w:pPr>
                      <w:rPr>
                        <w:rFonts w:ascii="Arial" w:hAnsi="Arial" w:cs="Arial"/>
                        <w:sz w:val="20"/>
                        <w:szCs w:val="20"/>
                      </w:rPr>
                    </w:pPr>
                  </w:p>
                  <w:p w14:paraId="67DE4F30" w14:textId="77777777" w:rsidR="00655A3A" w:rsidRDefault="00655A3A" w:rsidP="00154327">
                    <w:pPr>
                      <w:rPr>
                        <w:rFonts w:ascii="Arial" w:hAnsi="Arial" w:cs="Arial"/>
                        <w:sz w:val="20"/>
                        <w:szCs w:val="20"/>
                      </w:rPr>
                    </w:pPr>
                  </w:p>
                  <w:p w14:paraId="5690D13B" w14:textId="77777777" w:rsidR="00655A3A" w:rsidRDefault="00655A3A" w:rsidP="00154327">
                    <w:pPr>
                      <w:rPr>
                        <w:rFonts w:ascii="Arial" w:hAnsi="Arial" w:cs="Arial"/>
                        <w:sz w:val="20"/>
                        <w:szCs w:val="20"/>
                      </w:rPr>
                    </w:pPr>
                  </w:p>
                  <w:p w14:paraId="0CB7BAC0" w14:textId="77777777" w:rsidR="00655A3A" w:rsidRDefault="00655A3A" w:rsidP="00154327">
                    <w:pPr>
                      <w:rPr>
                        <w:rFonts w:ascii="Arial" w:hAnsi="Arial" w:cs="Arial"/>
                        <w:sz w:val="20"/>
                        <w:szCs w:val="20"/>
                      </w:rPr>
                    </w:pPr>
                  </w:p>
                  <w:p w14:paraId="7F8403F4" w14:textId="77777777" w:rsidR="00655A3A" w:rsidRDefault="00655A3A" w:rsidP="00154327">
                    <w:pPr>
                      <w:rPr>
                        <w:rFonts w:ascii="Arial" w:hAnsi="Arial" w:cs="Arial"/>
                        <w:sz w:val="20"/>
                        <w:szCs w:val="20"/>
                      </w:rPr>
                    </w:pPr>
                  </w:p>
                  <w:p w14:paraId="0698AE4A" w14:textId="77777777" w:rsidR="00655A3A" w:rsidRPr="00154327" w:rsidRDefault="00655A3A" w:rsidP="00154327">
                    <w:pPr>
                      <w:rPr>
                        <w:rFonts w:ascii="Arial" w:hAnsi="Arial" w:cs="Arial"/>
                        <w:sz w:val="20"/>
                        <w:szCs w:val="20"/>
                      </w:rPr>
                    </w:pPr>
                  </w:p>
                </w:txbxContent>
              </v:textbox>
            </v:shape>
            <w10:wrap anchory="page"/>
            <w10:anchorlock/>
          </v:group>
        </w:pict>
      </w:r>
      <w:r w:rsidR="000D2A7D" w:rsidRPr="00A04EE5">
        <w:rPr>
          <w:rFonts w:ascii="Comic Sans MS" w:eastAsia="Comic Sans MS" w:hAnsi="Comic Sans MS" w:cs="Gautami"/>
          <w:b/>
          <w:noProof/>
          <w:color w:val="0054A6"/>
          <w:sz w:val="56"/>
          <w:szCs w:val="56"/>
          <w:lang w:bidi="es-ES"/>
        </w:rPr>
        <w:t>Los actores de la marisma salina</w:t>
      </w:r>
    </w:p>
    <w:p w14:paraId="64241428" w14:textId="47438928" w:rsidR="00A11431" w:rsidRPr="00A04EE5" w:rsidRDefault="00D149F8" w:rsidP="008E590B">
      <w:pPr>
        <w:ind w:left="2592" w:right="2124"/>
        <w:jc w:val="center"/>
        <w:rPr>
          <w:rFonts w:ascii="Arial" w:hAnsi="Arial" w:cs="Arial"/>
          <w:b/>
          <w:sz w:val="20"/>
          <w:szCs w:val="20"/>
        </w:rPr>
      </w:pPr>
      <w:r w:rsidRPr="00A04EE5">
        <w:rPr>
          <w:rFonts w:ascii="Arial" w:eastAsia="Arial" w:hAnsi="Arial" w:cs="Arial"/>
          <w:b/>
          <w:sz w:val="20"/>
          <w:szCs w:val="20"/>
          <w:lang w:bidi="es-ES"/>
        </w:rPr>
        <w:t>(Adaptado de ¡WOW! Las maravillas de los humedales)</w:t>
      </w:r>
    </w:p>
    <w:p w14:paraId="57262DE7" w14:textId="77777777" w:rsidR="00D149F8" w:rsidRPr="00A04EE5" w:rsidRDefault="00D149F8" w:rsidP="000D2A7D">
      <w:pPr>
        <w:tabs>
          <w:tab w:val="left" w:pos="10080"/>
        </w:tabs>
        <w:ind w:left="2592" w:right="144"/>
        <w:rPr>
          <w:rFonts w:ascii="Arial" w:hAnsi="Arial" w:cs="Arial"/>
          <w:b/>
        </w:rPr>
      </w:pPr>
    </w:p>
    <w:p w14:paraId="6EBBDBEB" w14:textId="77777777" w:rsidR="001005A7" w:rsidRPr="00A04EE5" w:rsidRDefault="00031495" w:rsidP="000D2A7D">
      <w:pPr>
        <w:tabs>
          <w:tab w:val="left" w:pos="10080"/>
        </w:tabs>
        <w:ind w:left="2592" w:right="144"/>
        <w:rPr>
          <w:rFonts w:ascii="Arial" w:hAnsi="Arial" w:cs="Arial"/>
        </w:rPr>
      </w:pPr>
      <w:r w:rsidRPr="00A04EE5">
        <w:rPr>
          <w:rFonts w:ascii="Arial" w:eastAsia="Arial" w:hAnsi="Arial" w:cs="Arial"/>
          <w:b/>
          <w:lang w:bidi="es-ES"/>
        </w:rPr>
        <w:t xml:space="preserve">Resumen: </w:t>
      </w:r>
    </w:p>
    <w:p w14:paraId="37F0C0E1" w14:textId="77777777" w:rsidR="001005A7" w:rsidRPr="00D474C6" w:rsidRDefault="001005A7" w:rsidP="000D2A7D">
      <w:pPr>
        <w:tabs>
          <w:tab w:val="left" w:pos="10080"/>
        </w:tabs>
        <w:ind w:left="2592" w:right="144"/>
        <w:rPr>
          <w:rFonts w:ascii="Arial" w:hAnsi="Arial" w:cs="Arial"/>
          <w:sz w:val="16"/>
          <w:szCs w:val="16"/>
        </w:rPr>
      </w:pPr>
    </w:p>
    <w:p w14:paraId="2A2450FB" w14:textId="77777777" w:rsidR="00031495" w:rsidRPr="00A04EE5" w:rsidRDefault="000D2A7D" w:rsidP="000D2A7D">
      <w:pPr>
        <w:tabs>
          <w:tab w:val="left" w:pos="10080"/>
        </w:tabs>
        <w:ind w:left="2592" w:right="144"/>
        <w:rPr>
          <w:rFonts w:ascii="Arial" w:hAnsi="Arial" w:cs="Arial"/>
        </w:rPr>
      </w:pPr>
      <w:r w:rsidRPr="00A04EE5">
        <w:rPr>
          <w:rFonts w:ascii="Arial" w:eastAsia="Arial" w:hAnsi="Arial" w:cs="Arial"/>
          <w:lang w:bidi="es-ES"/>
        </w:rPr>
        <w:t>A los alumnos se les asignan papeles en una representación diseñada para ilustrar cómo funciona una marisma salina y cómo interactúan entre sí los organismos que hay en ella.  Los alumnos pueden beneficiarse de investigar sus organismos/roles con antelación.</w:t>
      </w:r>
    </w:p>
    <w:p w14:paraId="4E436D79" w14:textId="77777777" w:rsidR="00031495" w:rsidRPr="00A04EE5" w:rsidRDefault="00031495" w:rsidP="00B73759">
      <w:pPr>
        <w:ind w:left="2592"/>
        <w:rPr>
          <w:rFonts w:ascii="Arial" w:hAnsi="Arial" w:cs="Arial"/>
          <w:sz w:val="16"/>
          <w:szCs w:val="16"/>
        </w:rPr>
      </w:pPr>
    </w:p>
    <w:p w14:paraId="0BCB8EF5" w14:textId="77777777" w:rsidR="00031495" w:rsidRPr="00A04EE5" w:rsidRDefault="00031495" w:rsidP="00B73759">
      <w:pPr>
        <w:ind w:left="2592"/>
        <w:rPr>
          <w:rFonts w:ascii="Arial" w:hAnsi="Arial" w:cs="Arial"/>
          <w:b/>
        </w:rPr>
      </w:pPr>
      <w:r w:rsidRPr="00A04EE5">
        <w:rPr>
          <w:rFonts w:ascii="Arial" w:eastAsia="Arial" w:hAnsi="Arial" w:cs="Arial"/>
          <w:b/>
          <w:lang w:bidi="es-ES"/>
        </w:rPr>
        <w:t>Materiales:</w:t>
      </w:r>
    </w:p>
    <w:p w14:paraId="1B37F1DF" w14:textId="77777777" w:rsidR="001005A7" w:rsidRPr="00D474C6" w:rsidRDefault="001005A7" w:rsidP="00B73759">
      <w:pPr>
        <w:ind w:left="2592"/>
        <w:rPr>
          <w:rFonts w:ascii="Arial" w:hAnsi="Arial" w:cs="Arial"/>
          <w:sz w:val="12"/>
          <w:szCs w:val="12"/>
        </w:rPr>
      </w:pPr>
    </w:p>
    <w:p w14:paraId="4C46B993" w14:textId="77777777" w:rsidR="00031495" w:rsidRPr="00A04EE5" w:rsidRDefault="001005A7" w:rsidP="001005A7">
      <w:pPr>
        <w:numPr>
          <w:ilvl w:val="0"/>
          <w:numId w:val="5"/>
        </w:numPr>
        <w:rPr>
          <w:rFonts w:ascii="Arial" w:hAnsi="Arial" w:cs="Arial"/>
        </w:rPr>
      </w:pPr>
      <w:r w:rsidRPr="00A04EE5">
        <w:rPr>
          <w:rFonts w:ascii="Arial" w:eastAsia="Arial" w:hAnsi="Arial" w:cs="Arial"/>
          <w:lang w:bidi="es-ES"/>
        </w:rPr>
        <w:t>jabón de burbujas y soplador</w:t>
      </w:r>
    </w:p>
    <w:p w14:paraId="504A13C5" w14:textId="77777777" w:rsidR="000D2A7D" w:rsidRPr="00A04EE5" w:rsidRDefault="001005A7" w:rsidP="001005A7">
      <w:pPr>
        <w:numPr>
          <w:ilvl w:val="0"/>
          <w:numId w:val="5"/>
        </w:numPr>
        <w:rPr>
          <w:rFonts w:ascii="Arial" w:hAnsi="Arial" w:cs="Arial"/>
        </w:rPr>
      </w:pPr>
      <w:r w:rsidRPr="00A04EE5">
        <w:rPr>
          <w:rFonts w:ascii="Arial" w:eastAsia="Arial" w:hAnsi="Arial" w:cs="Arial"/>
          <w:lang w:bidi="es-ES"/>
        </w:rPr>
        <w:t>12' x 1' trozo de tela azul u "olas" de papel azul</w:t>
      </w:r>
    </w:p>
    <w:p w14:paraId="44E53E77" w14:textId="77777777" w:rsidR="00031495" w:rsidRPr="00A04EE5" w:rsidRDefault="002D5176" w:rsidP="001005A7">
      <w:pPr>
        <w:numPr>
          <w:ilvl w:val="0"/>
          <w:numId w:val="5"/>
        </w:numPr>
        <w:rPr>
          <w:rFonts w:ascii="Arial" w:hAnsi="Arial" w:cs="Arial"/>
        </w:rPr>
      </w:pPr>
      <w:r w:rsidRPr="00A04EE5">
        <w:rPr>
          <w:rFonts w:ascii="Arial" w:eastAsia="Arial" w:hAnsi="Arial" w:cs="Arial"/>
          <w:lang w:bidi="es-ES"/>
        </w:rPr>
        <w:t>2 rollos de papel toalla</w:t>
      </w:r>
    </w:p>
    <w:p w14:paraId="299A232A" w14:textId="77777777" w:rsidR="00914841" w:rsidRPr="00A04EE5" w:rsidRDefault="00914841" w:rsidP="001005A7">
      <w:pPr>
        <w:numPr>
          <w:ilvl w:val="0"/>
          <w:numId w:val="5"/>
        </w:numPr>
        <w:rPr>
          <w:rFonts w:ascii="Arial" w:hAnsi="Arial" w:cs="Arial"/>
        </w:rPr>
      </w:pPr>
      <w:r w:rsidRPr="00A04EE5">
        <w:rPr>
          <w:rFonts w:ascii="Arial" w:eastAsia="Arial" w:hAnsi="Arial" w:cs="Arial"/>
          <w:lang w:bidi="es-ES"/>
        </w:rPr>
        <w:t>tarjetas de personajes (incluidas)</w:t>
      </w:r>
    </w:p>
    <w:p w14:paraId="1943C41F" w14:textId="77777777" w:rsidR="002D5176" w:rsidRPr="00A04EE5" w:rsidRDefault="002D5176" w:rsidP="001005A7">
      <w:pPr>
        <w:numPr>
          <w:ilvl w:val="0"/>
          <w:numId w:val="5"/>
        </w:numPr>
        <w:rPr>
          <w:rFonts w:ascii="Arial" w:hAnsi="Arial" w:cs="Arial"/>
        </w:rPr>
      </w:pPr>
      <w:r w:rsidRPr="00A04EE5">
        <w:rPr>
          <w:rFonts w:ascii="Arial" w:eastAsia="Arial" w:hAnsi="Arial" w:cs="Arial"/>
          <w:lang w:bidi="es-ES"/>
        </w:rPr>
        <w:t>materiales para hacer dibujos o disfraces que representen cada ficha del personaje</w:t>
      </w:r>
    </w:p>
    <w:p w14:paraId="57C7A623" w14:textId="77777777" w:rsidR="00031495" w:rsidRPr="00D474C6" w:rsidRDefault="00031495" w:rsidP="00B73759">
      <w:pPr>
        <w:ind w:left="2592"/>
        <w:rPr>
          <w:rFonts w:ascii="Arial" w:hAnsi="Arial" w:cs="Arial"/>
          <w:sz w:val="12"/>
          <w:szCs w:val="12"/>
        </w:rPr>
      </w:pPr>
    </w:p>
    <w:p w14:paraId="213D747E" w14:textId="77777777" w:rsidR="001005A7" w:rsidRPr="00A04EE5" w:rsidRDefault="00031495" w:rsidP="00B73759">
      <w:pPr>
        <w:ind w:left="2592"/>
        <w:rPr>
          <w:rFonts w:ascii="Arial" w:hAnsi="Arial" w:cs="Arial"/>
          <w:b/>
        </w:rPr>
      </w:pPr>
      <w:r w:rsidRPr="00A04EE5">
        <w:rPr>
          <w:rFonts w:ascii="Arial" w:eastAsia="Arial" w:hAnsi="Arial" w:cs="Arial"/>
          <w:b/>
          <w:lang w:bidi="es-ES"/>
        </w:rPr>
        <w:t xml:space="preserve">Contexto:  </w:t>
      </w:r>
    </w:p>
    <w:p w14:paraId="4DAACF34" w14:textId="77777777" w:rsidR="001005A7" w:rsidRPr="00A04EE5" w:rsidRDefault="00000000" w:rsidP="00B73759">
      <w:pPr>
        <w:ind w:left="2592"/>
        <w:rPr>
          <w:rFonts w:ascii="Arial" w:hAnsi="Arial" w:cs="Arial"/>
          <w:b/>
          <w:sz w:val="16"/>
          <w:szCs w:val="16"/>
        </w:rPr>
      </w:pPr>
      <w:r>
        <w:rPr>
          <w:noProof/>
          <w:sz w:val="16"/>
          <w:szCs w:val="16"/>
          <w:lang w:bidi="es-ES"/>
        </w:rPr>
        <w:pict w14:anchorId="5D5EED7D">
          <v:shape id="_x0000_s1207" type="#_x0000_t75" alt="" style="position:absolute;left:0;text-align:left;margin-left:302.2pt;margin-top:.45pt;width:219.8pt;height:218.45pt;z-index:-2;mso-wrap-edited:f" wrapcoords="-60 0 -60 21540 21600 21540 21600 0 -60 0">
            <v:imagedata r:id="rId12" o:title="Page0003" croptop="8706f" cropbottom="21100f" cropleft="15522f" cropright="3449f"/>
            <w10:wrap type="square"/>
          </v:shape>
        </w:pict>
      </w:r>
    </w:p>
    <w:p w14:paraId="2CDBD808" w14:textId="77777777" w:rsidR="0073549A" w:rsidRPr="00A04EE5" w:rsidRDefault="005D08DA" w:rsidP="00B73759">
      <w:pPr>
        <w:ind w:left="2592"/>
        <w:rPr>
          <w:rFonts w:ascii="Arial" w:hAnsi="Arial" w:cs="Arial"/>
        </w:rPr>
      </w:pPr>
      <w:r w:rsidRPr="00A04EE5">
        <w:rPr>
          <w:rFonts w:ascii="Arial" w:eastAsia="Arial" w:hAnsi="Arial" w:cs="Arial"/>
          <w:lang w:bidi="es-ES"/>
        </w:rPr>
        <w:t xml:space="preserve">Las marismas salinas son zonas de transición entre la tierra y el mar.  Estas zonas están dominadas por la hierba de las marismas y pueden ser </w:t>
      </w:r>
      <w:proofErr w:type="gramStart"/>
      <w:r w:rsidRPr="00A04EE5">
        <w:rPr>
          <w:rFonts w:ascii="Arial" w:eastAsia="Arial" w:hAnsi="Arial" w:cs="Arial"/>
          <w:lang w:bidi="es-ES"/>
        </w:rPr>
        <w:t>muy anchas o muy estrechas</w:t>
      </w:r>
      <w:proofErr w:type="gramEnd"/>
      <w:r w:rsidRPr="00A04EE5">
        <w:rPr>
          <w:rFonts w:ascii="Arial" w:eastAsia="Arial" w:hAnsi="Arial" w:cs="Arial"/>
          <w:lang w:bidi="es-ES"/>
        </w:rPr>
        <w:t xml:space="preserve">, dependiendo de la profundidad del agua cercana.  Todo lo que vive en este hábitat debe ser capaz de tolerar los cambios de salinidad, temperatura y nivel del agua debido a las mareas que suben y bajan dos veces al día.  </w:t>
      </w:r>
    </w:p>
    <w:p w14:paraId="08FB7218" w14:textId="77777777" w:rsidR="0073549A" w:rsidRPr="00D474C6" w:rsidRDefault="0073549A" w:rsidP="00B73759">
      <w:pPr>
        <w:ind w:left="2592"/>
        <w:rPr>
          <w:rFonts w:ascii="Arial" w:hAnsi="Arial" w:cs="Arial"/>
          <w:sz w:val="14"/>
          <w:szCs w:val="14"/>
        </w:rPr>
      </w:pPr>
    </w:p>
    <w:p w14:paraId="3154A543" w14:textId="77777777" w:rsidR="00655A3A" w:rsidRPr="00A04EE5" w:rsidRDefault="001005A7" w:rsidP="000662F2">
      <w:pPr>
        <w:ind w:left="2592"/>
        <w:rPr>
          <w:rFonts w:ascii="Arial" w:hAnsi="Arial" w:cs="Arial"/>
        </w:rPr>
      </w:pPr>
      <w:r w:rsidRPr="00A04EE5">
        <w:rPr>
          <w:rFonts w:ascii="Arial" w:eastAsia="Arial" w:hAnsi="Arial" w:cs="Arial"/>
          <w:lang w:bidi="es-ES"/>
        </w:rPr>
        <w:t xml:space="preserve">Las marismas también albergan numerosas especies vegetales y animales.  Algunos organismos son miembros permanentes del ecosistema de la marisma (por ejemplo, la hierba cordera, el heno de la pradera salada, la salicornia, los cangrejos violinistas y las ostras) y otros organismos solo visitan la marisma cuando sube la marea (como los peces, los camarones, los cangrejos azules) o cuando baja (los mapaches y el zorro rojo).  Todos desempeñan un papel importante en el ecosistema de la marisma. </w:t>
      </w:r>
    </w:p>
    <w:p w14:paraId="1754CB11" w14:textId="77777777" w:rsidR="00031495" w:rsidRPr="00A04EE5" w:rsidRDefault="00031495" w:rsidP="009B1B54">
      <w:pPr>
        <w:rPr>
          <w:rFonts w:ascii="Arial" w:hAnsi="Arial" w:cs="Arial"/>
          <w:b/>
        </w:rPr>
      </w:pPr>
      <w:r w:rsidRPr="00A04EE5">
        <w:rPr>
          <w:rFonts w:ascii="Arial" w:eastAsia="Arial" w:hAnsi="Arial" w:cs="Arial"/>
          <w:b/>
          <w:lang w:bidi="es-ES"/>
        </w:rPr>
        <w:lastRenderedPageBreak/>
        <w:t>Actividad:</w:t>
      </w:r>
    </w:p>
    <w:p w14:paraId="2AFF08D8" w14:textId="77777777" w:rsidR="0073549A" w:rsidRPr="00A04EE5" w:rsidRDefault="0073549A" w:rsidP="009B1B54">
      <w:pPr>
        <w:rPr>
          <w:rFonts w:ascii="Arial" w:hAnsi="Arial" w:cs="Arial"/>
          <w:b/>
        </w:rPr>
      </w:pPr>
    </w:p>
    <w:p w14:paraId="15030CC1" w14:textId="77777777" w:rsidR="00087B10" w:rsidRPr="00A04EE5" w:rsidRDefault="00087B10" w:rsidP="009B1B54">
      <w:pPr>
        <w:rPr>
          <w:rFonts w:ascii="Arial" w:hAnsi="Arial" w:cs="Arial"/>
        </w:rPr>
      </w:pPr>
      <w:r w:rsidRPr="00A04EE5">
        <w:rPr>
          <w:rFonts w:ascii="Arial" w:eastAsia="Arial" w:hAnsi="Arial" w:cs="Arial"/>
          <w:lang w:bidi="es-ES"/>
        </w:rPr>
        <w:t>Pida a un alumno que pase al frente del aula y demuestre lo siguiente:  Tú estás en la playa, recogiendo conchas cerca de donde llegan las olas (donde están las mejores conchas).  Es principio de la temporada y el agua está muy fría.  ¿Qué haces cuando las olas van y vienen? - - Huir de las olas que llegan.</w:t>
      </w:r>
    </w:p>
    <w:p w14:paraId="310D0A20" w14:textId="77777777" w:rsidR="00087B10" w:rsidRPr="00A04EE5" w:rsidRDefault="00087B10" w:rsidP="009B1B54">
      <w:pPr>
        <w:rPr>
          <w:rFonts w:ascii="Arial" w:hAnsi="Arial" w:cs="Arial"/>
        </w:rPr>
      </w:pPr>
    </w:p>
    <w:p w14:paraId="5C4A4870" w14:textId="77777777" w:rsidR="00087B10" w:rsidRPr="00A04EE5" w:rsidRDefault="00087B10" w:rsidP="009B1B54">
      <w:pPr>
        <w:rPr>
          <w:rFonts w:ascii="Arial" w:hAnsi="Arial" w:cs="Arial"/>
        </w:rPr>
      </w:pPr>
      <w:r w:rsidRPr="00A04EE5">
        <w:rPr>
          <w:rFonts w:ascii="Arial" w:eastAsia="Arial" w:hAnsi="Arial" w:cs="Arial"/>
          <w:lang w:bidi="es-ES"/>
        </w:rPr>
        <w:t>Explica que los animales que viven en hábitats de mareas tienen que soportar cada día inundaciones y exposiciones en días alternos. Algunos pueden alejarse de la marea entrante, como se ha demostrado anteriormente, otros acuden a la marisma solo cuando está inundada y otros simplemente ajustan sus actividades para adaptarse a los distintos grados de "humedad". La clase representará algunos de estos comportamientos, ¡creando una marisma salada "viva"!</w:t>
      </w:r>
    </w:p>
    <w:p w14:paraId="28C9D039" w14:textId="77777777" w:rsidR="00087B10" w:rsidRPr="00A04EE5" w:rsidRDefault="00087B10" w:rsidP="009B1B54">
      <w:pPr>
        <w:rPr>
          <w:rFonts w:ascii="Arial" w:hAnsi="Arial" w:cs="Arial"/>
        </w:rPr>
      </w:pPr>
    </w:p>
    <w:p w14:paraId="6145E4E2" w14:textId="77777777" w:rsidR="00087B10" w:rsidRPr="00A04EE5" w:rsidRDefault="00733DD2" w:rsidP="009B1B54">
      <w:pPr>
        <w:rPr>
          <w:rFonts w:ascii="Arial" w:hAnsi="Arial" w:cs="Arial"/>
          <w:b/>
          <w:i/>
        </w:rPr>
      </w:pPr>
      <w:r w:rsidRPr="00A04EE5">
        <w:rPr>
          <w:rFonts w:ascii="Arial" w:eastAsia="Arial" w:hAnsi="Arial" w:cs="Arial"/>
          <w:b/>
          <w:i/>
          <w:lang w:bidi="es-ES"/>
        </w:rPr>
        <w:t>Crear los personajes:</w:t>
      </w:r>
    </w:p>
    <w:p w14:paraId="516AAB8F" w14:textId="77777777" w:rsidR="0073549A" w:rsidRPr="00A04EE5" w:rsidRDefault="0073549A" w:rsidP="009B1B54">
      <w:pPr>
        <w:rPr>
          <w:rFonts w:ascii="Arial" w:hAnsi="Arial" w:cs="Arial"/>
          <w:b/>
          <w:i/>
        </w:rPr>
      </w:pPr>
    </w:p>
    <w:p w14:paraId="044477A7" w14:textId="77777777" w:rsidR="00087B10" w:rsidRPr="00A04EE5" w:rsidRDefault="00087B10" w:rsidP="009B1B54">
      <w:pPr>
        <w:rPr>
          <w:rFonts w:ascii="Arial" w:hAnsi="Arial" w:cs="Arial"/>
        </w:rPr>
      </w:pPr>
      <w:r w:rsidRPr="00A04EE5">
        <w:rPr>
          <w:rFonts w:ascii="Arial" w:eastAsia="Arial" w:hAnsi="Arial" w:cs="Arial"/>
          <w:lang w:bidi="es-ES"/>
        </w:rPr>
        <w:t xml:space="preserve">Reparta las "tarjetas de personajes" proporcionadas, una a cada alumno (haga duplicados si no hay suficientes).  Pida a los alumnos que confeccionen una máscara, un disfraz sencillo o un cartel (utilizando dibujos o fotos de revistas) para identificarse con su personaje.  Para hacer agua: utilice un trozo largo de </w:t>
      </w:r>
      <w:proofErr w:type="gramStart"/>
      <w:r w:rsidRPr="00A04EE5">
        <w:rPr>
          <w:rFonts w:ascii="Arial" w:eastAsia="Arial" w:hAnsi="Arial" w:cs="Arial"/>
          <w:lang w:bidi="es-ES"/>
        </w:rPr>
        <w:t>tela azul o hilo azul</w:t>
      </w:r>
      <w:proofErr w:type="gramEnd"/>
      <w:r w:rsidRPr="00A04EE5">
        <w:rPr>
          <w:rFonts w:ascii="Arial" w:eastAsia="Arial" w:hAnsi="Arial" w:cs="Arial"/>
          <w:lang w:bidi="es-ES"/>
        </w:rPr>
        <w:t xml:space="preserve"> (de unos 12 pies de largo) o conecte "olas" de papel azul para hacer una hebra con las dimensiones anteriores.  Fije cada extremo del agua a un rollo de papel toalla y enróllelo como un pergamino.</w:t>
      </w:r>
    </w:p>
    <w:p w14:paraId="51AEE7F5" w14:textId="77777777" w:rsidR="00031495" w:rsidRPr="00A04EE5" w:rsidRDefault="00031495" w:rsidP="009B1B54">
      <w:pPr>
        <w:rPr>
          <w:rFonts w:ascii="Arial" w:hAnsi="Arial" w:cs="Arial"/>
        </w:rPr>
      </w:pPr>
    </w:p>
    <w:p w14:paraId="3E0574E0" w14:textId="77777777" w:rsidR="00031495" w:rsidRPr="00A04EE5" w:rsidRDefault="00AC7343" w:rsidP="009B1B54">
      <w:pPr>
        <w:rPr>
          <w:rFonts w:ascii="Arial" w:hAnsi="Arial" w:cs="Arial"/>
          <w:b/>
          <w:i/>
        </w:rPr>
      </w:pPr>
      <w:r w:rsidRPr="00A04EE5">
        <w:rPr>
          <w:rFonts w:ascii="Arial" w:eastAsia="Arial" w:hAnsi="Arial" w:cs="Arial"/>
          <w:b/>
          <w:i/>
          <w:lang w:bidi="es-ES"/>
        </w:rPr>
        <w:t>Preparar el escenario:</w:t>
      </w:r>
    </w:p>
    <w:p w14:paraId="72618B2A" w14:textId="77777777" w:rsidR="0073549A" w:rsidRPr="00A04EE5" w:rsidRDefault="0073549A" w:rsidP="009B1B54">
      <w:pPr>
        <w:rPr>
          <w:rFonts w:ascii="Arial" w:hAnsi="Arial" w:cs="Arial"/>
          <w:b/>
          <w:i/>
        </w:rPr>
      </w:pPr>
    </w:p>
    <w:p w14:paraId="2324C9A3" w14:textId="77777777" w:rsidR="00AC7343" w:rsidRPr="00A04EE5" w:rsidRDefault="00AC7343" w:rsidP="009B1B54">
      <w:pPr>
        <w:rPr>
          <w:rFonts w:ascii="Arial" w:hAnsi="Arial" w:cs="Arial"/>
        </w:rPr>
      </w:pPr>
      <w:r w:rsidRPr="00A04EE5">
        <w:rPr>
          <w:rFonts w:ascii="Arial" w:eastAsia="Arial" w:hAnsi="Arial" w:cs="Arial"/>
          <w:lang w:bidi="es-ES"/>
        </w:rPr>
        <w:t>Diríjase a una zona abierta o a un espacio despejado del aula.  Designe un extremo de la zona como la masa de agua y el resto de la zona como la marisma.  La parte más cercana al agua se denomina marisma baja; la más alejada, marisma alta (véase el diagrama).</w:t>
      </w:r>
    </w:p>
    <w:p w14:paraId="555843F6" w14:textId="77777777" w:rsidR="0073549A" w:rsidRPr="00A04EE5" w:rsidRDefault="0073549A" w:rsidP="009B1B54">
      <w:pPr>
        <w:rPr>
          <w:rFonts w:ascii="Arial" w:hAnsi="Arial" w:cs="Arial"/>
        </w:rPr>
      </w:pPr>
    </w:p>
    <w:p w14:paraId="363414BA" w14:textId="77777777" w:rsidR="00AC7343" w:rsidRPr="00A04EE5" w:rsidRDefault="00AC7343" w:rsidP="00AC7343">
      <w:pPr>
        <w:numPr>
          <w:ilvl w:val="0"/>
          <w:numId w:val="2"/>
        </w:numPr>
        <w:rPr>
          <w:rFonts w:ascii="Arial" w:hAnsi="Arial" w:cs="Arial"/>
        </w:rPr>
      </w:pPr>
      <w:r w:rsidRPr="00A04EE5">
        <w:rPr>
          <w:rFonts w:ascii="Arial" w:eastAsia="Arial" w:hAnsi="Arial" w:cs="Arial"/>
          <w:lang w:bidi="es-ES"/>
        </w:rPr>
        <w:t>Pida a los alumnos que son "Agua" que ocupen sus puestos, desenrollen el agua y la extiendan por la zona de juego, como si la marea estuviera baja.  Pídales que hagan suaves olas con el agua (pueden practicar y luego detenerse para observar a los demás ocupar sus lugares).</w:t>
      </w:r>
    </w:p>
    <w:p w14:paraId="070BEDAE" w14:textId="77777777" w:rsidR="0073549A" w:rsidRPr="00A04EE5" w:rsidRDefault="0073549A" w:rsidP="0073549A">
      <w:pPr>
        <w:ind w:left="720"/>
        <w:rPr>
          <w:rFonts w:ascii="Arial" w:hAnsi="Arial" w:cs="Arial"/>
        </w:rPr>
      </w:pPr>
    </w:p>
    <w:p w14:paraId="6FA9D1F9" w14:textId="77777777" w:rsidR="00AC7343" w:rsidRPr="00A04EE5" w:rsidRDefault="00AC7343" w:rsidP="00AC7343">
      <w:pPr>
        <w:numPr>
          <w:ilvl w:val="0"/>
          <w:numId w:val="2"/>
        </w:numPr>
        <w:rPr>
          <w:rFonts w:ascii="Arial" w:hAnsi="Arial" w:cs="Arial"/>
        </w:rPr>
      </w:pPr>
      <w:r w:rsidRPr="00A04EE5">
        <w:rPr>
          <w:rFonts w:ascii="Arial" w:eastAsia="Arial" w:hAnsi="Arial" w:cs="Arial"/>
          <w:lang w:bidi="es-ES"/>
        </w:rPr>
        <w:t>Pregunte "¿Qué provoca las olas?"- "El viento" debería hablar.  Pida al viento que lea su tarjeta a la clase.  El viento hará sonar el viento y bailará mientras las olas se mueven de nuevo, y luego se detendrá.</w:t>
      </w:r>
    </w:p>
    <w:p w14:paraId="60E92C46" w14:textId="77777777" w:rsidR="0073549A" w:rsidRPr="00A04EE5" w:rsidRDefault="0073549A" w:rsidP="0073549A">
      <w:pPr>
        <w:rPr>
          <w:rFonts w:ascii="Arial" w:hAnsi="Arial" w:cs="Arial"/>
        </w:rPr>
      </w:pPr>
    </w:p>
    <w:p w14:paraId="6C546C24" w14:textId="77777777" w:rsidR="00AC7343" w:rsidRPr="00A04EE5" w:rsidRDefault="00AC7343" w:rsidP="00AC7343">
      <w:pPr>
        <w:numPr>
          <w:ilvl w:val="0"/>
          <w:numId w:val="2"/>
        </w:numPr>
        <w:rPr>
          <w:rFonts w:ascii="Arial" w:hAnsi="Arial" w:cs="Arial"/>
        </w:rPr>
      </w:pPr>
      <w:r w:rsidRPr="00A04EE5">
        <w:rPr>
          <w:rFonts w:ascii="Arial" w:eastAsia="Arial" w:hAnsi="Arial" w:cs="Arial"/>
          <w:lang w:bidi="es-ES"/>
        </w:rPr>
        <w:t>¿Qué es lo que hace que la marea suba y baje?  El "Sol" y la "Luna" deben pasar al frente, leer sus cartas y colocarse sobre las sillas, haciendo círculos sobre sus cabezas con los brazos - una luna llena y un sol, brillando intensamente.</w:t>
      </w:r>
    </w:p>
    <w:p w14:paraId="7DC5A4CC" w14:textId="77777777" w:rsidR="0073549A" w:rsidRPr="00A04EE5" w:rsidRDefault="0073549A" w:rsidP="0073549A">
      <w:pPr>
        <w:rPr>
          <w:rFonts w:ascii="Arial" w:hAnsi="Arial" w:cs="Arial"/>
        </w:rPr>
      </w:pPr>
    </w:p>
    <w:p w14:paraId="225032E7" w14:textId="77777777" w:rsidR="00AC7343" w:rsidRPr="00A04EE5" w:rsidRDefault="00AC7343" w:rsidP="00AC7343">
      <w:pPr>
        <w:numPr>
          <w:ilvl w:val="0"/>
          <w:numId w:val="2"/>
        </w:numPr>
        <w:rPr>
          <w:rFonts w:ascii="Arial" w:hAnsi="Arial" w:cs="Arial"/>
        </w:rPr>
      </w:pPr>
      <w:r w:rsidRPr="00A04EE5">
        <w:rPr>
          <w:rFonts w:ascii="Arial" w:eastAsia="Arial" w:hAnsi="Arial" w:cs="Arial"/>
          <w:lang w:bidi="es-ES"/>
        </w:rPr>
        <w:t>A continuación, pida a las plantas que, por turnos, lean sus tarjetas y ocupen los lugares que les correspondan en la marisma - - todas deben estar de pie en algún lugar entre los extremos del agua (véase el diagrama).  Cuando todas estén en su sitio, pida al viento que vuelva a sonar y haga que las plantas se agiten con la brisa.  Las plantas deben recordar que están arraigadas al suelo.</w:t>
      </w:r>
    </w:p>
    <w:p w14:paraId="79BD8714" w14:textId="77777777" w:rsidR="0073549A" w:rsidRPr="00A04EE5" w:rsidRDefault="0073549A" w:rsidP="0073549A">
      <w:pPr>
        <w:rPr>
          <w:rFonts w:ascii="Arial" w:hAnsi="Arial" w:cs="Arial"/>
        </w:rPr>
      </w:pPr>
    </w:p>
    <w:p w14:paraId="76F40F2F" w14:textId="77777777" w:rsidR="00AC7343" w:rsidRPr="00A04EE5" w:rsidRDefault="00AC7343" w:rsidP="00AC7343">
      <w:pPr>
        <w:numPr>
          <w:ilvl w:val="0"/>
          <w:numId w:val="2"/>
        </w:numPr>
        <w:rPr>
          <w:rFonts w:ascii="Arial" w:hAnsi="Arial" w:cs="Arial"/>
        </w:rPr>
      </w:pPr>
      <w:r w:rsidRPr="00A04EE5">
        <w:rPr>
          <w:rFonts w:ascii="Arial" w:eastAsia="Arial" w:hAnsi="Arial" w:cs="Arial"/>
          <w:lang w:bidi="es-ES"/>
        </w:rPr>
        <w:lastRenderedPageBreak/>
        <w:t xml:space="preserve">Ahora haga lo mismo con cada uno de los animales.  Pida a cada uno que diga lo que hará durante las mareas altas o bajas. Los peces y el cangrejo azul no salen del agua. Deben situarse detrás de la línea del agua y entrarán y saldrán de la marisma con la marea.  </w:t>
      </w:r>
    </w:p>
    <w:p w14:paraId="0BF78745" w14:textId="77777777" w:rsidR="00AC7343" w:rsidRPr="00A04EE5" w:rsidRDefault="00AC7343" w:rsidP="00AC7343">
      <w:pPr>
        <w:numPr>
          <w:ilvl w:val="0"/>
          <w:numId w:val="2"/>
        </w:numPr>
        <w:rPr>
          <w:rFonts w:ascii="Arial" w:hAnsi="Arial" w:cs="Arial"/>
        </w:rPr>
      </w:pPr>
      <w:r w:rsidRPr="00A04EE5">
        <w:rPr>
          <w:rFonts w:ascii="Arial" w:eastAsia="Arial" w:hAnsi="Arial" w:cs="Arial"/>
          <w:lang w:bidi="es-ES"/>
        </w:rPr>
        <w:t>¿Qué hay en el agua que ayuda a las plantas y a los animales a sobrevivir? "Oxígeno" también debería ir detrás de la línea del agua.  ¿Qué ayuda a mezclar nuevo oxígeno en el agua?  El viento - - mientras el viento sopla, haciendo olas que ayudan a mezclar el oxígeno, ¡"Oxígeno" soplará burbujas usando jabón de burbujas!</w:t>
      </w:r>
    </w:p>
    <w:p w14:paraId="320D2C06" w14:textId="77777777" w:rsidR="0073549A" w:rsidRPr="00A04EE5" w:rsidRDefault="0073549A" w:rsidP="0073549A">
      <w:pPr>
        <w:rPr>
          <w:rFonts w:ascii="Arial" w:hAnsi="Arial" w:cs="Arial"/>
        </w:rPr>
      </w:pPr>
    </w:p>
    <w:p w14:paraId="3E5EA05F" w14:textId="77777777" w:rsidR="00AC7343" w:rsidRPr="00A04EE5" w:rsidRDefault="00AC7343" w:rsidP="00AC7343">
      <w:pPr>
        <w:numPr>
          <w:ilvl w:val="0"/>
          <w:numId w:val="2"/>
        </w:numPr>
        <w:rPr>
          <w:rFonts w:ascii="Arial" w:hAnsi="Arial" w:cs="Arial"/>
        </w:rPr>
      </w:pPr>
      <w:r w:rsidRPr="00A04EE5">
        <w:rPr>
          <w:rFonts w:ascii="Arial" w:eastAsia="Arial" w:hAnsi="Arial" w:cs="Arial"/>
          <w:lang w:bidi="es-ES"/>
        </w:rPr>
        <w:t xml:space="preserve">Haga que todos los personajes se preparen para "actuar" juntos.  </w:t>
      </w:r>
    </w:p>
    <w:p w14:paraId="4F3B2D35" w14:textId="77777777" w:rsidR="00AC7343" w:rsidRPr="00A04EE5" w:rsidRDefault="00AC7343" w:rsidP="00AC7343">
      <w:pPr>
        <w:rPr>
          <w:rFonts w:ascii="Arial" w:hAnsi="Arial" w:cs="Arial"/>
        </w:rPr>
      </w:pPr>
    </w:p>
    <w:p w14:paraId="2C423C25" w14:textId="77777777" w:rsidR="00AC7343" w:rsidRPr="00A04EE5" w:rsidRDefault="00AC7343" w:rsidP="00AC7343">
      <w:pPr>
        <w:rPr>
          <w:rFonts w:ascii="Arial" w:hAnsi="Arial" w:cs="Arial"/>
          <w:b/>
          <w:i/>
        </w:rPr>
      </w:pPr>
      <w:r w:rsidRPr="00A04EE5">
        <w:rPr>
          <w:rFonts w:ascii="Arial" w:eastAsia="Arial" w:hAnsi="Arial" w:cs="Arial"/>
          <w:b/>
          <w:i/>
          <w:lang w:bidi="es-ES"/>
        </w:rPr>
        <w:t>Dar vida a la marisma salina</w:t>
      </w:r>
    </w:p>
    <w:p w14:paraId="040A34E2" w14:textId="77777777" w:rsidR="0073549A" w:rsidRPr="00A04EE5" w:rsidRDefault="0073549A" w:rsidP="00AC7343">
      <w:pPr>
        <w:rPr>
          <w:rFonts w:ascii="Arial" w:hAnsi="Arial" w:cs="Arial"/>
          <w:b/>
          <w:i/>
        </w:rPr>
      </w:pPr>
    </w:p>
    <w:p w14:paraId="169B62A0" w14:textId="77777777" w:rsidR="0073549A" w:rsidRPr="00A04EE5" w:rsidRDefault="00AC7343" w:rsidP="00AC7343">
      <w:pPr>
        <w:rPr>
          <w:rFonts w:ascii="Arial" w:hAnsi="Arial" w:cs="Arial"/>
          <w:i/>
        </w:rPr>
      </w:pPr>
      <w:r w:rsidRPr="00A04EE5">
        <w:rPr>
          <w:rFonts w:ascii="Arial" w:eastAsia="Arial" w:hAnsi="Arial" w:cs="Arial"/>
          <w:i/>
          <w:u w:val="single"/>
          <w:lang w:bidi="es-ES"/>
        </w:rPr>
        <w:t>Narrador:</w:t>
      </w:r>
      <w:r w:rsidRPr="00A04EE5">
        <w:rPr>
          <w:rFonts w:ascii="Arial" w:eastAsia="Arial" w:hAnsi="Arial" w:cs="Arial"/>
          <w:i/>
          <w:lang w:bidi="es-ES"/>
        </w:rPr>
        <w:t xml:space="preserve">  </w:t>
      </w:r>
    </w:p>
    <w:p w14:paraId="62234128" w14:textId="77777777" w:rsidR="0073549A" w:rsidRPr="00A04EE5" w:rsidRDefault="0073549A" w:rsidP="00AC7343">
      <w:pPr>
        <w:rPr>
          <w:rFonts w:ascii="Arial" w:hAnsi="Arial" w:cs="Arial"/>
        </w:rPr>
      </w:pPr>
    </w:p>
    <w:p w14:paraId="7D877BBC" w14:textId="77777777" w:rsidR="00AC7343" w:rsidRPr="00A04EE5" w:rsidRDefault="00AC7343" w:rsidP="00AC7343">
      <w:pPr>
        <w:rPr>
          <w:rFonts w:ascii="Arial" w:hAnsi="Arial" w:cs="Arial"/>
        </w:rPr>
      </w:pPr>
      <w:r w:rsidRPr="00A04EE5">
        <w:rPr>
          <w:rFonts w:ascii="Arial" w:eastAsia="Arial" w:hAnsi="Arial" w:cs="Arial"/>
          <w:lang w:bidi="es-ES"/>
        </w:rPr>
        <w:t>El sol y la luna están altos en el cielo, el viento empieza a soplar, las olas se mueven suavemente y las plantas se mecen con la brisa.  ¡Hay marea baja! Los animales se comportan ahora como se indica para la marea baja. (Pida a los alumnos que continúen su actividad sobre la marea baja durante 2 minutos).</w:t>
      </w:r>
    </w:p>
    <w:p w14:paraId="51A2E431" w14:textId="77777777" w:rsidR="00AC7343" w:rsidRPr="00A04EE5" w:rsidRDefault="00AC7343" w:rsidP="00AC7343">
      <w:pPr>
        <w:rPr>
          <w:rFonts w:ascii="Arial" w:hAnsi="Arial" w:cs="Arial"/>
        </w:rPr>
      </w:pPr>
    </w:p>
    <w:p w14:paraId="7119003E" w14:textId="77777777" w:rsidR="0042523E" w:rsidRPr="00A04EE5" w:rsidRDefault="00AC7343" w:rsidP="00AC7343">
      <w:pPr>
        <w:rPr>
          <w:rFonts w:ascii="Arial" w:hAnsi="Arial" w:cs="Arial"/>
        </w:rPr>
      </w:pPr>
      <w:r w:rsidRPr="00A04EE5">
        <w:rPr>
          <w:rFonts w:ascii="Arial" w:eastAsia="Arial" w:hAnsi="Arial" w:cs="Arial"/>
          <w:i/>
          <w:u w:val="single"/>
          <w:lang w:bidi="es-ES"/>
        </w:rPr>
        <w:t>Narrador:</w:t>
      </w:r>
      <w:r w:rsidRPr="00A04EE5">
        <w:rPr>
          <w:rFonts w:ascii="Arial" w:eastAsia="Arial" w:hAnsi="Arial" w:cs="Arial"/>
          <w:lang w:bidi="es-ES"/>
        </w:rPr>
        <w:t xml:space="preserve">  </w:t>
      </w:r>
    </w:p>
    <w:p w14:paraId="672B3F8F" w14:textId="77777777" w:rsidR="0042523E" w:rsidRPr="00A04EE5" w:rsidRDefault="0042523E" w:rsidP="00AC7343">
      <w:pPr>
        <w:rPr>
          <w:rFonts w:ascii="Arial" w:hAnsi="Arial" w:cs="Arial"/>
        </w:rPr>
      </w:pPr>
    </w:p>
    <w:p w14:paraId="013246AA" w14:textId="77777777" w:rsidR="00AC7343" w:rsidRPr="00A04EE5" w:rsidRDefault="00AC7343" w:rsidP="00AC7343">
      <w:pPr>
        <w:rPr>
          <w:rFonts w:ascii="Arial" w:hAnsi="Arial" w:cs="Arial"/>
        </w:rPr>
      </w:pPr>
      <w:r w:rsidRPr="00A04EE5">
        <w:rPr>
          <w:rFonts w:ascii="Arial" w:eastAsia="Arial" w:hAnsi="Arial" w:cs="Arial"/>
          <w:lang w:bidi="es-ES"/>
        </w:rPr>
        <w:t>¡La marea comienza a subir! La línea del agua debe moverse lentamente hacia la marisma alta, con los peces y cangrejos y las burbujas de oxígeno siguiéndola.  A medida que el agua pase por encima de cada personaje, este deberá cambiar a actividades de marea alta. (Puede que el profesor tenga que explicarles este cambio.  Recuérdeles sus actividades y fíjese en lo que hacen los demás).</w:t>
      </w:r>
    </w:p>
    <w:p w14:paraId="00CDA8F3" w14:textId="77777777" w:rsidR="0042523E" w:rsidRPr="00A04EE5" w:rsidRDefault="0042523E" w:rsidP="00AC7343">
      <w:pPr>
        <w:rPr>
          <w:rFonts w:ascii="Arial" w:hAnsi="Arial" w:cs="Arial"/>
        </w:rPr>
      </w:pPr>
    </w:p>
    <w:p w14:paraId="6CD726CD" w14:textId="77777777" w:rsidR="0042523E" w:rsidRPr="00A04EE5" w:rsidRDefault="00AC7343" w:rsidP="00AC7343">
      <w:pPr>
        <w:rPr>
          <w:rFonts w:ascii="Arial" w:hAnsi="Arial" w:cs="Arial"/>
        </w:rPr>
      </w:pPr>
      <w:r w:rsidRPr="00A04EE5">
        <w:rPr>
          <w:rFonts w:ascii="Arial" w:eastAsia="Arial" w:hAnsi="Arial" w:cs="Arial"/>
          <w:i/>
          <w:u w:val="single"/>
          <w:lang w:bidi="es-ES"/>
        </w:rPr>
        <w:t>Narrador en el pico de la marea alta</w:t>
      </w:r>
      <w:r w:rsidRPr="00A04EE5">
        <w:rPr>
          <w:rFonts w:ascii="Arial" w:eastAsia="Arial" w:hAnsi="Arial" w:cs="Arial"/>
          <w:lang w:bidi="es-ES"/>
        </w:rPr>
        <w:t xml:space="preserve">:  </w:t>
      </w:r>
    </w:p>
    <w:p w14:paraId="14F8787A" w14:textId="77777777" w:rsidR="0042523E" w:rsidRPr="00A04EE5" w:rsidRDefault="0042523E" w:rsidP="00AC7343">
      <w:pPr>
        <w:rPr>
          <w:rFonts w:ascii="Arial" w:hAnsi="Arial" w:cs="Arial"/>
        </w:rPr>
      </w:pPr>
    </w:p>
    <w:p w14:paraId="1B329E24" w14:textId="77777777" w:rsidR="00AC7343" w:rsidRPr="00A04EE5" w:rsidRDefault="00AC7343" w:rsidP="00AC7343">
      <w:pPr>
        <w:rPr>
          <w:rFonts w:ascii="Arial" w:hAnsi="Arial" w:cs="Arial"/>
        </w:rPr>
      </w:pPr>
      <w:r w:rsidRPr="00A04EE5">
        <w:rPr>
          <w:rFonts w:ascii="Arial" w:eastAsia="Arial" w:hAnsi="Arial" w:cs="Arial"/>
          <w:lang w:bidi="es-ES"/>
        </w:rPr>
        <w:t xml:space="preserve">¡Hay marea alta! </w:t>
      </w:r>
    </w:p>
    <w:p w14:paraId="7FE978EE" w14:textId="77777777" w:rsidR="00FC6B83" w:rsidRPr="00A04EE5" w:rsidRDefault="00FC6B83" w:rsidP="00AC7343">
      <w:pPr>
        <w:rPr>
          <w:rFonts w:ascii="Arial" w:hAnsi="Arial" w:cs="Arial"/>
        </w:rPr>
      </w:pPr>
    </w:p>
    <w:p w14:paraId="3AD148F5" w14:textId="77777777" w:rsidR="00AC7343" w:rsidRPr="00A04EE5" w:rsidRDefault="00AC7343" w:rsidP="00AC7343">
      <w:pPr>
        <w:rPr>
          <w:rFonts w:ascii="Arial" w:hAnsi="Arial" w:cs="Arial"/>
        </w:rPr>
      </w:pPr>
      <w:r w:rsidRPr="00A04EE5">
        <w:rPr>
          <w:rFonts w:ascii="Arial" w:eastAsia="Arial" w:hAnsi="Arial" w:cs="Arial"/>
          <w:lang w:bidi="es-ES"/>
        </w:rPr>
        <w:t>En este punto, el grupo debe detenerse en su sitio y contar rápidamente lo que está haciendo.  Ahora pídale a la marea que gire y vuelva atrás - cuando la marea pase por encima de cada personaje, las actividades deberían cambiar de nuevo.  Solo por diversión (y para aplaudir al final), ¡puede que desee representar la marisma salina delante de otro grupo!</w:t>
      </w:r>
    </w:p>
    <w:p w14:paraId="09E8BAA5" w14:textId="77777777" w:rsidR="00FC6B83" w:rsidRPr="00A04EE5" w:rsidRDefault="00FC6B83" w:rsidP="00AC7343">
      <w:pPr>
        <w:rPr>
          <w:rFonts w:ascii="Arial" w:hAnsi="Arial" w:cs="Arial"/>
        </w:rPr>
      </w:pPr>
    </w:p>
    <w:p w14:paraId="404D0509" w14:textId="77777777" w:rsidR="00FC6B83" w:rsidRPr="00A04EE5" w:rsidRDefault="00FC6B83" w:rsidP="00AC7343">
      <w:pPr>
        <w:rPr>
          <w:rFonts w:ascii="Arial" w:hAnsi="Arial" w:cs="Arial"/>
          <w:b/>
        </w:rPr>
      </w:pPr>
      <w:r w:rsidRPr="00A04EE5">
        <w:rPr>
          <w:rFonts w:ascii="Arial" w:eastAsia="Arial" w:hAnsi="Arial" w:cs="Arial"/>
          <w:b/>
          <w:lang w:bidi="es-ES"/>
        </w:rPr>
        <w:t>Preguntas para el debate:</w:t>
      </w:r>
    </w:p>
    <w:p w14:paraId="65C713D7" w14:textId="77777777" w:rsidR="0042523E" w:rsidRPr="00A04EE5" w:rsidRDefault="0042523E" w:rsidP="00AC7343">
      <w:pPr>
        <w:rPr>
          <w:rFonts w:ascii="Arial" w:hAnsi="Arial" w:cs="Arial"/>
          <w:b/>
        </w:rPr>
      </w:pPr>
    </w:p>
    <w:p w14:paraId="21511CB0" w14:textId="77777777" w:rsidR="00FC6B83" w:rsidRPr="00A04EE5" w:rsidRDefault="00FC6B83" w:rsidP="00FC6B83">
      <w:pPr>
        <w:numPr>
          <w:ilvl w:val="0"/>
          <w:numId w:val="3"/>
        </w:numPr>
        <w:rPr>
          <w:rFonts w:ascii="Arial" w:hAnsi="Arial" w:cs="Arial"/>
        </w:rPr>
      </w:pPr>
      <w:r w:rsidRPr="00A04EE5">
        <w:rPr>
          <w:rFonts w:ascii="Arial" w:eastAsia="Arial" w:hAnsi="Arial" w:cs="Arial"/>
          <w:lang w:bidi="es-ES"/>
        </w:rPr>
        <w:t>¿Cómo utilizan el oxígeno las plantas y los animales?</w:t>
      </w:r>
    </w:p>
    <w:p w14:paraId="3FC64FE6" w14:textId="77777777" w:rsidR="0042523E" w:rsidRPr="00A04EE5" w:rsidRDefault="00F32C10" w:rsidP="00F32C10">
      <w:pPr>
        <w:ind w:left="1440"/>
        <w:rPr>
          <w:rFonts w:ascii="Arial" w:hAnsi="Arial" w:cs="Arial"/>
          <w:i/>
        </w:rPr>
      </w:pPr>
      <w:r w:rsidRPr="00A04EE5">
        <w:rPr>
          <w:rFonts w:ascii="Arial" w:eastAsia="Arial" w:hAnsi="Arial" w:cs="Arial"/>
          <w:i/>
          <w:lang w:bidi="es-ES"/>
        </w:rPr>
        <w:t>Los animales toman oxígeno para respirar.  Las plantas liberan oxígeno.</w:t>
      </w:r>
    </w:p>
    <w:p w14:paraId="35F3FABB" w14:textId="77777777" w:rsidR="0056723A" w:rsidRPr="00A04EE5" w:rsidRDefault="0056723A" w:rsidP="0056723A">
      <w:pPr>
        <w:rPr>
          <w:rFonts w:ascii="Arial" w:hAnsi="Arial" w:cs="Arial"/>
          <w:i/>
        </w:rPr>
      </w:pPr>
    </w:p>
    <w:p w14:paraId="6BE6990B" w14:textId="77777777" w:rsidR="00FC6B83" w:rsidRPr="00A04EE5" w:rsidRDefault="00FC6B83" w:rsidP="00FC6B83">
      <w:pPr>
        <w:numPr>
          <w:ilvl w:val="0"/>
          <w:numId w:val="3"/>
        </w:numPr>
        <w:rPr>
          <w:rFonts w:ascii="Arial" w:hAnsi="Arial" w:cs="Arial"/>
        </w:rPr>
      </w:pPr>
      <w:r w:rsidRPr="00A04EE5">
        <w:rPr>
          <w:rFonts w:ascii="Arial" w:eastAsia="Arial" w:hAnsi="Arial" w:cs="Arial"/>
          <w:lang w:bidi="es-ES"/>
        </w:rPr>
        <w:t>¿Cómo afecta el sol a la marea?</w:t>
      </w:r>
    </w:p>
    <w:p w14:paraId="088A3548" w14:textId="77777777" w:rsidR="0042523E" w:rsidRPr="00A04EE5" w:rsidRDefault="00F32C10" w:rsidP="00F32C10">
      <w:pPr>
        <w:ind w:left="1440"/>
        <w:rPr>
          <w:rFonts w:ascii="Arial" w:hAnsi="Arial" w:cs="Arial"/>
          <w:i/>
        </w:rPr>
      </w:pPr>
      <w:r w:rsidRPr="00A04EE5">
        <w:rPr>
          <w:rFonts w:ascii="Arial" w:eastAsia="Arial" w:hAnsi="Arial" w:cs="Arial"/>
          <w:i/>
          <w:lang w:bidi="es-ES"/>
        </w:rPr>
        <w:t>El sol también ejerce una fuerza de atracción sobre las mareas, pero menor que la luna.  Cuando el sol y la luna están en el mismo lado de la tierra afectando a las mareas, habrá más diferencia en las mareas (mareas vivas).  Cuando son perpendiculares entre sí, hay menos diferencia entre la marea baja y la alta (mareas muertas).</w:t>
      </w:r>
    </w:p>
    <w:p w14:paraId="392ACF6B" w14:textId="77777777" w:rsidR="0056723A" w:rsidRPr="00A04EE5" w:rsidRDefault="0056723A" w:rsidP="00F32C10">
      <w:pPr>
        <w:ind w:left="1440"/>
        <w:rPr>
          <w:rFonts w:ascii="Arial" w:hAnsi="Arial" w:cs="Arial"/>
          <w:i/>
        </w:rPr>
      </w:pPr>
    </w:p>
    <w:p w14:paraId="3A64018E" w14:textId="77777777" w:rsidR="00FC6B83" w:rsidRPr="00A04EE5" w:rsidRDefault="00FC6B83" w:rsidP="00FC6B83">
      <w:pPr>
        <w:numPr>
          <w:ilvl w:val="0"/>
          <w:numId w:val="3"/>
        </w:numPr>
        <w:rPr>
          <w:rFonts w:ascii="Arial" w:hAnsi="Arial" w:cs="Arial"/>
        </w:rPr>
      </w:pPr>
      <w:r w:rsidRPr="00A04EE5">
        <w:rPr>
          <w:rFonts w:ascii="Arial" w:eastAsia="Arial" w:hAnsi="Arial" w:cs="Arial"/>
          <w:lang w:bidi="es-ES"/>
        </w:rPr>
        <w:t>¿Cómo se alimentan los distintos animales de la marisma?</w:t>
      </w:r>
    </w:p>
    <w:p w14:paraId="299C7B94" w14:textId="77777777" w:rsidR="0042523E" w:rsidRPr="00A04EE5" w:rsidRDefault="00F32C10" w:rsidP="00F32C10">
      <w:pPr>
        <w:ind w:left="1440"/>
        <w:rPr>
          <w:rFonts w:ascii="Arial" w:hAnsi="Arial" w:cs="Arial"/>
          <w:i/>
        </w:rPr>
      </w:pPr>
      <w:r w:rsidRPr="00A04EE5">
        <w:rPr>
          <w:rFonts w:ascii="Arial" w:eastAsia="Arial" w:hAnsi="Arial" w:cs="Arial"/>
          <w:i/>
          <w:lang w:bidi="es-ES"/>
        </w:rPr>
        <w:t>Algunos animales entran en las marismas para comer con la marea alta, como los peces.  También hay animales que acuden a la marisma a comer con la marea baja, como los mapaches.  Las ostras se alimentan cuando el agua las cubre (filtradores) y algunos animales comen en cualquier momento, como los bígaros de las marismas, los cangrejos ermitaños y los caracoles de lodo.</w:t>
      </w:r>
    </w:p>
    <w:p w14:paraId="733DB22E" w14:textId="77777777" w:rsidR="0056723A" w:rsidRPr="00A04EE5" w:rsidRDefault="0056723A" w:rsidP="00F32C10">
      <w:pPr>
        <w:ind w:left="1440"/>
        <w:rPr>
          <w:rFonts w:ascii="Arial" w:hAnsi="Arial" w:cs="Arial"/>
          <w:i/>
        </w:rPr>
      </w:pPr>
    </w:p>
    <w:p w14:paraId="20E9919D" w14:textId="77777777" w:rsidR="00031495" w:rsidRPr="00A04EE5" w:rsidRDefault="00FC6B83" w:rsidP="009B1B54">
      <w:pPr>
        <w:numPr>
          <w:ilvl w:val="0"/>
          <w:numId w:val="3"/>
        </w:numPr>
        <w:rPr>
          <w:rFonts w:ascii="Arial" w:hAnsi="Arial" w:cs="Arial"/>
        </w:rPr>
      </w:pPr>
      <w:r w:rsidRPr="00A04EE5">
        <w:rPr>
          <w:rFonts w:ascii="Arial" w:eastAsia="Arial" w:hAnsi="Arial" w:cs="Arial"/>
          <w:lang w:bidi="es-ES"/>
        </w:rPr>
        <w:t>Si buscaras mejillones, ¿buscarías en marea alta o baja?  ¿Por qué?</w:t>
      </w:r>
    </w:p>
    <w:p w14:paraId="3B83F419" w14:textId="77777777" w:rsidR="00F32C10" w:rsidRPr="00A04EE5" w:rsidRDefault="00F32C10" w:rsidP="00F32C10">
      <w:pPr>
        <w:ind w:left="1440"/>
        <w:rPr>
          <w:rFonts w:ascii="Arial" w:hAnsi="Arial" w:cs="Arial"/>
          <w:i/>
        </w:rPr>
      </w:pPr>
      <w:r w:rsidRPr="00A04EE5">
        <w:rPr>
          <w:rFonts w:ascii="Arial" w:eastAsia="Arial" w:hAnsi="Arial" w:cs="Arial"/>
          <w:i/>
          <w:lang w:bidi="es-ES"/>
        </w:rPr>
        <w:t>Los mejillones son animales sésiles que viven en las zonas medias y altas de la marisma que solo se cubren con la marea alta.  Son muy fáciles de localizar parcialmente enterrados en el lodo durante la marea baja.</w:t>
      </w:r>
    </w:p>
    <w:p w14:paraId="50384889" w14:textId="77777777" w:rsidR="00031495" w:rsidRPr="00A04EE5" w:rsidRDefault="00031495" w:rsidP="009B1B54">
      <w:pPr>
        <w:rPr>
          <w:rFonts w:ascii="Arial" w:hAnsi="Arial" w:cs="Arial"/>
        </w:rPr>
      </w:pPr>
    </w:p>
    <w:p w14:paraId="1A43875D" w14:textId="77777777" w:rsidR="00031495" w:rsidRPr="00A04EE5" w:rsidRDefault="00031495" w:rsidP="009B1B54">
      <w:pPr>
        <w:rPr>
          <w:rFonts w:ascii="Arial" w:hAnsi="Arial" w:cs="Arial"/>
          <w:b/>
        </w:rPr>
      </w:pPr>
      <w:r w:rsidRPr="00A04EE5">
        <w:rPr>
          <w:rFonts w:ascii="Arial" w:eastAsia="Arial" w:hAnsi="Arial" w:cs="Arial"/>
          <w:b/>
          <w:lang w:bidi="es-ES"/>
        </w:rPr>
        <w:t>Continuación:</w:t>
      </w:r>
    </w:p>
    <w:p w14:paraId="2BACBB3A" w14:textId="77777777" w:rsidR="0042523E" w:rsidRPr="00A04EE5" w:rsidRDefault="0042523E" w:rsidP="009B1B54">
      <w:pPr>
        <w:rPr>
          <w:rFonts w:ascii="Arial" w:hAnsi="Arial" w:cs="Arial"/>
        </w:rPr>
      </w:pPr>
    </w:p>
    <w:p w14:paraId="1C975BA4" w14:textId="77777777" w:rsidR="00031495" w:rsidRPr="00A04EE5" w:rsidRDefault="00FC6B83" w:rsidP="00FC6B83">
      <w:pPr>
        <w:numPr>
          <w:ilvl w:val="0"/>
          <w:numId w:val="4"/>
        </w:numPr>
        <w:rPr>
          <w:rFonts w:ascii="Arial" w:hAnsi="Arial" w:cs="Arial"/>
        </w:rPr>
      </w:pPr>
      <w:r w:rsidRPr="00A04EE5">
        <w:rPr>
          <w:rFonts w:ascii="Arial" w:eastAsia="Arial" w:hAnsi="Arial" w:cs="Arial"/>
          <w:lang w:bidi="es-ES"/>
        </w:rPr>
        <w:t>Haga una maqueta o un póster de una marisma salina e incluya otras plantas y animales que se encuentran en Carolina del Norte.</w:t>
      </w:r>
    </w:p>
    <w:p w14:paraId="75A36590" w14:textId="77777777" w:rsidR="0056723A" w:rsidRPr="00A04EE5" w:rsidRDefault="0056723A" w:rsidP="0056723A">
      <w:pPr>
        <w:ind w:left="720"/>
        <w:rPr>
          <w:rFonts w:ascii="Arial" w:hAnsi="Arial" w:cs="Arial"/>
        </w:rPr>
      </w:pPr>
    </w:p>
    <w:p w14:paraId="187C2DFD" w14:textId="77777777" w:rsidR="00FC6B83" w:rsidRPr="00A04EE5" w:rsidRDefault="00FC6B83" w:rsidP="00FC6B83">
      <w:pPr>
        <w:numPr>
          <w:ilvl w:val="0"/>
          <w:numId w:val="4"/>
        </w:numPr>
        <w:rPr>
          <w:rFonts w:ascii="Arial" w:hAnsi="Arial" w:cs="Arial"/>
        </w:rPr>
      </w:pPr>
      <w:r w:rsidRPr="00A04EE5">
        <w:rPr>
          <w:rFonts w:ascii="Arial" w:eastAsia="Arial" w:hAnsi="Arial" w:cs="Arial"/>
          <w:lang w:bidi="es-ES"/>
        </w:rPr>
        <w:t>Muestre a los alumnos un gráfico de mareas que abarque varios días.  Demuestre cómo leer la carta y discuta por qué los pescadores utilizan las tablas de mareas.</w:t>
      </w:r>
    </w:p>
    <w:p w14:paraId="6EFD134E" w14:textId="77777777" w:rsidR="0042523E" w:rsidRPr="00A04EE5" w:rsidRDefault="0042523E" w:rsidP="0042523E">
      <w:pPr>
        <w:ind w:left="720"/>
        <w:rPr>
          <w:rFonts w:ascii="Arial" w:hAnsi="Arial" w:cs="Arial"/>
        </w:rPr>
      </w:pPr>
    </w:p>
    <w:p w14:paraId="7DDA93B7" w14:textId="77777777" w:rsidR="0046360D" w:rsidRPr="00A04EE5" w:rsidRDefault="0046360D" w:rsidP="00FC6B83">
      <w:pPr>
        <w:numPr>
          <w:ilvl w:val="0"/>
          <w:numId w:val="4"/>
        </w:numPr>
        <w:rPr>
          <w:rFonts w:ascii="Arial" w:hAnsi="Arial" w:cs="Arial"/>
        </w:rPr>
      </w:pPr>
      <w:r w:rsidRPr="00A04EE5">
        <w:rPr>
          <w:rFonts w:ascii="Arial" w:eastAsia="Arial" w:hAnsi="Arial" w:cs="Arial"/>
          <w:lang w:bidi="es-ES"/>
        </w:rPr>
        <w:t>Haga que los alumnos investiguen las adaptaciones que permiten a estos animales sobrevivir en la marisma salina.</w:t>
      </w:r>
    </w:p>
    <w:p w14:paraId="4561C166" w14:textId="77777777" w:rsidR="00031495" w:rsidRPr="00A04EE5" w:rsidRDefault="00031495" w:rsidP="009B1B54">
      <w:pPr>
        <w:rPr>
          <w:rFonts w:ascii="Arial" w:hAnsi="Arial" w:cs="Arial"/>
        </w:rPr>
      </w:pPr>
    </w:p>
    <w:p w14:paraId="524551E0" w14:textId="77777777" w:rsidR="0042523E" w:rsidRPr="00A04EE5" w:rsidRDefault="00031495" w:rsidP="009B1B54">
      <w:pPr>
        <w:rPr>
          <w:rFonts w:ascii="Arial" w:hAnsi="Arial" w:cs="Arial"/>
          <w:b/>
        </w:rPr>
      </w:pPr>
      <w:r w:rsidRPr="00A04EE5">
        <w:rPr>
          <w:rFonts w:ascii="Arial" w:eastAsia="Arial" w:hAnsi="Arial" w:cs="Arial"/>
          <w:b/>
          <w:lang w:bidi="es-ES"/>
        </w:rPr>
        <w:t xml:space="preserve">Vocabulario: </w:t>
      </w:r>
    </w:p>
    <w:p w14:paraId="4862E6D3" w14:textId="77777777" w:rsidR="0042523E" w:rsidRPr="00A04EE5" w:rsidRDefault="0042523E" w:rsidP="009B1B54">
      <w:pPr>
        <w:rPr>
          <w:rFonts w:ascii="Arial" w:hAnsi="Arial" w:cs="Arial"/>
          <w:b/>
        </w:rPr>
      </w:pPr>
    </w:p>
    <w:p w14:paraId="153E0E70" w14:textId="77777777" w:rsidR="0042523E" w:rsidRPr="00A04EE5" w:rsidRDefault="0042523E" w:rsidP="0042523E">
      <w:pPr>
        <w:numPr>
          <w:ilvl w:val="0"/>
          <w:numId w:val="6"/>
        </w:numPr>
        <w:rPr>
          <w:rFonts w:ascii="Arial" w:hAnsi="Arial" w:cs="Arial"/>
        </w:rPr>
        <w:sectPr w:rsidR="0042523E" w:rsidRPr="00A04EE5" w:rsidSect="004E2D48">
          <w:headerReference w:type="default" r:id="rId13"/>
          <w:footerReference w:type="default" r:id="rId14"/>
          <w:pgSz w:w="12240" w:h="15840"/>
          <w:pgMar w:top="1152" w:right="1008" w:bottom="1152" w:left="1008" w:header="720" w:footer="720" w:gutter="0"/>
          <w:cols w:space="720"/>
          <w:docGrid w:linePitch="360"/>
        </w:sectPr>
      </w:pPr>
    </w:p>
    <w:p w14:paraId="08BC93BE" w14:textId="77777777" w:rsidR="0042523E" w:rsidRPr="00A04EE5" w:rsidRDefault="0042523E" w:rsidP="0042523E">
      <w:pPr>
        <w:numPr>
          <w:ilvl w:val="0"/>
          <w:numId w:val="6"/>
        </w:numPr>
        <w:rPr>
          <w:rFonts w:ascii="Arial" w:hAnsi="Arial" w:cs="Arial"/>
        </w:rPr>
      </w:pPr>
      <w:r w:rsidRPr="00A04EE5">
        <w:rPr>
          <w:rFonts w:ascii="Arial" w:eastAsia="Arial" w:hAnsi="Arial" w:cs="Arial"/>
          <w:lang w:bidi="es-ES"/>
        </w:rPr>
        <w:t>bivalvo</w:t>
      </w:r>
    </w:p>
    <w:p w14:paraId="457C8437" w14:textId="77777777" w:rsidR="0042523E" w:rsidRPr="00A04EE5" w:rsidRDefault="0042523E" w:rsidP="0042523E">
      <w:pPr>
        <w:numPr>
          <w:ilvl w:val="0"/>
          <w:numId w:val="6"/>
        </w:numPr>
        <w:rPr>
          <w:rFonts w:ascii="Arial" w:hAnsi="Arial" w:cs="Arial"/>
        </w:rPr>
      </w:pPr>
      <w:r w:rsidRPr="00A04EE5">
        <w:rPr>
          <w:rFonts w:ascii="Arial" w:eastAsia="Arial" w:hAnsi="Arial" w:cs="Arial"/>
          <w:lang w:bidi="es-ES"/>
        </w:rPr>
        <w:t>atracción gravitatoria</w:t>
      </w:r>
    </w:p>
    <w:p w14:paraId="54E9018E" w14:textId="77777777" w:rsidR="0042523E" w:rsidRPr="00A04EE5" w:rsidRDefault="0042523E" w:rsidP="0042523E">
      <w:pPr>
        <w:numPr>
          <w:ilvl w:val="0"/>
          <w:numId w:val="6"/>
        </w:numPr>
        <w:rPr>
          <w:rFonts w:ascii="Arial" w:hAnsi="Arial" w:cs="Arial"/>
        </w:rPr>
      </w:pPr>
      <w:r w:rsidRPr="00A04EE5">
        <w:rPr>
          <w:rFonts w:ascii="Arial" w:eastAsia="Arial" w:hAnsi="Arial" w:cs="Arial"/>
          <w:lang w:bidi="es-ES"/>
        </w:rPr>
        <w:t>marisma alta</w:t>
      </w:r>
    </w:p>
    <w:p w14:paraId="09ED7AAF" w14:textId="77777777" w:rsidR="0042523E" w:rsidRPr="00A04EE5" w:rsidRDefault="0042523E" w:rsidP="0042523E">
      <w:pPr>
        <w:numPr>
          <w:ilvl w:val="0"/>
          <w:numId w:val="6"/>
        </w:numPr>
        <w:rPr>
          <w:rFonts w:ascii="Arial" w:hAnsi="Arial" w:cs="Arial"/>
        </w:rPr>
      </w:pPr>
      <w:r w:rsidRPr="00A04EE5">
        <w:rPr>
          <w:rFonts w:ascii="Arial" w:eastAsia="Arial" w:hAnsi="Arial" w:cs="Arial"/>
          <w:lang w:bidi="es-ES"/>
        </w:rPr>
        <w:t>invertebrados</w:t>
      </w:r>
    </w:p>
    <w:p w14:paraId="768833BC" w14:textId="77777777" w:rsidR="0042523E" w:rsidRPr="00A04EE5" w:rsidRDefault="0042523E" w:rsidP="0042523E">
      <w:pPr>
        <w:numPr>
          <w:ilvl w:val="0"/>
          <w:numId w:val="6"/>
        </w:numPr>
        <w:rPr>
          <w:rFonts w:ascii="Arial" w:hAnsi="Arial" w:cs="Arial"/>
        </w:rPr>
      </w:pPr>
      <w:r w:rsidRPr="00A04EE5">
        <w:rPr>
          <w:rFonts w:ascii="Arial" w:eastAsia="Arial" w:hAnsi="Arial" w:cs="Arial"/>
          <w:lang w:bidi="es-ES"/>
        </w:rPr>
        <w:t>marisma baja</w:t>
      </w:r>
    </w:p>
    <w:p w14:paraId="62359AEC" w14:textId="77777777" w:rsidR="0042523E" w:rsidRPr="00A04EE5" w:rsidRDefault="0042523E" w:rsidP="0042523E">
      <w:pPr>
        <w:numPr>
          <w:ilvl w:val="0"/>
          <w:numId w:val="6"/>
        </w:numPr>
        <w:rPr>
          <w:rFonts w:ascii="Arial" w:hAnsi="Arial" w:cs="Arial"/>
        </w:rPr>
      </w:pPr>
      <w:r w:rsidRPr="00A04EE5">
        <w:rPr>
          <w:rFonts w:ascii="Arial" w:eastAsia="Arial" w:hAnsi="Arial" w:cs="Arial"/>
          <w:lang w:bidi="es-ES"/>
        </w:rPr>
        <w:t>zona submareal</w:t>
      </w:r>
    </w:p>
    <w:p w14:paraId="3D8531AB" w14:textId="77777777" w:rsidR="0042523E" w:rsidRPr="00A04EE5" w:rsidRDefault="0042523E" w:rsidP="0042523E">
      <w:pPr>
        <w:numPr>
          <w:ilvl w:val="0"/>
          <w:numId w:val="6"/>
        </w:numPr>
        <w:rPr>
          <w:rFonts w:ascii="Arial" w:hAnsi="Arial" w:cs="Arial"/>
        </w:rPr>
      </w:pPr>
      <w:r w:rsidRPr="00A04EE5">
        <w:rPr>
          <w:rFonts w:ascii="Arial" w:eastAsia="Arial" w:hAnsi="Arial" w:cs="Arial"/>
          <w:lang w:bidi="es-ES"/>
        </w:rPr>
        <w:t>mareas</w:t>
      </w:r>
    </w:p>
    <w:p w14:paraId="39CF301C" w14:textId="77777777" w:rsidR="0042523E" w:rsidRPr="00A04EE5" w:rsidRDefault="0042523E" w:rsidP="0042523E">
      <w:pPr>
        <w:numPr>
          <w:ilvl w:val="0"/>
          <w:numId w:val="6"/>
        </w:numPr>
        <w:rPr>
          <w:rFonts w:ascii="Arial" w:hAnsi="Arial" w:cs="Arial"/>
        </w:rPr>
      </w:pPr>
      <w:r w:rsidRPr="00A04EE5">
        <w:rPr>
          <w:rFonts w:ascii="Arial" w:eastAsia="Arial" w:hAnsi="Arial" w:cs="Arial"/>
          <w:lang w:bidi="es-ES"/>
        </w:rPr>
        <w:t>zona intermareal</w:t>
      </w:r>
    </w:p>
    <w:p w14:paraId="5C75647B" w14:textId="77777777" w:rsidR="0042523E" w:rsidRPr="00A04EE5" w:rsidRDefault="0042523E" w:rsidP="0042523E">
      <w:pPr>
        <w:numPr>
          <w:ilvl w:val="0"/>
          <w:numId w:val="6"/>
        </w:numPr>
        <w:rPr>
          <w:rFonts w:ascii="Arial" w:hAnsi="Arial" w:cs="Arial"/>
        </w:rPr>
      </w:pPr>
      <w:r w:rsidRPr="00A04EE5">
        <w:rPr>
          <w:rFonts w:ascii="Arial" w:eastAsia="Arial" w:hAnsi="Arial" w:cs="Arial"/>
          <w:lang w:bidi="es-ES"/>
        </w:rPr>
        <w:t>productores</w:t>
      </w:r>
    </w:p>
    <w:p w14:paraId="1E9CB95F" w14:textId="77777777" w:rsidR="0042523E" w:rsidRPr="00A04EE5" w:rsidRDefault="00FC6B83" w:rsidP="0042523E">
      <w:pPr>
        <w:numPr>
          <w:ilvl w:val="0"/>
          <w:numId w:val="6"/>
        </w:numPr>
        <w:rPr>
          <w:rFonts w:ascii="Arial" w:hAnsi="Arial" w:cs="Arial"/>
        </w:rPr>
      </w:pPr>
      <w:r w:rsidRPr="00A04EE5">
        <w:rPr>
          <w:rFonts w:ascii="Arial" w:eastAsia="Arial" w:hAnsi="Arial" w:cs="Arial"/>
          <w:lang w:bidi="es-ES"/>
        </w:rPr>
        <w:t>consumidores</w:t>
      </w:r>
    </w:p>
    <w:p w14:paraId="7D80408F" w14:textId="77777777" w:rsidR="0042523E" w:rsidRPr="00A04EE5" w:rsidRDefault="0042523E" w:rsidP="0042523E">
      <w:pPr>
        <w:numPr>
          <w:ilvl w:val="0"/>
          <w:numId w:val="6"/>
        </w:numPr>
        <w:rPr>
          <w:rFonts w:ascii="Arial" w:hAnsi="Arial" w:cs="Arial"/>
        </w:rPr>
      </w:pPr>
      <w:r w:rsidRPr="00A04EE5">
        <w:rPr>
          <w:rFonts w:ascii="Arial" w:eastAsia="Arial" w:hAnsi="Arial" w:cs="Arial"/>
          <w:lang w:bidi="es-ES"/>
        </w:rPr>
        <w:t>adaptaciones</w:t>
      </w:r>
    </w:p>
    <w:p w14:paraId="3C399FFE" w14:textId="77777777" w:rsidR="0042523E" w:rsidRPr="00A04EE5" w:rsidRDefault="0042523E" w:rsidP="0042523E">
      <w:pPr>
        <w:numPr>
          <w:ilvl w:val="0"/>
          <w:numId w:val="6"/>
        </w:numPr>
        <w:rPr>
          <w:rFonts w:ascii="Arial" w:hAnsi="Arial" w:cs="Arial"/>
        </w:rPr>
      </w:pPr>
      <w:r w:rsidRPr="00A04EE5">
        <w:rPr>
          <w:rFonts w:ascii="Arial" w:eastAsia="Arial" w:hAnsi="Arial" w:cs="Arial"/>
          <w:lang w:bidi="es-ES"/>
        </w:rPr>
        <w:t>camuflaje</w:t>
      </w:r>
    </w:p>
    <w:p w14:paraId="09BB9870" w14:textId="77777777" w:rsidR="00031495" w:rsidRPr="00A04EE5" w:rsidRDefault="0042523E" w:rsidP="0042523E">
      <w:pPr>
        <w:numPr>
          <w:ilvl w:val="0"/>
          <w:numId w:val="6"/>
        </w:numPr>
        <w:rPr>
          <w:rFonts w:ascii="Arial" w:hAnsi="Arial" w:cs="Arial"/>
        </w:rPr>
      </w:pPr>
      <w:r w:rsidRPr="00A04EE5">
        <w:rPr>
          <w:rFonts w:ascii="Arial" w:eastAsia="Arial" w:hAnsi="Arial" w:cs="Arial"/>
          <w:lang w:bidi="es-ES"/>
        </w:rPr>
        <w:t>depredadores</w:t>
      </w:r>
    </w:p>
    <w:p w14:paraId="7CD3A6E6" w14:textId="77777777" w:rsidR="0042523E" w:rsidRPr="00A04EE5" w:rsidRDefault="0042523E" w:rsidP="009B1B54">
      <w:pPr>
        <w:rPr>
          <w:rFonts w:ascii="Arial" w:hAnsi="Arial" w:cs="Arial"/>
        </w:rPr>
        <w:sectPr w:rsidR="0042523E" w:rsidRPr="00A04EE5" w:rsidSect="0042523E">
          <w:type w:val="continuous"/>
          <w:pgSz w:w="12240" w:h="15840"/>
          <w:pgMar w:top="1152" w:right="1008" w:bottom="1152" w:left="1008" w:header="720" w:footer="720" w:gutter="0"/>
          <w:cols w:num="3" w:space="720"/>
          <w:docGrid w:linePitch="360"/>
        </w:sectPr>
      </w:pPr>
    </w:p>
    <w:p w14:paraId="5EB6B7D2" w14:textId="77777777" w:rsidR="00031495" w:rsidRPr="00A04EE5" w:rsidRDefault="00031495" w:rsidP="009B1B54">
      <w:pPr>
        <w:rPr>
          <w:rFonts w:ascii="Arial" w:hAnsi="Arial" w:cs="Arial"/>
        </w:rPr>
      </w:pPr>
    </w:p>
    <w:p w14:paraId="22B6CD48" w14:textId="77777777" w:rsidR="00031495" w:rsidRPr="00A04EE5" w:rsidRDefault="00031495" w:rsidP="009B1B54">
      <w:pPr>
        <w:rPr>
          <w:rFonts w:ascii="Arial" w:hAnsi="Arial" w:cs="Arial"/>
          <w:b/>
        </w:rPr>
      </w:pPr>
      <w:r w:rsidRPr="00A04EE5">
        <w:rPr>
          <w:rFonts w:ascii="Arial" w:eastAsia="Arial" w:hAnsi="Arial" w:cs="Arial"/>
          <w:b/>
          <w:lang w:bidi="es-ES"/>
        </w:rPr>
        <w:t>Bibliografía:</w:t>
      </w:r>
    </w:p>
    <w:p w14:paraId="59EDFC66" w14:textId="77777777" w:rsidR="0042523E" w:rsidRPr="00A04EE5" w:rsidRDefault="0042523E" w:rsidP="00A86242">
      <w:pPr>
        <w:ind w:left="720" w:hanging="720"/>
        <w:rPr>
          <w:rFonts w:ascii="Arial" w:hAnsi="Arial" w:cs="Arial"/>
        </w:rPr>
      </w:pPr>
    </w:p>
    <w:p w14:paraId="19F8CC91" w14:textId="77777777" w:rsidR="00031495" w:rsidRPr="00A04EE5" w:rsidRDefault="00A86242" w:rsidP="008E590B">
      <w:pPr>
        <w:rPr>
          <w:rFonts w:ascii="Arial" w:hAnsi="Arial" w:cs="Arial"/>
        </w:rPr>
      </w:pPr>
      <w:r w:rsidRPr="00A04EE5">
        <w:rPr>
          <w:rFonts w:ascii="Arial" w:eastAsia="Arial" w:hAnsi="Arial" w:cs="Arial"/>
          <w:lang w:bidi="es-ES"/>
        </w:rPr>
        <w:t xml:space="preserve">Slattery, B.E. &amp; A.S. Kesselheim.  1995.  </w:t>
      </w:r>
      <w:r w:rsidRPr="00A04EE5">
        <w:rPr>
          <w:rFonts w:ascii="Arial" w:eastAsia="Arial" w:hAnsi="Arial" w:cs="Arial"/>
          <w:u w:val="single"/>
          <w:lang w:bidi="es-ES"/>
        </w:rPr>
        <w:t>¡WOW! The Wonders of the Wetlands.</w:t>
      </w:r>
      <w:r w:rsidRPr="00A04EE5">
        <w:rPr>
          <w:rFonts w:ascii="Arial" w:eastAsia="Arial" w:hAnsi="Arial" w:cs="Arial"/>
          <w:lang w:bidi="es-ES"/>
        </w:rPr>
        <w:t xml:space="preserve">   Environmental Concern and the Watercourse, Bozeman, MT.  330 páginas.  Usado con permiso.</w:t>
      </w:r>
    </w:p>
    <w:p w14:paraId="78CCA5A6" w14:textId="77777777" w:rsidR="000662F2" w:rsidRPr="00A04EE5" w:rsidRDefault="000662F2" w:rsidP="00A86242">
      <w:pPr>
        <w:ind w:left="720" w:hanging="720"/>
        <w:rPr>
          <w:rFonts w:ascii="Arial" w:hAnsi="Arial" w:cs="Arial"/>
        </w:rPr>
      </w:pPr>
    </w:p>
    <w:p w14:paraId="5DFBBC60" w14:textId="77777777" w:rsidR="002D5176" w:rsidRPr="00A04EE5" w:rsidRDefault="002D5176" w:rsidP="008E590B">
      <w:pPr>
        <w:rPr>
          <w:rFonts w:ascii="Arial" w:hAnsi="Arial" w:cs="Arial"/>
        </w:rPr>
      </w:pPr>
      <w:r w:rsidRPr="00A04EE5">
        <w:rPr>
          <w:rFonts w:ascii="Arial" w:eastAsia="Arial" w:hAnsi="Arial" w:cs="Arial"/>
          <w:lang w:bidi="es-ES"/>
        </w:rPr>
        <w:t xml:space="preserve">Coulombe, Deborah A.. 1992.  </w:t>
      </w:r>
      <w:r w:rsidRPr="00A04EE5">
        <w:rPr>
          <w:rFonts w:ascii="Arial" w:eastAsia="Arial" w:hAnsi="Arial" w:cs="Arial"/>
          <w:u w:val="single"/>
          <w:lang w:bidi="es-ES"/>
        </w:rPr>
        <w:t>The Seaside Naturalist A Guide to Study at the Seashore</w:t>
      </w:r>
      <w:r w:rsidRPr="00A04EE5">
        <w:rPr>
          <w:rFonts w:ascii="Arial" w:eastAsia="Arial" w:hAnsi="Arial" w:cs="Arial"/>
          <w:lang w:bidi="es-ES"/>
        </w:rPr>
        <w:t xml:space="preserve">.  Fireside, Rockefeller Center New York, NC.  246 páginas. </w:t>
      </w:r>
    </w:p>
    <w:p w14:paraId="1D769E72" w14:textId="77777777" w:rsidR="00031495" w:rsidRPr="00A04EE5" w:rsidRDefault="00031495" w:rsidP="009B1B54">
      <w:pPr>
        <w:rPr>
          <w:rFonts w:ascii="Arial" w:hAnsi="Arial" w:cs="Arial"/>
        </w:rPr>
      </w:pPr>
    </w:p>
    <w:p w14:paraId="6AA940A5" w14:textId="77777777" w:rsidR="00081A93" w:rsidRPr="00A04EE5" w:rsidRDefault="003F20C8" w:rsidP="009B1B54">
      <w:pPr>
        <w:rPr>
          <w:rFonts w:ascii="Arial" w:hAnsi="Arial" w:cs="Arial"/>
          <w:b/>
        </w:rPr>
      </w:pPr>
      <w:r w:rsidRPr="00A04EE5">
        <w:rPr>
          <w:rFonts w:ascii="Arial" w:eastAsia="Arial" w:hAnsi="Arial" w:cs="Arial"/>
          <w:b/>
          <w:lang w:bidi="es-ES"/>
        </w:rPr>
        <w:t>Normas nacionales de ciencia:</w:t>
      </w:r>
    </w:p>
    <w:p w14:paraId="7A21F3D9" w14:textId="77777777" w:rsidR="00081A93" w:rsidRPr="00A04EE5" w:rsidRDefault="00081A93" w:rsidP="009B1B54">
      <w:pPr>
        <w:rPr>
          <w:rFonts w:ascii="Arial" w:hAnsi="Arial" w:cs="Arial"/>
          <w:b/>
        </w:rPr>
      </w:pPr>
    </w:p>
    <w:p w14:paraId="0394B9FB" w14:textId="40602A8C" w:rsidR="00081A93" w:rsidRPr="00A04EE5" w:rsidRDefault="00081A93" w:rsidP="009B1B54">
      <w:pPr>
        <w:rPr>
          <w:rFonts w:ascii="Arial" w:hAnsi="Arial" w:cs="Arial"/>
          <w:i/>
        </w:rPr>
      </w:pPr>
      <w:r w:rsidRPr="00A04EE5">
        <w:rPr>
          <w:rFonts w:ascii="Arial" w:eastAsia="Arial" w:hAnsi="Arial" w:cs="Arial"/>
          <w:i/>
          <w:lang w:bidi="es-ES"/>
        </w:rPr>
        <w:t>Normas de contenido</w:t>
      </w:r>
      <w:r w:rsidRPr="00A04EE5">
        <w:rPr>
          <w:rFonts w:ascii="Arial" w:eastAsia="Arial" w:hAnsi="Arial" w:cs="Arial"/>
          <w:i/>
          <w:lang w:bidi="es-ES"/>
        </w:rPr>
        <w:tab/>
      </w:r>
      <w:r w:rsidRPr="00A04EE5">
        <w:rPr>
          <w:rFonts w:ascii="Arial" w:eastAsia="Arial" w:hAnsi="Arial" w:cs="Arial"/>
          <w:i/>
          <w:lang w:bidi="es-ES"/>
        </w:rPr>
        <w:tab/>
        <w:t>Unificar conceptos y procesos [1-4 y 5-8]</w:t>
      </w:r>
    </w:p>
    <w:p w14:paraId="7BAF8641" w14:textId="77777777" w:rsidR="00195B87" w:rsidRPr="00A04EE5" w:rsidRDefault="00195B87" w:rsidP="009B1B54">
      <w:pPr>
        <w:rPr>
          <w:rFonts w:ascii="Arial" w:hAnsi="Arial" w:cs="Arial"/>
          <w:i/>
        </w:rPr>
      </w:pPr>
    </w:p>
    <w:p w14:paraId="17BE7509" w14:textId="77777777" w:rsidR="00081A93" w:rsidRPr="00A04EE5" w:rsidRDefault="0056723A" w:rsidP="009B1B54">
      <w:pPr>
        <w:rPr>
          <w:rFonts w:ascii="Arial" w:hAnsi="Arial" w:cs="Arial"/>
          <w:i/>
        </w:rPr>
      </w:pPr>
      <w:r w:rsidRPr="00A04EE5">
        <w:rPr>
          <w:rFonts w:ascii="Arial" w:eastAsia="Arial" w:hAnsi="Arial" w:cs="Arial"/>
          <w:i/>
          <w:lang w:bidi="es-ES"/>
        </w:rPr>
        <w:tab/>
      </w:r>
      <w:r w:rsidRPr="00A04EE5">
        <w:rPr>
          <w:rFonts w:ascii="Arial" w:eastAsia="Arial" w:hAnsi="Arial" w:cs="Arial"/>
          <w:i/>
          <w:lang w:bidi="es-ES"/>
        </w:rPr>
        <w:tab/>
      </w:r>
      <w:r w:rsidRPr="00A04EE5">
        <w:rPr>
          <w:rFonts w:ascii="Arial" w:eastAsia="Arial" w:hAnsi="Arial" w:cs="Arial"/>
          <w:i/>
          <w:lang w:bidi="es-ES"/>
        </w:rPr>
        <w:tab/>
      </w:r>
      <w:r w:rsidRPr="00A04EE5">
        <w:rPr>
          <w:rFonts w:ascii="Arial" w:eastAsia="Arial" w:hAnsi="Arial" w:cs="Arial"/>
          <w:i/>
          <w:lang w:bidi="es-ES"/>
        </w:rPr>
        <w:tab/>
      </w:r>
      <w:r w:rsidRPr="00A04EE5">
        <w:rPr>
          <w:rFonts w:ascii="Arial" w:eastAsia="Arial" w:hAnsi="Arial" w:cs="Arial"/>
          <w:i/>
          <w:lang w:bidi="es-ES"/>
        </w:rPr>
        <w:tab/>
        <w:t>Ciencias de la vida [1-4 y 5-8]</w:t>
      </w:r>
    </w:p>
    <w:p w14:paraId="009C92D8" w14:textId="77777777" w:rsidR="00195B87" w:rsidRPr="00A04EE5" w:rsidRDefault="00195B87" w:rsidP="009B1B54">
      <w:pPr>
        <w:rPr>
          <w:rFonts w:ascii="Arial" w:hAnsi="Arial" w:cs="Arial"/>
          <w:i/>
        </w:rPr>
      </w:pPr>
    </w:p>
    <w:p w14:paraId="11BA2144" w14:textId="77777777" w:rsidR="00081A93" w:rsidRPr="00A04EE5" w:rsidRDefault="00081A93" w:rsidP="00D474C6">
      <w:pPr>
        <w:ind w:right="-306"/>
        <w:rPr>
          <w:rFonts w:ascii="Arial" w:hAnsi="Arial" w:cs="Arial"/>
          <w:i/>
        </w:rPr>
      </w:pPr>
      <w:r w:rsidRPr="00A04EE5">
        <w:rPr>
          <w:rFonts w:ascii="Arial" w:eastAsia="Arial" w:hAnsi="Arial" w:cs="Arial"/>
          <w:i/>
          <w:lang w:bidi="es-ES"/>
        </w:rPr>
        <w:tab/>
      </w:r>
      <w:r w:rsidRPr="00A04EE5">
        <w:rPr>
          <w:rFonts w:ascii="Arial" w:eastAsia="Arial" w:hAnsi="Arial" w:cs="Arial"/>
          <w:i/>
          <w:lang w:bidi="es-ES"/>
        </w:rPr>
        <w:tab/>
      </w:r>
      <w:r w:rsidRPr="00A04EE5">
        <w:rPr>
          <w:rFonts w:ascii="Arial" w:eastAsia="Arial" w:hAnsi="Arial" w:cs="Arial"/>
          <w:i/>
          <w:lang w:bidi="es-ES"/>
        </w:rPr>
        <w:tab/>
      </w:r>
      <w:r w:rsidRPr="00A04EE5">
        <w:rPr>
          <w:rFonts w:ascii="Arial" w:eastAsia="Arial" w:hAnsi="Arial" w:cs="Arial"/>
          <w:i/>
          <w:lang w:bidi="es-ES"/>
        </w:rPr>
        <w:tab/>
      </w:r>
      <w:r w:rsidRPr="00A04EE5">
        <w:rPr>
          <w:rFonts w:ascii="Arial" w:eastAsia="Arial" w:hAnsi="Arial" w:cs="Arial"/>
          <w:i/>
          <w:lang w:bidi="es-ES"/>
        </w:rPr>
        <w:tab/>
        <w:t>La ciencia en las perspectivas personales y sociales [1-4 y 5-8]</w:t>
      </w:r>
    </w:p>
    <w:p w14:paraId="2C9AFB68" w14:textId="0AE98B9D" w:rsidR="00031495" w:rsidRPr="00A04EE5" w:rsidRDefault="00D474C6" w:rsidP="009B1B54">
      <w:pPr>
        <w:rPr>
          <w:rFonts w:ascii="Arial" w:hAnsi="Arial" w:cs="Arial"/>
          <w:b/>
        </w:rPr>
      </w:pPr>
      <w:r>
        <w:rPr>
          <w:rFonts w:ascii="Arial" w:eastAsia="Arial" w:hAnsi="Arial" w:cs="Arial"/>
          <w:b/>
          <w:lang w:bidi="es-ES"/>
        </w:rPr>
        <w:br w:type="page"/>
      </w:r>
      <w:r w:rsidR="00031495" w:rsidRPr="00A04EE5">
        <w:rPr>
          <w:rFonts w:ascii="Arial" w:eastAsia="Arial" w:hAnsi="Arial" w:cs="Arial"/>
          <w:b/>
          <w:lang w:bidi="es-ES"/>
        </w:rPr>
        <w:lastRenderedPageBreak/>
        <w:t>Principios del conocimiento oceánico:</w:t>
      </w:r>
    </w:p>
    <w:p w14:paraId="50AB919F" w14:textId="77777777" w:rsidR="00034D15" w:rsidRPr="00A04EE5" w:rsidRDefault="00034D15" w:rsidP="009B1B54">
      <w:pPr>
        <w:rPr>
          <w:rFonts w:ascii="Arial" w:hAnsi="Arial" w:cs="Arial"/>
          <w:b/>
        </w:rPr>
      </w:pPr>
    </w:p>
    <w:p w14:paraId="60FE51DF" w14:textId="77777777" w:rsidR="00195B87" w:rsidRPr="00A04EE5" w:rsidRDefault="00195B87" w:rsidP="009B1B54">
      <w:pPr>
        <w:rPr>
          <w:rFonts w:ascii="Arial" w:hAnsi="Arial" w:cs="Arial"/>
          <w:i/>
        </w:rPr>
      </w:pPr>
      <w:r w:rsidRPr="00A04EE5">
        <w:rPr>
          <w:rFonts w:ascii="Arial" w:eastAsia="Arial" w:hAnsi="Arial" w:cs="Arial"/>
          <w:i/>
          <w:lang w:bidi="es-ES"/>
        </w:rPr>
        <w:t>Principio esencial #1</w:t>
      </w:r>
      <w:r w:rsidRPr="00A04EE5">
        <w:rPr>
          <w:rFonts w:ascii="Arial" w:eastAsia="Arial" w:hAnsi="Arial" w:cs="Arial"/>
          <w:i/>
          <w:lang w:bidi="es-ES"/>
        </w:rPr>
        <w:tab/>
      </w:r>
      <w:r w:rsidRPr="00A04EE5">
        <w:rPr>
          <w:rFonts w:ascii="Arial" w:eastAsia="Arial" w:hAnsi="Arial" w:cs="Arial"/>
          <w:i/>
          <w:lang w:bidi="es-ES"/>
        </w:rPr>
        <w:tab/>
        <w:t>La Tierra tiene un gran océano con muchas características.</w:t>
      </w:r>
      <w:r w:rsidRPr="00A04EE5">
        <w:rPr>
          <w:rFonts w:ascii="Arial" w:eastAsia="Arial" w:hAnsi="Arial" w:cs="Arial"/>
          <w:i/>
          <w:lang w:bidi="es-ES"/>
        </w:rPr>
        <w:tab/>
      </w:r>
      <w:r w:rsidRPr="00A04EE5">
        <w:rPr>
          <w:rFonts w:ascii="Arial" w:eastAsia="Arial" w:hAnsi="Arial" w:cs="Arial"/>
          <w:i/>
          <w:lang w:bidi="es-ES"/>
        </w:rPr>
        <w:tab/>
      </w:r>
    </w:p>
    <w:p w14:paraId="1797B6B9" w14:textId="1173E65B" w:rsidR="00195B87" w:rsidRPr="00A04EE5" w:rsidRDefault="00195B87" w:rsidP="009B1B54">
      <w:pPr>
        <w:rPr>
          <w:rFonts w:ascii="Arial" w:hAnsi="Arial" w:cs="Arial"/>
          <w:i/>
        </w:rPr>
      </w:pPr>
      <w:r w:rsidRPr="00A04EE5">
        <w:rPr>
          <w:rFonts w:ascii="Arial" w:eastAsia="Arial" w:hAnsi="Arial" w:cs="Arial"/>
          <w:i/>
          <w:lang w:bidi="es-ES"/>
        </w:rPr>
        <w:tab/>
      </w:r>
      <w:r w:rsidRPr="00A04EE5">
        <w:rPr>
          <w:rFonts w:ascii="Arial" w:eastAsia="Arial" w:hAnsi="Arial" w:cs="Arial"/>
          <w:i/>
          <w:lang w:bidi="es-ES"/>
        </w:rPr>
        <w:tab/>
      </w:r>
      <w:r w:rsidRPr="00A04EE5">
        <w:rPr>
          <w:rFonts w:ascii="Arial" w:eastAsia="Arial" w:hAnsi="Arial" w:cs="Arial"/>
          <w:i/>
          <w:lang w:bidi="es-ES"/>
        </w:rPr>
        <w:tab/>
      </w:r>
      <w:r w:rsidRPr="00A04EE5">
        <w:rPr>
          <w:rFonts w:ascii="Arial" w:eastAsia="Arial" w:hAnsi="Arial" w:cs="Arial"/>
          <w:i/>
          <w:lang w:bidi="es-ES"/>
        </w:rPr>
        <w:tab/>
      </w:r>
      <w:r w:rsidRPr="00A04EE5">
        <w:rPr>
          <w:rFonts w:ascii="Arial" w:eastAsia="Arial" w:hAnsi="Arial" w:cs="Arial"/>
          <w:i/>
          <w:lang w:bidi="es-ES"/>
        </w:rPr>
        <w:tab/>
        <w:t>(Conceptos fundamentales – c</w:t>
      </w:r>
      <w:r w:rsidR="00211673">
        <w:rPr>
          <w:rFonts w:ascii="Arial" w:eastAsia="Arial" w:hAnsi="Arial" w:cs="Arial"/>
          <w:i/>
          <w:lang w:bidi="es-ES"/>
        </w:rPr>
        <w:t>)</w:t>
      </w:r>
    </w:p>
    <w:p w14:paraId="3249A176" w14:textId="77777777" w:rsidR="00195B87" w:rsidRPr="00A04EE5" w:rsidRDefault="00195B87" w:rsidP="009B1B54">
      <w:pPr>
        <w:rPr>
          <w:rFonts w:ascii="Arial" w:hAnsi="Arial" w:cs="Arial"/>
          <w:i/>
        </w:rPr>
      </w:pPr>
    </w:p>
    <w:p w14:paraId="4DC405EE" w14:textId="77777777" w:rsidR="00195B87" w:rsidRPr="00A04EE5" w:rsidRDefault="00195B87" w:rsidP="009B1B54">
      <w:pPr>
        <w:rPr>
          <w:rFonts w:ascii="Arial" w:hAnsi="Arial" w:cs="Arial"/>
          <w:i/>
        </w:rPr>
      </w:pPr>
      <w:r w:rsidRPr="00A04EE5">
        <w:rPr>
          <w:rFonts w:ascii="Arial" w:eastAsia="Arial" w:hAnsi="Arial" w:cs="Arial"/>
          <w:i/>
          <w:lang w:bidi="es-ES"/>
        </w:rPr>
        <w:t>Principio esencial #5</w:t>
      </w:r>
      <w:r w:rsidRPr="00A04EE5">
        <w:rPr>
          <w:rFonts w:ascii="Arial" w:eastAsia="Arial" w:hAnsi="Arial" w:cs="Arial"/>
          <w:i/>
          <w:lang w:bidi="es-ES"/>
        </w:rPr>
        <w:tab/>
      </w:r>
      <w:r w:rsidRPr="00A04EE5">
        <w:rPr>
          <w:rFonts w:ascii="Arial" w:eastAsia="Arial" w:hAnsi="Arial" w:cs="Arial"/>
          <w:i/>
          <w:lang w:bidi="es-ES"/>
        </w:rPr>
        <w:tab/>
        <w:t>El océano alberga una gran diversidad de vida y ecosistemas.</w:t>
      </w:r>
    </w:p>
    <w:p w14:paraId="74246209" w14:textId="77777777" w:rsidR="00195B87" w:rsidRPr="00A04EE5" w:rsidRDefault="00195B87" w:rsidP="009B1B54">
      <w:pPr>
        <w:rPr>
          <w:rFonts w:ascii="Arial" w:hAnsi="Arial" w:cs="Arial"/>
          <w:i/>
        </w:rPr>
      </w:pPr>
      <w:r w:rsidRPr="00A04EE5">
        <w:rPr>
          <w:rFonts w:ascii="Arial" w:eastAsia="Arial" w:hAnsi="Arial" w:cs="Arial"/>
          <w:i/>
          <w:lang w:bidi="es-ES"/>
        </w:rPr>
        <w:tab/>
      </w:r>
      <w:r w:rsidRPr="00A04EE5">
        <w:rPr>
          <w:rFonts w:ascii="Arial" w:eastAsia="Arial" w:hAnsi="Arial" w:cs="Arial"/>
          <w:i/>
          <w:lang w:bidi="es-ES"/>
        </w:rPr>
        <w:tab/>
      </w:r>
      <w:r w:rsidRPr="00A04EE5">
        <w:rPr>
          <w:rFonts w:ascii="Arial" w:eastAsia="Arial" w:hAnsi="Arial" w:cs="Arial"/>
          <w:i/>
          <w:lang w:bidi="es-ES"/>
        </w:rPr>
        <w:tab/>
      </w:r>
      <w:r w:rsidRPr="00A04EE5">
        <w:rPr>
          <w:rFonts w:ascii="Arial" w:eastAsia="Arial" w:hAnsi="Arial" w:cs="Arial"/>
          <w:i/>
          <w:lang w:bidi="es-ES"/>
        </w:rPr>
        <w:tab/>
      </w:r>
      <w:r w:rsidRPr="00A04EE5">
        <w:rPr>
          <w:rFonts w:ascii="Arial" w:eastAsia="Arial" w:hAnsi="Arial" w:cs="Arial"/>
          <w:i/>
          <w:lang w:bidi="es-ES"/>
        </w:rPr>
        <w:tab/>
        <w:t>(Concepto fundamental– a, d, e, f, h, i)</w:t>
      </w:r>
    </w:p>
    <w:p w14:paraId="32D1E6A9" w14:textId="77777777" w:rsidR="0022543A" w:rsidRPr="00A04EE5" w:rsidRDefault="0022543A" w:rsidP="009B1B54">
      <w:pPr>
        <w:rPr>
          <w:rFonts w:ascii="Arial" w:hAnsi="Arial" w:cs="Arial"/>
          <w:i/>
        </w:rPr>
      </w:pPr>
    </w:p>
    <w:p w14:paraId="398AB0BF" w14:textId="4CA6D2A6" w:rsidR="0022543A" w:rsidRPr="00A04EE5" w:rsidRDefault="0022543A" w:rsidP="009B1B54">
      <w:pPr>
        <w:rPr>
          <w:rFonts w:ascii="Arial" w:hAnsi="Arial" w:cs="Arial"/>
          <w:i/>
        </w:rPr>
      </w:pPr>
      <w:r w:rsidRPr="00A04EE5">
        <w:rPr>
          <w:rFonts w:ascii="Arial" w:eastAsia="Arial" w:hAnsi="Arial" w:cs="Arial"/>
          <w:i/>
          <w:lang w:bidi="es-ES"/>
        </w:rPr>
        <w:t>Principio esencial #6</w:t>
      </w:r>
      <w:r w:rsidRPr="00A04EE5">
        <w:rPr>
          <w:rFonts w:ascii="Arial" w:eastAsia="Arial" w:hAnsi="Arial" w:cs="Arial"/>
          <w:i/>
          <w:lang w:bidi="es-ES"/>
        </w:rPr>
        <w:tab/>
      </w:r>
      <w:r w:rsidRPr="00A04EE5">
        <w:rPr>
          <w:rFonts w:ascii="Arial" w:eastAsia="Arial" w:hAnsi="Arial" w:cs="Arial"/>
          <w:i/>
          <w:lang w:bidi="es-ES"/>
        </w:rPr>
        <w:tab/>
        <w:t xml:space="preserve">El océano y los seres humanos están inseparablemente </w:t>
      </w:r>
      <w:r w:rsidR="00D474C6">
        <w:rPr>
          <w:rFonts w:ascii="Arial" w:eastAsia="Arial" w:hAnsi="Arial" w:cs="Arial"/>
          <w:i/>
          <w:lang w:bidi="es-ES"/>
        </w:rPr>
        <w:br/>
      </w:r>
      <w:r w:rsidR="00D474C6">
        <w:rPr>
          <w:rFonts w:ascii="Arial" w:eastAsia="Arial" w:hAnsi="Arial" w:cs="Arial"/>
          <w:i/>
          <w:lang w:bidi="es-ES"/>
        </w:rPr>
        <w:tab/>
      </w:r>
      <w:r w:rsidR="00D474C6">
        <w:rPr>
          <w:rFonts w:ascii="Arial" w:eastAsia="Arial" w:hAnsi="Arial" w:cs="Arial"/>
          <w:i/>
          <w:lang w:bidi="es-ES"/>
        </w:rPr>
        <w:tab/>
      </w:r>
      <w:r w:rsidR="00D474C6">
        <w:rPr>
          <w:rFonts w:ascii="Arial" w:eastAsia="Arial" w:hAnsi="Arial" w:cs="Arial"/>
          <w:i/>
          <w:lang w:bidi="es-ES"/>
        </w:rPr>
        <w:tab/>
      </w:r>
      <w:r w:rsidR="00D474C6">
        <w:rPr>
          <w:rFonts w:ascii="Arial" w:eastAsia="Arial" w:hAnsi="Arial" w:cs="Arial"/>
          <w:i/>
          <w:lang w:bidi="es-ES"/>
        </w:rPr>
        <w:tab/>
      </w:r>
      <w:r w:rsidR="00D474C6">
        <w:rPr>
          <w:rFonts w:ascii="Arial" w:eastAsia="Arial" w:hAnsi="Arial" w:cs="Arial"/>
          <w:i/>
          <w:lang w:bidi="es-ES"/>
        </w:rPr>
        <w:tab/>
      </w:r>
      <w:r w:rsidRPr="00A04EE5">
        <w:rPr>
          <w:rFonts w:ascii="Arial" w:eastAsia="Arial" w:hAnsi="Arial" w:cs="Arial"/>
          <w:i/>
          <w:lang w:bidi="es-ES"/>
        </w:rPr>
        <w:t>interconectados.</w:t>
      </w:r>
    </w:p>
    <w:p w14:paraId="18AB5094" w14:textId="412DB48A" w:rsidR="00D474C6" w:rsidRDefault="0022543A" w:rsidP="009B1B54">
      <w:pPr>
        <w:rPr>
          <w:rFonts w:ascii="Arial" w:eastAsia="Arial" w:hAnsi="Arial" w:cs="Arial"/>
          <w:i/>
          <w:lang w:bidi="es-ES"/>
        </w:rPr>
      </w:pPr>
      <w:r w:rsidRPr="00A04EE5">
        <w:rPr>
          <w:rFonts w:ascii="Arial" w:eastAsia="Arial" w:hAnsi="Arial" w:cs="Arial"/>
          <w:i/>
          <w:lang w:bidi="es-ES"/>
        </w:rPr>
        <w:tab/>
      </w:r>
      <w:r w:rsidRPr="00A04EE5">
        <w:rPr>
          <w:rFonts w:ascii="Arial" w:eastAsia="Arial" w:hAnsi="Arial" w:cs="Arial"/>
          <w:i/>
          <w:lang w:bidi="es-ES"/>
        </w:rPr>
        <w:tab/>
      </w:r>
      <w:r w:rsidRPr="00A04EE5">
        <w:rPr>
          <w:rFonts w:ascii="Arial" w:eastAsia="Arial" w:hAnsi="Arial" w:cs="Arial"/>
          <w:i/>
          <w:lang w:bidi="es-ES"/>
        </w:rPr>
        <w:tab/>
      </w:r>
      <w:r w:rsidRPr="00A04EE5">
        <w:rPr>
          <w:rFonts w:ascii="Arial" w:eastAsia="Arial" w:hAnsi="Arial" w:cs="Arial"/>
          <w:i/>
          <w:lang w:bidi="es-ES"/>
        </w:rPr>
        <w:tab/>
      </w:r>
      <w:r w:rsidRPr="00A04EE5">
        <w:rPr>
          <w:rFonts w:ascii="Arial" w:eastAsia="Arial" w:hAnsi="Arial" w:cs="Arial"/>
          <w:i/>
          <w:lang w:bidi="es-ES"/>
        </w:rPr>
        <w:tab/>
        <w:t>(Conceptos fundamentales – c</w:t>
      </w:r>
      <w:r w:rsidR="00211673">
        <w:rPr>
          <w:rFonts w:ascii="Arial" w:eastAsia="Arial" w:hAnsi="Arial" w:cs="Arial"/>
          <w:i/>
          <w:lang w:bidi="es-ES"/>
        </w:rPr>
        <w:t>)</w:t>
      </w:r>
    </w:p>
    <w:p w14:paraId="0A2A8508" w14:textId="77777777" w:rsidR="00034D15" w:rsidRPr="00A04EE5" w:rsidRDefault="00D474C6" w:rsidP="009B1B54">
      <w:pPr>
        <w:rPr>
          <w:rFonts w:ascii="Arial" w:hAnsi="Arial" w:cs="Arial"/>
          <w:i/>
        </w:rPr>
      </w:pPr>
      <w:r>
        <w:rPr>
          <w:rFonts w:ascii="Arial" w:eastAsia="Arial" w:hAnsi="Arial" w:cs="Arial"/>
          <w:i/>
          <w:lang w:bidi="es-ES"/>
        </w:rPr>
        <w:br w:type="page"/>
      </w:r>
    </w:p>
    <w:p w14:paraId="7F3EF249" w14:textId="77777777" w:rsidR="00655A3A" w:rsidRPr="00A04EE5" w:rsidRDefault="0056723A" w:rsidP="00655A3A">
      <w:pPr>
        <w:jc w:val="center"/>
        <w:rPr>
          <w:rFonts w:ascii="Arial" w:hAnsi="Arial" w:cs="Arial"/>
          <w:b/>
          <w:sz w:val="16"/>
          <w:szCs w:val="16"/>
        </w:rPr>
      </w:pPr>
      <w:r w:rsidRPr="00A04EE5">
        <w:rPr>
          <w:rFonts w:ascii="Arial" w:eastAsia="Arial" w:hAnsi="Arial" w:cs="Arial"/>
          <w:b/>
          <w:sz w:val="32"/>
          <w:szCs w:val="32"/>
          <w:lang w:bidi="es-ES"/>
        </w:rPr>
        <w:t>Tarjetas de personajes</w:t>
      </w:r>
    </w:p>
    <w:p w14:paraId="2CE1E763" w14:textId="77777777" w:rsidR="00034D15" w:rsidRPr="00A04EE5" w:rsidRDefault="00000000" w:rsidP="00655A3A">
      <w:pPr>
        <w:jc w:val="center"/>
        <w:rPr>
          <w:rFonts w:ascii="Arial" w:hAnsi="Arial" w:cs="Arial"/>
        </w:rPr>
      </w:pPr>
      <w:r>
        <w:rPr>
          <w:rFonts w:ascii="Arial" w:eastAsia="Arial" w:hAnsi="Arial" w:cs="Arial"/>
          <w:noProof/>
          <w:lang w:bidi="es-ES"/>
        </w:rPr>
        <w:pict w14:anchorId="1DC9B6A5">
          <v:group id="_x0000_s1202" alt="" style="position:absolute;left:0;text-align:left;margin-left:61.85pt;margin-top:7.95pt;width:387.35pt;height:214.65pt;z-index:20" coordorigin="2245,1772" coordsize="7747,4147">
            <v:group id="_x0000_s1203" alt="" style="position:absolute;left:2268;top:1827;width:6450;height:3427" coordorigin="1038,1677" coordsize="6450,3427">
              <v:shape id="_x0000_s1204" type="#_x0000_t202" alt="" style="position:absolute;left:1038;top:1677;width:6450;height:3427;mso-wrap-style:square;v-text-anchor:top" filled="f" fillcolor="#bbe0e3" stroked="f">
                <v:textbox style="mso-next-textbox:#_x0000_s1204;mso-fit-shape-to-text:t">
                  <w:txbxContent>
                    <w:p w14:paraId="356D3FF0" w14:textId="77777777" w:rsidR="00655A3A" w:rsidRPr="008A609A" w:rsidRDefault="00655A3A" w:rsidP="00034D15">
                      <w:pPr>
                        <w:autoSpaceDE w:val="0"/>
                        <w:autoSpaceDN w:val="0"/>
                        <w:adjustRightInd w:val="0"/>
                        <w:jc w:val="center"/>
                        <w:rPr>
                          <w:rFonts w:ascii="Arial" w:hAnsi="Arial" w:cs="Arial"/>
                          <w:color w:val="000000"/>
                          <w:sz w:val="36"/>
                          <w:szCs w:val="36"/>
                        </w:rPr>
                      </w:pPr>
                      <w:r>
                        <w:rPr>
                          <w:rFonts w:ascii="Arial" w:eastAsia="Arial" w:hAnsi="Arial" w:cs="Arial"/>
                          <w:color w:val="000000"/>
                          <w:sz w:val="36"/>
                          <w:szCs w:val="36"/>
                          <w:lang w:val="es-ES" w:bidi="es-ES"/>
                        </w:rPr>
                        <w:t>Espartillo</w:t>
                      </w:r>
                    </w:p>
                    <w:p w14:paraId="1D20251F" w14:textId="77777777" w:rsidR="008E590B" w:rsidRDefault="008E590B" w:rsidP="00034D15">
                      <w:pPr>
                        <w:autoSpaceDE w:val="0"/>
                        <w:autoSpaceDN w:val="0"/>
                        <w:adjustRightInd w:val="0"/>
                        <w:rPr>
                          <w:rFonts w:ascii="Arial" w:hAnsi="Arial" w:cs="Arial"/>
                          <w:color w:val="000000"/>
                          <w:sz w:val="32"/>
                          <w:szCs w:val="32"/>
                        </w:rPr>
                      </w:pPr>
                    </w:p>
                    <w:p w14:paraId="52D1E7FA" w14:textId="7F814424" w:rsidR="00655A3A" w:rsidRPr="00211673" w:rsidRDefault="00655A3A" w:rsidP="00034D15">
                      <w:pPr>
                        <w:autoSpaceDE w:val="0"/>
                        <w:autoSpaceDN w:val="0"/>
                        <w:adjustRightInd w:val="0"/>
                        <w:rPr>
                          <w:rFonts w:ascii="Arial" w:hAnsi="Arial" w:cs="Arial"/>
                          <w:color w:val="000000"/>
                          <w:sz w:val="28"/>
                          <w:szCs w:val="28"/>
                        </w:rPr>
                      </w:pPr>
                      <w:r w:rsidRPr="00211673">
                        <w:rPr>
                          <w:rFonts w:ascii="Arial" w:eastAsia="Arial" w:hAnsi="Arial" w:cs="Arial"/>
                          <w:color w:val="000000"/>
                          <w:sz w:val="28"/>
                          <w:szCs w:val="28"/>
                          <w:lang w:val="es-ES" w:bidi="es-ES"/>
                        </w:rPr>
                        <w:t>Crezco en las marismas bajas, donde el suelo se inunda de agua durante largos periodos de tiempo cada día.  Durante las mareas más altas, ¡podría estar completamente bajo el agua!  Como soy una planta enraizada, no puedo moverme salvo para balancearme con la brisa.  Debo tolerar mojarme.</w:t>
                      </w:r>
                    </w:p>
                    <w:p w14:paraId="59BD494C" w14:textId="77777777" w:rsidR="00655A3A" w:rsidRDefault="00655A3A" w:rsidP="00034D15">
                      <w:pPr>
                        <w:autoSpaceDE w:val="0"/>
                        <w:autoSpaceDN w:val="0"/>
                        <w:adjustRightInd w:val="0"/>
                        <w:rPr>
                          <w:rFonts w:ascii="Arial" w:hAnsi="Arial" w:cs="Arial"/>
                          <w:color w:val="000000"/>
                          <w:sz w:val="32"/>
                          <w:szCs w:val="32"/>
                        </w:rPr>
                      </w:pPr>
                    </w:p>
                  </w:txbxContent>
                </v:textbox>
              </v:shape>
            </v:group>
            <v:rect id="_x0000_s1205" alt="" style="position:absolute;left:2245;top:1772;width:7747;height:4147;mso-position-horizontal:center" filled="f" strokeweight="1.5pt"/>
            <v:shape id="_x0000_s1206" type="#_x0000_t75" alt="" style="position:absolute;left:8388;top:2052;width:1466;height:3781">
              <v:imagedata r:id="rId15" o:title="saltmarsh%20cordgrass%20(Spartina%20alternaflora)" cropleft="10826f"/>
            </v:shape>
          </v:group>
        </w:pict>
      </w:r>
    </w:p>
    <w:p w14:paraId="71768705" w14:textId="77777777" w:rsidR="00034D15" w:rsidRPr="00A04EE5" w:rsidRDefault="00034D15" w:rsidP="00034D15">
      <w:pPr>
        <w:rPr>
          <w:rFonts w:ascii="Arial" w:hAnsi="Arial" w:cs="Arial"/>
        </w:rPr>
      </w:pPr>
    </w:p>
    <w:p w14:paraId="6B26C4A6" w14:textId="77777777" w:rsidR="00034D15" w:rsidRPr="00A04EE5" w:rsidRDefault="00034D15" w:rsidP="00034D15">
      <w:pPr>
        <w:rPr>
          <w:rFonts w:ascii="Arial" w:hAnsi="Arial" w:cs="Arial"/>
          <w:sz w:val="16"/>
          <w:szCs w:val="16"/>
        </w:rPr>
      </w:pPr>
    </w:p>
    <w:p w14:paraId="4952FBA1" w14:textId="77777777" w:rsidR="00034D15" w:rsidRPr="00A04EE5" w:rsidRDefault="00034D15" w:rsidP="00034D15">
      <w:pPr>
        <w:rPr>
          <w:rFonts w:ascii="Arial" w:hAnsi="Arial" w:cs="Arial"/>
          <w:sz w:val="16"/>
          <w:szCs w:val="16"/>
        </w:rPr>
      </w:pPr>
    </w:p>
    <w:p w14:paraId="0F8C3BEA" w14:textId="77777777" w:rsidR="00034D15" w:rsidRPr="00A04EE5" w:rsidRDefault="00034D15" w:rsidP="00034D15">
      <w:pPr>
        <w:rPr>
          <w:rFonts w:ascii="Arial" w:hAnsi="Arial" w:cs="Arial"/>
          <w:sz w:val="16"/>
          <w:szCs w:val="16"/>
        </w:rPr>
      </w:pPr>
    </w:p>
    <w:p w14:paraId="11E32D1E" w14:textId="77777777" w:rsidR="00034D15" w:rsidRPr="00A04EE5" w:rsidRDefault="00034D15" w:rsidP="00034D15">
      <w:pPr>
        <w:rPr>
          <w:rFonts w:ascii="Arial" w:hAnsi="Arial" w:cs="Arial"/>
          <w:sz w:val="16"/>
          <w:szCs w:val="16"/>
        </w:rPr>
      </w:pPr>
    </w:p>
    <w:p w14:paraId="534698B6" w14:textId="77777777" w:rsidR="00034D15" w:rsidRPr="00A04EE5" w:rsidRDefault="00034D15" w:rsidP="00034D15">
      <w:pPr>
        <w:rPr>
          <w:rFonts w:ascii="Arial" w:hAnsi="Arial" w:cs="Arial"/>
          <w:sz w:val="16"/>
          <w:szCs w:val="16"/>
        </w:rPr>
      </w:pPr>
    </w:p>
    <w:p w14:paraId="565D5C87" w14:textId="77777777" w:rsidR="00034D15" w:rsidRPr="00A04EE5" w:rsidRDefault="00034D15" w:rsidP="00034D15">
      <w:pPr>
        <w:rPr>
          <w:rFonts w:ascii="Arial" w:hAnsi="Arial" w:cs="Arial"/>
          <w:sz w:val="16"/>
          <w:szCs w:val="16"/>
        </w:rPr>
      </w:pPr>
    </w:p>
    <w:p w14:paraId="56B37BC9" w14:textId="77777777" w:rsidR="00034D15" w:rsidRPr="00A04EE5" w:rsidRDefault="00034D15" w:rsidP="00034D15">
      <w:pPr>
        <w:rPr>
          <w:rFonts w:ascii="Arial" w:hAnsi="Arial" w:cs="Arial"/>
          <w:sz w:val="16"/>
          <w:szCs w:val="16"/>
        </w:rPr>
      </w:pPr>
    </w:p>
    <w:p w14:paraId="3EA0B891" w14:textId="77777777" w:rsidR="00034D15" w:rsidRPr="00A04EE5" w:rsidRDefault="00034D15" w:rsidP="00034D15">
      <w:pPr>
        <w:rPr>
          <w:rFonts w:ascii="Arial" w:hAnsi="Arial" w:cs="Arial"/>
          <w:sz w:val="16"/>
          <w:szCs w:val="16"/>
        </w:rPr>
      </w:pPr>
    </w:p>
    <w:p w14:paraId="36D577C1" w14:textId="77777777" w:rsidR="00034D15" w:rsidRPr="00A04EE5" w:rsidRDefault="00034D15" w:rsidP="00034D15">
      <w:pPr>
        <w:rPr>
          <w:rFonts w:ascii="Arial" w:hAnsi="Arial" w:cs="Arial"/>
          <w:sz w:val="16"/>
          <w:szCs w:val="16"/>
        </w:rPr>
      </w:pPr>
    </w:p>
    <w:p w14:paraId="3660023A" w14:textId="77777777" w:rsidR="00034D15" w:rsidRPr="00A04EE5" w:rsidRDefault="00034D15" w:rsidP="00034D15">
      <w:pPr>
        <w:rPr>
          <w:rFonts w:ascii="Arial" w:hAnsi="Arial" w:cs="Arial"/>
          <w:sz w:val="16"/>
          <w:szCs w:val="16"/>
        </w:rPr>
      </w:pPr>
    </w:p>
    <w:p w14:paraId="1C42401E" w14:textId="77777777" w:rsidR="00034D15" w:rsidRPr="00A04EE5" w:rsidRDefault="00034D15" w:rsidP="00034D15">
      <w:pPr>
        <w:rPr>
          <w:rFonts w:ascii="Arial" w:hAnsi="Arial" w:cs="Arial"/>
          <w:sz w:val="16"/>
          <w:szCs w:val="16"/>
        </w:rPr>
      </w:pPr>
    </w:p>
    <w:p w14:paraId="34A27898" w14:textId="77777777" w:rsidR="00034D15" w:rsidRPr="00A04EE5" w:rsidRDefault="00034D15" w:rsidP="00034D15">
      <w:pPr>
        <w:rPr>
          <w:rFonts w:ascii="Arial" w:hAnsi="Arial" w:cs="Arial"/>
          <w:sz w:val="16"/>
          <w:szCs w:val="16"/>
        </w:rPr>
      </w:pPr>
    </w:p>
    <w:p w14:paraId="57F933D0" w14:textId="77777777" w:rsidR="00034D15" w:rsidRPr="00A04EE5" w:rsidRDefault="00034D15" w:rsidP="00034D15">
      <w:pPr>
        <w:rPr>
          <w:rFonts w:ascii="Arial" w:hAnsi="Arial" w:cs="Arial"/>
          <w:sz w:val="16"/>
          <w:szCs w:val="16"/>
        </w:rPr>
      </w:pPr>
    </w:p>
    <w:p w14:paraId="0E458F2D" w14:textId="77777777" w:rsidR="00034D15" w:rsidRPr="00A04EE5" w:rsidRDefault="00034D15" w:rsidP="00034D15">
      <w:pPr>
        <w:rPr>
          <w:rFonts w:ascii="Arial" w:hAnsi="Arial" w:cs="Arial"/>
          <w:sz w:val="16"/>
          <w:szCs w:val="16"/>
        </w:rPr>
      </w:pPr>
    </w:p>
    <w:p w14:paraId="1D92784F" w14:textId="77777777" w:rsidR="00034D15" w:rsidRPr="00A04EE5" w:rsidRDefault="00034D15" w:rsidP="00034D15">
      <w:pPr>
        <w:rPr>
          <w:rFonts w:ascii="Arial" w:hAnsi="Arial" w:cs="Arial"/>
          <w:sz w:val="16"/>
          <w:szCs w:val="16"/>
        </w:rPr>
      </w:pPr>
    </w:p>
    <w:p w14:paraId="171E22B4" w14:textId="77777777" w:rsidR="00034D15" w:rsidRPr="00A04EE5" w:rsidRDefault="00034D15" w:rsidP="00034D15">
      <w:pPr>
        <w:rPr>
          <w:rFonts w:ascii="Arial" w:hAnsi="Arial" w:cs="Arial"/>
          <w:sz w:val="16"/>
          <w:szCs w:val="16"/>
        </w:rPr>
      </w:pPr>
    </w:p>
    <w:p w14:paraId="7A26091C" w14:textId="77777777" w:rsidR="00034D15" w:rsidRPr="00A04EE5" w:rsidRDefault="00034D15" w:rsidP="00034D15">
      <w:pPr>
        <w:rPr>
          <w:rFonts w:ascii="Arial" w:hAnsi="Arial" w:cs="Arial"/>
          <w:sz w:val="16"/>
          <w:szCs w:val="16"/>
        </w:rPr>
      </w:pPr>
    </w:p>
    <w:p w14:paraId="20388071" w14:textId="77777777" w:rsidR="00034D15" w:rsidRPr="00A04EE5" w:rsidRDefault="00034D15" w:rsidP="00034D15">
      <w:pPr>
        <w:rPr>
          <w:rFonts w:ascii="Arial" w:hAnsi="Arial" w:cs="Arial"/>
          <w:sz w:val="16"/>
          <w:szCs w:val="16"/>
        </w:rPr>
      </w:pPr>
    </w:p>
    <w:p w14:paraId="32A43FE6" w14:textId="77777777" w:rsidR="00034D15" w:rsidRPr="00A04EE5" w:rsidRDefault="00034D15" w:rsidP="00034D15">
      <w:pPr>
        <w:rPr>
          <w:rFonts w:ascii="Arial" w:hAnsi="Arial" w:cs="Arial"/>
          <w:sz w:val="16"/>
          <w:szCs w:val="16"/>
        </w:rPr>
      </w:pPr>
    </w:p>
    <w:p w14:paraId="62343404" w14:textId="77777777" w:rsidR="00034D15" w:rsidRPr="00A04EE5" w:rsidRDefault="00034D15" w:rsidP="00034D15">
      <w:pPr>
        <w:rPr>
          <w:rFonts w:ascii="Arial" w:hAnsi="Arial" w:cs="Arial"/>
          <w:sz w:val="16"/>
          <w:szCs w:val="16"/>
        </w:rPr>
      </w:pPr>
    </w:p>
    <w:p w14:paraId="07BC7903" w14:textId="77777777" w:rsidR="00034D15" w:rsidRPr="00A04EE5" w:rsidRDefault="00034D15" w:rsidP="00034D15">
      <w:pPr>
        <w:rPr>
          <w:rFonts w:ascii="Arial" w:hAnsi="Arial" w:cs="Arial"/>
          <w:sz w:val="16"/>
          <w:szCs w:val="16"/>
        </w:rPr>
      </w:pPr>
    </w:p>
    <w:p w14:paraId="647B2FB8" w14:textId="77777777" w:rsidR="00B531F2" w:rsidRPr="00A04EE5" w:rsidRDefault="00000000" w:rsidP="00034D15">
      <w:pPr>
        <w:rPr>
          <w:rFonts w:ascii="Arial" w:hAnsi="Arial" w:cs="Arial"/>
          <w:sz w:val="16"/>
          <w:szCs w:val="16"/>
        </w:rPr>
      </w:pPr>
      <w:r>
        <w:rPr>
          <w:noProof/>
          <w:sz w:val="16"/>
          <w:szCs w:val="16"/>
          <w:lang w:bidi="es-ES"/>
        </w:rPr>
        <w:pict w14:anchorId="5E709070">
          <v:group id="_x0000_s1198" alt="" style="position:absolute;margin-left:62.25pt;margin-top:5.4pt;width:387.35pt;height:202.3pt;z-index:19" coordorigin="2245,6076" coordsize="7747,4211">
            <v:shape id="_x0000_s1199" type="#_x0000_t75" alt="" style="position:absolute;left:7488;top:6192;width:2295;height:1413">
              <v:imagedata r:id="rId16" o:title="Page0005" cropbottom="54775f" cropleft="54302f"/>
            </v:shape>
            <v:shape id="_x0000_s1200" type="#_x0000_t202" alt="" style="position:absolute;left:2283;top:6147;width:7185;height:4140;mso-wrap-style:square;v-text-anchor:top" filled="f" fillcolor="#bbe0e3" stroked="f">
              <v:textbox style="mso-next-textbox:#_x0000_s1200">
                <w:txbxContent>
                  <w:p w14:paraId="369A71AB" w14:textId="77777777" w:rsidR="00655A3A" w:rsidRPr="007D7838" w:rsidRDefault="00655A3A" w:rsidP="00034D15">
                    <w:pPr>
                      <w:autoSpaceDE w:val="0"/>
                      <w:autoSpaceDN w:val="0"/>
                      <w:adjustRightInd w:val="0"/>
                      <w:jc w:val="center"/>
                      <w:rPr>
                        <w:rFonts w:ascii="Arial" w:hAnsi="Arial" w:cs="Arial"/>
                        <w:color w:val="000000"/>
                        <w:sz w:val="36"/>
                        <w:szCs w:val="36"/>
                      </w:rPr>
                    </w:pPr>
                    <w:r w:rsidRPr="007D7838">
                      <w:rPr>
                        <w:rFonts w:ascii="Arial" w:eastAsia="Arial" w:hAnsi="Arial" w:cs="Arial"/>
                        <w:color w:val="000000"/>
                        <w:sz w:val="36"/>
                        <w:szCs w:val="36"/>
                        <w:lang w:val="es-ES" w:bidi="es-ES"/>
                      </w:rPr>
                      <w:t>Cangrejo violinista</w:t>
                    </w:r>
                  </w:p>
                  <w:p w14:paraId="5E0772CE" w14:textId="77777777" w:rsidR="00655A3A" w:rsidRPr="00D474C6" w:rsidRDefault="00655A3A" w:rsidP="00034D15">
                    <w:pPr>
                      <w:autoSpaceDE w:val="0"/>
                      <w:autoSpaceDN w:val="0"/>
                      <w:adjustRightInd w:val="0"/>
                      <w:rPr>
                        <w:rFonts w:ascii="Arial" w:hAnsi="Arial" w:cs="Arial"/>
                        <w:color w:val="000000"/>
                        <w:sz w:val="28"/>
                        <w:szCs w:val="28"/>
                      </w:rPr>
                    </w:pPr>
                  </w:p>
                  <w:p w14:paraId="5ECC1FD3" w14:textId="77777777" w:rsidR="00655A3A" w:rsidRPr="00D474C6" w:rsidRDefault="00655A3A" w:rsidP="00034D15">
                    <w:pPr>
                      <w:autoSpaceDE w:val="0"/>
                      <w:autoSpaceDN w:val="0"/>
                      <w:adjustRightInd w:val="0"/>
                      <w:rPr>
                        <w:rFonts w:ascii="Arial" w:hAnsi="Arial" w:cs="Arial"/>
                        <w:color w:val="000000"/>
                        <w:sz w:val="28"/>
                        <w:szCs w:val="28"/>
                      </w:rPr>
                    </w:pPr>
                    <w:r w:rsidRPr="00D474C6">
                      <w:rPr>
                        <w:rFonts w:ascii="Arial" w:eastAsia="Arial" w:hAnsi="Arial" w:cs="Arial"/>
                        <w:color w:val="000000"/>
                        <w:sz w:val="28"/>
                        <w:szCs w:val="28"/>
                        <w:lang w:val="es-ES" w:bidi="es-ES"/>
                      </w:rPr>
                      <w:t xml:space="preserve">Corro por la marisma en marea baja </w:t>
                    </w:r>
                  </w:p>
                  <w:p w14:paraId="57EDDD6F" w14:textId="77777777" w:rsidR="00655A3A" w:rsidRPr="00D474C6" w:rsidRDefault="00655A3A" w:rsidP="00034D15">
                    <w:pPr>
                      <w:autoSpaceDE w:val="0"/>
                      <w:autoSpaceDN w:val="0"/>
                      <w:adjustRightInd w:val="0"/>
                      <w:rPr>
                        <w:rFonts w:ascii="Arial" w:hAnsi="Arial" w:cs="Arial"/>
                        <w:color w:val="000000"/>
                        <w:sz w:val="28"/>
                        <w:szCs w:val="28"/>
                      </w:rPr>
                    </w:pPr>
                    <w:r w:rsidRPr="00D474C6">
                      <w:rPr>
                        <w:rFonts w:ascii="Arial" w:eastAsia="Arial" w:hAnsi="Arial" w:cs="Arial"/>
                        <w:color w:val="000000"/>
                        <w:sz w:val="28"/>
                        <w:szCs w:val="28"/>
                        <w:lang w:val="es-ES" w:bidi="es-ES"/>
                      </w:rPr>
                      <w:t xml:space="preserve">comiendo trozos de plantas y animales muertos </w:t>
                    </w:r>
                  </w:p>
                  <w:p w14:paraId="5B54C7DC" w14:textId="77777777" w:rsidR="00655A3A" w:rsidRPr="00D474C6" w:rsidRDefault="00655A3A" w:rsidP="00034D15">
                    <w:pPr>
                      <w:autoSpaceDE w:val="0"/>
                      <w:autoSpaceDN w:val="0"/>
                      <w:adjustRightInd w:val="0"/>
                      <w:rPr>
                        <w:rFonts w:ascii="Arial" w:hAnsi="Arial" w:cs="Arial"/>
                        <w:color w:val="000000"/>
                        <w:sz w:val="28"/>
                        <w:szCs w:val="28"/>
                      </w:rPr>
                    </w:pPr>
                    <w:r w:rsidRPr="00D474C6">
                      <w:rPr>
                        <w:rFonts w:ascii="Arial" w:eastAsia="Arial" w:hAnsi="Arial" w:cs="Arial"/>
                        <w:color w:val="000000"/>
                        <w:sz w:val="28"/>
                        <w:szCs w:val="28"/>
                        <w:lang w:val="es-ES" w:bidi="es-ES"/>
                      </w:rPr>
                      <w:t>(detritus) que se encuentran en el fango intermareal.  Si soy hembra, tengo dos garras pequeñas y puedo comer con las dos.  Si soy macho, una de mis garras es grande.  Lo agito para proteger mi madriguera de apareamiento y atraer a una pareja.  Desafortunadamente, no me llegará a la boca para comer.</w:t>
                    </w:r>
                  </w:p>
                  <w:p w14:paraId="5E842946" w14:textId="77777777" w:rsidR="00655A3A" w:rsidRDefault="00655A3A" w:rsidP="00034D15">
                    <w:pPr>
                      <w:autoSpaceDE w:val="0"/>
                      <w:autoSpaceDN w:val="0"/>
                      <w:adjustRightInd w:val="0"/>
                      <w:rPr>
                        <w:rFonts w:ascii="Arial" w:hAnsi="Arial" w:cs="Arial"/>
                        <w:color w:val="000000"/>
                        <w:sz w:val="32"/>
                        <w:szCs w:val="32"/>
                      </w:rPr>
                    </w:pPr>
                  </w:p>
                </w:txbxContent>
              </v:textbox>
            </v:shape>
            <v:rect id="_x0000_s1201" alt="" style="position:absolute;left:2245;top:6076;width:7747;height:4147;mso-position-horizontal:center" filled="f" strokeweight="1.5pt"/>
          </v:group>
        </w:pict>
      </w:r>
    </w:p>
    <w:p w14:paraId="64E2988F" w14:textId="77777777" w:rsidR="00034D15" w:rsidRPr="00A04EE5" w:rsidRDefault="00034D15" w:rsidP="00034D15">
      <w:pPr>
        <w:rPr>
          <w:rFonts w:ascii="Arial" w:hAnsi="Arial" w:cs="Arial"/>
          <w:sz w:val="16"/>
          <w:szCs w:val="16"/>
        </w:rPr>
      </w:pPr>
    </w:p>
    <w:p w14:paraId="6403834F" w14:textId="77777777" w:rsidR="00034D15" w:rsidRPr="00A04EE5" w:rsidRDefault="00034D15" w:rsidP="00034D15">
      <w:pPr>
        <w:rPr>
          <w:rFonts w:ascii="Arial" w:hAnsi="Arial" w:cs="Arial"/>
          <w:sz w:val="16"/>
          <w:szCs w:val="16"/>
        </w:rPr>
      </w:pPr>
    </w:p>
    <w:p w14:paraId="75D153F9" w14:textId="77777777" w:rsidR="00034D15" w:rsidRPr="00A04EE5" w:rsidRDefault="00034D15" w:rsidP="00034D15">
      <w:pPr>
        <w:rPr>
          <w:rFonts w:ascii="Arial" w:hAnsi="Arial" w:cs="Arial"/>
          <w:sz w:val="16"/>
          <w:szCs w:val="16"/>
        </w:rPr>
      </w:pPr>
    </w:p>
    <w:p w14:paraId="7A8F7555" w14:textId="77777777" w:rsidR="00034D15" w:rsidRPr="00A04EE5" w:rsidRDefault="00034D15" w:rsidP="00034D15">
      <w:pPr>
        <w:rPr>
          <w:rFonts w:ascii="Arial" w:hAnsi="Arial" w:cs="Arial"/>
          <w:sz w:val="16"/>
          <w:szCs w:val="16"/>
        </w:rPr>
      </w:pPr>
    </w:p>
    <w:p w14:paraId="6C954413" w14:textId="77777777" w:rsidR="00034D15" w:rsidRPr="00A04EE5" w:rsidRDefault="00034D15" w:rsidP="00034D15">
      <w:pPr>
        <w:rPr>
          <w:rFonts w:ascii="Arial" w:hAnsi="Arial" w:cs="Arial"/>
          <w:sz w:val="16"/>
          <w:szCs w:val="16"/>
        </w:rPr>
      </w:pPr>
    </w:p>
    <w:p w14:paraId="35617308" w14:textId="77777777" w:rsidR="00034D15" w:rsidRPr="00A04EE5" w:rsidRDefault="00034D15" w:rsidP="00034D15">
      <w:pPr>
        <w:rPr>
          <w:rFonts w:ascii="Arial" w:hAnsi="Arial" w:cs="Arial"/>
          <w:sz w:val="16"/>
          <w:szCs w:val="16"/>
        </w:rPr>
      </w:pPr>
    </w:p>
    <w:p w14:paraId="7686C38F" w14:textId="77777777" w:rsidR="00034D15" w:rsidRPr="00A04EE5" w:rsidRDefault="00034D15" w:rsidP="00034D15">
      <w:pPr>
        <w:rPr>
          <w:rFonts w:ascii="Arial" w:hAnsi="Arial" w:cs="Arial"/>
          <w:sz w:val="16"/>
          <w:szCs w:val="16"/>
        </w:rPr>
      </w:pPr>
    </w:p>
    <w:p w14:paraId="2B0933FF" w14:textId="77777777" w:rsidR="00034D15" w:rsidRPr="00A04EE5" w:rsidRDefault="00034D15" w:rsidP="00034D15">
      <w:pPr>
        <w:rPr>
          <w:rFonts w:ascii="Arial" w:hAnsi="Arial" w:cs="Arial"/>
          <w:sz w:val="16"/>
          <w:szCs w:val="16"/>
        </w:rPr>
      </w:pPr>
    </w:p>
    <w:p w14:paraId="1B1C789C" w14:textId="77777777" w:rsidR="00034D15" w:rsidRPr="00A04EE5" w:rsidRDefault="00034D15" w:rsidP="00034D15">
      <w:pPr>
        <w:rPr>
          <w:rFonts w:ascii="Arial" w:hAnsi="Arial" w:cs="Arial"/>
        </w:rPr>
      </w:pPr>
    </w:p>
    <w:p w14:paraId="2E4BAA47" w14:textId="77777777" w:rsidR="00034D15" w:rsidRPr="00A04EE5" w:rsidRDefault="00034D15" w:rsidP="00034D15">
      <w:pPr>
        <w:rPr>
          <w:rFonts w:ascii="Arial" w:hAnsi="Arial" w:cs="Arial"/>
        </w:rPr>
      </w:pPr>
    </w:p>
    <w:p w14:paraId="27D022B6" w14:textId="77777777" w:rsidR="00034D15" w:rsidRPr="00A04EE5" w:rsidRDefault="00034D15" w:rsidP="00034D15">
      <w:pPr>
        <w:rPr>
          <w:rFonts w:ascii="Arial" w:hAnsi="Arial" w:cs="Arial"/>
        </w:rPr>
      </w:pPr>
    </w:p>
    <w:p w14:paraId="76D06D71" w14:textId="77777777" w:rsidR="00034D15" w:rsidRPr="00A04EE5" w:rsidRDefault="00034D15" w:rsidP="00034D15">
      <w:pPr>
        <w:rPr>
          <w:rFonts w:ascii="Arial" w:hAnsi="Arial" w:cs="Arial"/>
        </w:rPr>
      </w:pPr>
    </w:p>
    <w:p w14:paraId="35037346" w14:textId="77777777" w:rsidR="00034D15" w:rsidRPr="00A04EE5" w:rsidRDefault="00034D15" w:rsidP="00034D15">
      <w:pPr>
        <w:rPr>
          <w:rFonts w:ascii="Arial" w:hAnsi="Arial" w:cs="Arial"/>
        </w:rPr>
      </w:pPr>
    </w:p>
    <w:p w14:paraId="606A1B92" w14:textId="77777777" w:rsidR="00034D15" w:rsidRPr="00A04EE5" w:rsidRDefault="00034D15" w:rsidP="00034D15">
      <w:pPr>
        <w:rPr>
          <w:rFonts w:ascii="Arial" w:hAnsi="Arial" w:cs="Arial"/>
        </w:rPr>
      </w:pPr>
    </w:p>
    <w:p w14:paraId="61B09364" w14:textId="77777777" w:rsidR="00034D15" w:rsidRPr="00A04EE5" w:rsidRDefault="00034D15" w:rsidP="00034D15">
      <w:pPr>
        <w:rPr>
          <w:rFonts w:ascii="Arial" w:hAnsi="Arial" w:cs="Arial"/>
        </w:rPr>
      </w:pPr>
    </w:p>
    <w:p w14:paraId="4E135DFC" w14:textId="77777777" w:rsidR="00034D15" w:rsidRPr="00A04EE5" w:rsidRDefault="00034D15" w:rsidP="00034D15">
      <w:pPr>
        <w:rPr>
          <w:rFonts w:ascii="Arial" w:hAnsi="Arial" w:cs="Arial"/>
        </w:rPr>
      </w:pPr>
    </w:p>
    <w:p w14:paraId="580973A6" w14:textId="77777777" w:rsidR="00034D15" w:rsidRPr="00A04EE5" w:rsidRDefault="00034D15" w:rsidP="00034D15">
      <w:pPr>
        <w:rPr>
          <w:rFonts w:ascii="Arial" w:hAnsi="Arial" w:cs="Arial"/>
          <w:sz w:val="16"/>
          <w:szCs w:val="16"/>
        </w:rPr>
      </w:pPr>
    </w:p>
    <w:p w14:paraId="77593E40" w14:textId="77777777" w:rsidR="00034D15" w:rsidRPr="00A04EE5" w:rsidRDefault="00000000" w:rsidP="00034D15">
      <w:pPr>
        <w:rPr>
          <w:rFonts w:ascii="Arial" w:hAnsi="Arial" w:cs="Arial"/>
          <w:sz w:val="16"/>
          <w:szCs w:val="16"/>
        </w:rPr>
      </w:pPr>
      <w:r>
        <w:rPr>
          <w:rFonts w:ascii="Arial" w:eastAsia="Arial" w:hAnsi="Arial" w:cs="Arial"/>
          <w:noProof/>
          <w:sz w:val="16"/>
          <w:szCs w:val="16"/>
          <w:lang w:bidi="es-ES"/>
        </w:rPr>
        <w:pict w14:anchorId="1F61F0E1">
          <v:group id="_x0000_s1194" alt="" style="position:absolute;margin-left:61.1pt;margin-top:12.15pt;width:388.1pt;height:3in;z-index:18" coordorigin="1893,10692" coordsize="7762,4320">
            <v:shape id="_x0000_s1195" type="#_x0000_t202" alt="" style="position:absolute;left:1893;top:10692;width:7215;height:4320;mso-wrap-style:square;v-text-anchor:top" filled="f" stroked="f">
              <v:textbox style="mso-next-textbox:#_x0000_s1195">
                <w:txbxContent>
                  <w:p w14:paraId="49372CB8" w14:textId="77777777" w:rsidR="00655A3A" w:rsidRPr="001F0109" w:rsidRDefault="00655A3A" w:rsidP="00D474C6">
                    <w:pPr>
                      <w:ind w:right="-355"/>
                      <w:jc w:val="center"/>
                      <w:rPr>
                        <w:rFonts w:ascii="Arial" w:hAnsi="Arial" w:cs="Arial"/>
                        <w:sz w:val="36"/>
                        <w:szCs w:val="36"/>
                      </w:rPr>
                    </w:pPr>
                    <w:r w:rsidRPr="001F0109">
                      <w:rPr>
                        <w:rFonts w:ascii="Arial" w:eastAsia="Arial" w:hAnsi="Arial" w:cs="Arial"/>
                        <w:sz w:val="36"/>
                        <w:szCs w:val="36"/>
                        <w:lang w:val="es-ES" w:bidi="es-ES"/>
                      </w:rPr>
                      <w:t>Cangrejo herradura</w:t>
                    </w:r>
                  </w:p>
                  <w:p w14:paraId="64BB7545" w14:textId="77777777" w:rsidR="00655A3A" w:rsidRPr="001F0109" w:rsidRDefault="00655A3A" w:rsidP="00D474C6">
                    <w:pPr>
                      <w:ind w:right="-355"/>
                      <w:rPr>
                        <w:rFonts w:ascii="Arial" w:hAnsi="Arial" w:cs="Arial"/>
                        <w:sz w:val="16"/>
                        <w:szCs w:val="16"/>
                      </w:rPr>
                    </w:pPr>
                  </w:p>
                  <w:p w14:paraId="068EBD86" w14:textId="77777777" w:rsidR="00655A3A" w:rsidRPr="00D474C6" w:rsidRDefault="00655A3A" w:rsidP="00D474C6">
                    <w:pPr>
                      <w:ind w:right="-355"/>
                      <w:rPr>
                        <w:rFonts w:ascii="Arial" w:hAnsi="Arial" w:cs="Arial"/>
                        <w:sz w:val="28"/>
                        <w:szCs w:val="28"/>
                      </w:rPr>
                    </w:pPr>
                    <w:r w:rsidRPr="00D474C6">
                      <w:rPr>
                        <w:rFonts w:ascii="Arial" w:eastAsia="Arial" w:hAnsi="Arial" w:cs="Arial"/>
                        <w:sz w:val="28"/>
                        <w:szCs w:val="28"/>
                        <w:lang w:val="es-ES" w:bidi="es-ES"/>
                      </w:rPr>
                      <w:t xml:space="preserve">En realidad, ¡no soy para nada un verdadero cangrejo!  Soy una criatura extraña y primitiva emparentada muy estrechamente con una araña.  Permanezco en el mar hasta la luna llena de primavera, cuando es el momento de poner huevos.  Los cangrejos hembra, con machos más pequeños a remolque, nadan hasta la orilla con la marea entrante, se arrastran hasta </w:t>
                    </w:r>
                  </w:p>
                  <w:p w14:paraId="5DF0A115" w14:textId="51968E55" w:rsidR="00655A3A" w:rsidRPr="00D474C6" w:rsidRDefault="00655A3A" w:rsidP="00D474C6">
                    <w:pPr>
                      <w:ind w:right="-355"/>
                      <w:rPr>
                        <w:sz w:val="28"/>
                        <w:szCs w:val="28"/>
                      </w:rPr>
                    </w:pPr>
                    <w:r w:rsidRPr="00D474C6">
                      <w:rPr>
                        <w:rFonts w:ascii="Arial" w:eastAsia="Arial" w:hAnsi="Arial" w:cs="Arial"/>
                        <w:sz w:val="28"/>
                        <w:szCs w:val="28"/>
                        <w:lang w:val="es-ES" w:bidi="es-ES"/>
                      </w:rPr>
                      <w:t xml:space="preserve">la arena por encima de la línea de la marea </w:t>
                    </w:r>
                    <w:r w:rsidR="00D474C6">
                      <w:rPr>
                        <w:rFonts w:ascii="Arial" w:eastAsia="Arial" w:hAnsi="Arial" w:cs="Arial"/>
                        <w:sz w:val="28"/>
                        <w:szCs w:val="28"/>
                        <w:lang w:val="es-ES" w:bidi="es-ES"/>
                      </w:rPr>
                      <w:br/>
                    </w:r>
                    <w:r w:rsidRPr="00D474C6">
                      <w:rPr>
                        <w:rFonts w:ascii="Arial" w:eastAsia="Arial" w:hAnsi="Arial" w:cs="Arial"/>
                        <w:sz w:val="28"/>
                        <w:szCs w:val="28"/>
                        <w:lang w:val="es-ES" w:bidi="es-ES"/>
                      </w:rPr>
                      <w:t>y ponen miles de huevos diminutos.</w:t>
                    </w:r>
                  </w:p>
                </w:txbxContent>
              </v:textbox>
            </v:shape>
            <v:rect id="_x0000_s1196" alt="" style="position:absolute;left:1908;top:10692;width:7747;height:4147" filled="f" strokeweight="1.5pt"/>
            <v:shape id="_x0000_s1197" type="#_x0000_t75" alt="" style="position:absolute;left:6948;top:13178;width:2475;height:1474">
              <v:imagedata r:id="rId17" o:title="Page0001" cropbottom="53021f" cropleft="51970f"/>
            </v:shape>
          </v:group>
        </w:pict>
      </w:r>
    </w:p>
    <w:p w14:paraId="35B60793" w14:textId="77777777" w:rsidR="00C4300B" w:rsidRPr="00A04EE5" w:rsidRDefault="00C4300B" w:rsidP="00034D15">
      <w:pPr>
        <w:rPr>
          <w:rFonts w:ascii="Arial" w:hAnsi="Arial" w:cs="Arial"/>
        </w:rPr>
      </w:pPr>
    </w:p>
    <w:p w14:paraId="234D62A7" w14:textId="77777777" w:rsidR="00C4300B" w:rsidRPr="00A04EE5" w:rsidRDefault="00C4300B" w:rsidP="00034D15">
      <w:pPr>
        <w:rPr>
          <w:rFonts w:ascii="Arial" w:hAnsi="Arial" w:cs="Arial"/>
        </w:rPr>
      </w:pPr>
    </w:p>
    <w:p w14:paraId="6ACE68BF" w14:textId="77777777" w:rsidR="00034D15" w:rsidRPr="00A04EE5" w:rsidRDefault="00034D15" w:rsidP="00034D15">
      <w:pPr>
        <w:rPr>
          <w:rFonts w:ascii="Arial" w:hAnsi="Arial" w:cs="Arial"/>
          <w:sz w:val="16"/>
          <w:szCs w:val="16"/>
        </w:rPr>
      </w:pPr>
    </w:p>
    <w:p w14:paraId="0B955D8D" w14:textId="77777777" w:rsidR="00034D15" w:rsidRPr="00A04EE5" w:rsidRDefault="00034D15" w:rsidP="00034D15">
      <w:pPr>
        <w:rPr>
          <w:rFonts w:ascii="Arial" w:hAnsi="Arial" w:cs="Arial"/>
          <w:sz w:val="16"/>
          <w:szCs w:val="16"/>
        </w:rPr>
      </w:pPr>
    </w:p>
    <w:p w14:paraId="7C32AEEE" w14:textId="77777777" w:rsidR="00034D15" w:rsidRPr="00A04EE5" w:rsidRDefault="00034D15" w:rsidP="00034D15">
      <w:pPr>
        <w:rPr>
          <w:rFonts w:ascii="Arial" w:hAnsi="Arial" w:cs="Arial"/>
          <w:sz w:val="16"/>
          <w:szCs w:val="16"/>
        </w:rPr>
      </w:pPr>
    </w:p>
    <w:p w14:paraId="3F6DCFF4" w14:textId="77777777" w:rsidR="00034D15" w:rsidRPr="00A04EE5" w:rsidRDefault="00034D15" w:rsidP="00034D15">
      <w:pPr>
        <w:rPr>
          <w:rFonts w:ascii="Arial" w:hAnsi="Arial" w:cs="Arial"/>
          <w:sz w:val="16"/>
          <w:szCs w:val="16"/>
        </w:rPr>
      </w:pPr>
    </w:p>
    <w:p w14:paraId="72CFA844" w14:textId="77777777" w:rsidR="00034D15" w:rsidRPr="00A04EE5" w:rsidRDefault="00034D15" w:rsidP="00034D15">
      <w:pPr>
        <w:rPr>
          <w:rFonts w:ascii="Arial" w:hAnsi="Arial" w:cs="Arial"/>
          <w:sz w:val="16"/>
          <w:szCs w:val="16"/>
        </w:rPr>
      </w:pPr>
    </w:p>
    <w:p w14:paraId="237736BC" w14:textId="77777777" w:rsidR="00034D15" w:rsidRPr="00A04EE5" w:rsidRDefault="00034D15" w:rsidP="00034D15">
      <w:pPr>
        <w:rPr>
          <w:rFonts w:ascii="Arial" w:hAnsi="Arial" w:cs="Arial"/>
          <w:sz w:val="16"/>
          <w:szCs w:val="16"/>
        </w:rPr>
      </w:pPr>
    </w:p>
    <w:p w14:paraId="2F7B91DB" w14:textId="77777777" w:rsidR="00034D15" w:rsidRPr="00A04EE5" w:rsidRDefault="00034D15" w:rsidP="00034D15">
      <w:pPr>
        <w:rPr>
          <w:rFonts w:ascii="Arial" w:hAnsi="Arial" w:cs="Arial"/>
          <w:sz w:val="16"/>
          <w:szCs w:val="16"/>
        </w:rPr>
      </w:pPr>
    </w:p>
    <w:p w14:paraId="329743F1" w14:textId="77777777" w:rsidR="00034D15" w:rsidRPr="00A04EE5" w:rsidRDefault="00034D15" w:rsidP="00034D15">
      <w:pPr>
        <w:rPr>
          <w:rFonts w:ascii="Arial" w:hAnsi="Arial" w:cs="Arial"/>
          <w:sz w:val="16"/>
          <w:szCs w:val="16"/>
        </w:rPr>
      </w:pPr>
    </w:p>
    <w:p w14:paraId="70165608" w14:textId="77777777" w:rsidR="00034D15" w:rsidRPr="00A04EE5" w:rsidRDefault="00034D15" w:rsidP="00034D15">
      <w:pPr>
        <w:rPr>
          <w:rFonts w:ascii="Arial" w:hAnsi="Arial" w:cs="Arial"/>
          <w:sz w:val="16"/>
          <w:szCs w:val="16"/>
        </w:rPr>
      </w:pPr>
    </w:p>
    <w:p w14:paraId="23EF56D0" w14:textId="77777777" w:rsidR="00034D15" w:rsidRPr="00A04EE5" w:rsidRDefault="00034D15" w:rsidP="00034D15">
      <w:pPr>
        <w:rPr>
          <w:rFonts w:ascii="Arial" w:hAnsi="Arial" w:cs="Arial"/>
          <w:sz w:val="16"/>
          <w:szCs w:val="16"/>
        </w:rPr>
      </w:pPr>
    </w:p>
    <w:p w14:paraId="2FE21E3D" w14:textId="77777777" w:rsidR="00034D15" w:rsidRPr="00A04EE5" w:rsidRDefault="00034D15" w:rsidP="00034D15">
      <w:pPr>
        <w:rPr>
          <w:rFonts w:ascii="Arial" w:hAnsi="Arial" w:cs="Arial"/>
          <w:sz w:val="16"/>
          <w:szCs w:val="16"/>
        </w:rPr>
      </w:pPr>
    </w:p>
    <w:p w14:paraId="10AED83D" w14:textId="77777777" w:rsidR="00034D15" w:rsidRPr="00A04EE5" w:rsidRDefault="00034D15" w:rsidP="00034D15">
      <w:pPr>
        <w:rPr>
          <w:rFonts w:ascii="Arial" w:hAnsi="Arial" w:cs="Arial"/>
          <w:sz w:val="16"/>
          <w:szCs w:val="16"/>
        </w:rPr>
      </w:pPr>
    </w:p>
    <w:p w14:paraId="1EAA59FA" w14:textId="77777777" w:rsidR="00034D15" w:rsidRPr="00A04EE5" w:rsidRDefault="00034D15" w:rsidP="00034D15">
      <w:pPr>
        <w:rPr>
          <w:rFonts w:ascii="Arial" w:hAnsi="Arial" w:cs="Arial"/>
          <w:sz w:val="16"/>
          <w:szCs w:val="16"/>
        </w:rPr>
      </w:pPr>
    </w:p>
    <w:p w14:paraId="084AA00B" w14:textId="77777777" w:rsidR="00034D15" w:rsidRPr="00A04EE5" w:rsidRDefault="00034D15" w:rsidP="00034D15">
      <w:pPr>
        <w:rPr>
          <w:rFonts w:ascii="Arial" w:hAnsi="Arial" w:cs="Arial"/>
          <w:sz w:val="16"/>
          <w:szCs w:val="16"/>
        </w:rPr>
      </w:pPr>
    </w:p>
    <w:p w14:paraId="31EA7FC4" w14:textId="77777777" w:rsidR="00034D15" w:rsidRPr="00A04EE5" w:rsidRDefault="00034D15" w:rsidP="00034D15">
      <w:pPr>
        <w:rPr>
          <w:rFonts w:ascii="Arial" w:hAnsi="Arial" w:cs="Arial"/>
          <w:sz w:val="16"/>
          <w:szCs w:val="16"/>
        </w:rPr>
      </w:pPr>
    </w:p>
    <w:p w14:paraId="0C345DC5" w14:textId="77777777" w:rsidR="00034D15" w:rsidRPr="00A04EE5" w:rsidRDefault="00034D15" w:rsidP="00034D15">
      <w:pPr>
        <w:rPr>
          <w:rFonts w:ascii="Arial" w:hAnsi="Arial" w:cs="Arial"/>
          <w:sz w:val="16"/>
          <w:szCs w:val="16"/>
        </w:rPr>
      </w:pPr>
    </w:p>
    <w:p w14:paraId="4FFE00B1" w14:textId="77777777" w:rsidR="00655A3A" w:rsidRPr="00A04EE5" w:rsidRDefault="00655A3A" w:rsidP="0022543A">
      <w:pPr>
        <w:jc w:val="center"/>
        <w:rPr>
          <w:rFonts w:ascii="Arial" w:hAnsi="Arial" w:cs="Arial"/>
          <w:b/>
          <w:sz w:val="32"/>
          <w:szCs w:val="32"/>
        </w:rPr>
      </w:pPr>
    </w:p>
    <w:p w14:paraId="5E6D73FF" w14:textId="77777777" w:rsidR="00C4300B" w:rsidRPr="00A04EE5" w:rsidRDefault="00C4300B" w:rsidP="0022543A">
      <w:pPr>
        <w:jc w:val="center"/>
        <w:rPr>
          <w:rFonts w:ascii="Arial" w:hAnsi="Arial" w:cs="Arial"/>
          <w:b/>
          <w:sz w:val="32"/>
          <w:szCs w:val="32"/>
        </w:rPr>
      </w:pPr>
    </w:p>
    <w:p w14:paraId="2807D47B" w14:textId="77777777" w:rsidR="0022543A" w:rsidRPr="00A04EE5" w:rsidRDefault="0022543A" w:rsidP="0022543A">
      <w:pPr>
        <w:jc w:val="center"/>
        <w:rPr>
          <w:rFonts w:ascii="Arial" w:hAnsi="Arial" w:cs="Arial"/>
        </w:rPr>
      </w:pPr>
      <w:r w:rsidRPr="00A04EE5">
        <w:rPr>
          <w:rFonts w:ascii="Arial" w:eastAsia="Arial" w:hAnsi="Arial" w:cs="Arial"/>
          <w:b/>
          <w:sz w:val="32"/>
          <w:szCs w:val="32"/>
          <w:lang w:bidi="es-ES"/>
        </w:rPr>
        <w:t>Tarjetas de personajes</w:t>
      </w:r>
    </w:p>
    <w:p w14:paraId="4F6F3A2A" w14:textId="77777777" w:rsidR="00034D15" w:rsidRPr="00A04EE5" w:rsidRDefault="00000000" w:rsidP="00034D15">
      <w:pPr>
        <w:rPr>
          <w:rFonts w:ascii="Arial" w:hAnsi="Arial" w:cs="Arial"/>
        </w:rPr>
      </w:pPr>
      <w:r>
        <w:rPr>
          <w:rFonts w:ascii="Arial" w:eastAsia="Arial" w:hAnsi="Arial" w:cs="Arial"/>
          <w:noProof/>
          <w:lang w:bidi="es-ES"/>
        </w:rPr>
        <w:pict w14:anchorId="0B62B990">
          <v:group id="_x0000_s1190" alt="" style="position:absolute;margin-left:60.65pt;margin-top:1.1pt;width:388.55pt;height:207.35pt;z-index:27" coordorigin="2221,1542" coordsize="7771,4147">
            <v:shape id="_x0000_s1191" type="#_x0000_t202" alt="" style="position:absolute;left:2221;top:1545;width:7202;height:4050;mso-wrap-style:square;v-text-anchor:top" filled="f" stroked="f">
              <v:textbox style="mso-next-textbox:#_x0000_s1191">
                <w:txbxContent>
                  <w:p w14:paraId="58CA4B4C" w14:textId="77777777" w:rsidR="00655A3A" w:rsidRPr="00162AC9" w:rsidRDefault="00655A3A" w:rsidP="00034D15">
                    <w:pPr>
                      <w:jc w:val="center"/>
                      <w:rPr>
                        <w:rFonts w:ascii="Arial" w:hAnsi="Arial" w:cs="Arial"/>
                        <w:sz w:val="36"/>
                        <w:szCs w:val="36"/>
                      </w:rPr>
                    </w:pPr>
                    <w:r w:rsidRPr="00162AC9">
                      <w:rPr>
                        <w:rFonts w:ascii="Arial" w:eastAsia="Arial" w:hAnsi="Arial" w:cs="Arial"/>
                        <w:sz w:val="36"/>
                        <w:szCs w:val="36"/>
                        <w:lang w:val="es-ES" w:bidi="es-ES"/>
                      </w:rPr>
                      <w:t>Retana</w:t>
                    </w:r>
                  </w:p>
                  <w:p w14:paraId="63B78B6F" w14:textId="77777777" w:rsidR="00655A3A" w:rsidRPr="00162AC9" w:rsidRDefault="00655A3A" w:rsidP="00034D15">
                    <w:pPr>
                      <w:rPr>
                        <w:rFonts w:ascii="Arial" w:hAnsi="Arial" w:cs="Arial"/>
                        <w:sz w:val="32"/>
                        <w:szCs w:val="32"/>
                      </w:rPr>
                    </w:pPr>
                  </w:p>
                  <w:p w14:paraId="71D0BE5D" w14:textId="141D558F"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A menudo se me llama "retana de marismas" porque en una época se cosechaba y se daba de comer al ganado.  Crezco en la marisma alta, donde me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inundo durante unas horas cada día.  Cuando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sopla el viento, mis vecinos y yo nos balanceamos suavemente.  En marea baja nos tumbamos en remolinos con las raíces aún en el barro. </w:t>
                    </w:r>
                  </w:p>
                </w:txbxContent>
              </v:textbox>
            </v:shape>
            <v:rect id="_x0000_s1192" alt="" style="position:absolute;left:2245;top:1542;width:7747;height:4147;mso-position-horizontal:center" filled="f" strokeweight="1.5pt"/>
            <v:shape id="_x0000_s1193" type="#_x0000_t75" alt="" style="position:absolute;left:8798;top:2220;width:1092;height:3375">
              <v:imagedata r:id="rId18" o:title="salt%20meadow%20hay%20(Spartina%20patens)" cropleft="13584f"/>
            </v:shape>
          </v:group>
        </w:pict>
      </w:r>
    </w:p>
    <w:p w14:paraId="79174209" w14:textId="77777777" w:rsidR="00034D15" w:rsidRPr="00A04EE5" w:rsidRDefault="00034D15" w:rsidP="00034D15">
      <w:pPr>
        <w:rPr>
          <w:rFonts w:ascii="Arial" w:hAnsi="Arial" w:cs="Arial"/>
        </w:rPr>
      </w:pPr>
    </w:p>
    <w:p w14:paraId="0C4D38E0" w14:textId="77777777" w:rsidR="00034D15" w:rsidRPr="00A04EE5" w:rsidRDefault="00034D15" w:rsidP="00034D15">
      <w:pPr>
        <w:rPr>
          <w:rFonts w:ascii="Arial" w:hAnsi="Arial" w:cs="Arial"/>
        </w:rPr>
      </w:pPr>
    </w:p>
    <w:p w14:paraId="098BA88B" w14:textId="77777777" w:rsidR="00034D15" w:rsidRPr="00A04EE5" w:rsidRDefault="00034D15" w:rsidP="00034D15">
      <w:pPr>
        <w:rPr>
          <w:rFonts w:ascii="Arial" w:hAnsi="Arial" w:cs="Arial"/>
        </w:rPr>
      </w:pPr>
    </w:p>
    <w:p w14:paraId="4DCD94B1" w14:textId="77777777" w:rsidR="00034D15" w:rsidRPr="00A04EE5" w:rsidRDefault="00034D15" w:rsidP="00034D15">
      <w:pPr>
        <w:rPr>
          <w:rFonts w:ascii="Arial" w:hAnsi="Arial" w:cs="Arial"/>
        </w:rPr>
      </w:pPr>
    </w:p>
    <w:p w14:paraId="62CE2CFB" w14:textId="77777777" w:rsidR="00034D15" w:rsidRPr="00A04EE5" w:rsidRDefault="00034D15" w:rsidP="00034D15">
      <w:pPr>
        <w:rPr>
          <w:rFonts w:ascii="Arial" w:hAnsi="Arial" w:cs="Arial"/>
        </w:rPr>
      </w:pPr>
    </w:p>
    <w:p w14:paraId="1AA07B7E" w14:textId="77777777" w:rsidR="00034D15" w:rsidRPr="00A04EE5" w:rsidRDefault="00034D15" w:rsidP="00034D15">
      <w:pPr>
        <w:rPr>
          <w:rFonts w:ascii="Arial" w:hAnsi="Arial" w:cs="Arial"/>
        </w:rPr>
      </w:pPr>
    </w:p>
    <w:p w14:paraId="19AE503E" w14:textId="77777777" w:rsidR="00034D15" w:rsidRPr="00A04EE5" w:rsidRDefault="00034D15" w:rsidP="00034D15">
      <w:pPr>
        <w:rPr>
          <w:rFonts w:ascii="Arial" w:hAnsi="Arial" w:cs="Arial"/>
        </w:rPr>
      </w:pPr>
    </w:p>
    <w:p w14:paraId="4F49083B" w14:textId="77777777" w:rsidR="00034D15" w:rsidRPr="00A04EE5" w:rsidRDefault="00034D15" w:rsidP="00034D15">
      <w:pPr>
        <w:rPr>
          <w:rFonts w:ascii="Arial" w:hAnsi="Arial" w:cs="Arial"/>
        </w:rPr>
      </w:pPr>
    </w:p>
    <w:p w14:paraId="3FCD91A1" w14:textId="77777777" w:rsidR="00034D15" w:rsidRPr="00A04EE5" w:rsidRDefault="00034D15" w:rsidP="00034D15">
      <w:pPr>
        <w:rPr>
          <w:rFonts w:ascii="Arial" w:hAnsi="Arial" w:cs="Arial"/>
        </w:rPr>
      </w:pPr>
    </w:p>
    <w:p w14:paraId="4C58B14B" w14:textId="77777777" w:rsidR="00034D15" w:rsidRPr="00A04EE5" w:rsidRDefault="00034D15" w:rsidP="00034D15">
      <w:pPr>
        <w:rPr>
          <w:rFonts w:ascii="Arial" w:hAnsi="Arial" w:cs="Arial"/>
        </w:rPr>
      </w:pPr>
    </w:p>
    <w:p w14:paraId="019661FE" w14:textId="77777777" w:rsidR="00034D15" w:rsidRPr="00A04EE5" w:rsidRDefault="00034D15" w:rsidP="00034D15">
      <w:pPr>
        <w:rPr>
          <w:rFonts w:ascii="Arial" w:hAnsi="Arial" w:cs="Arial"/>
        </w:rPr>
      </w:pPr>
    </w:p>
    <w:p w14:paraId="0139F54A" w14:textId="77777777" w:rsidR="00034D15" w:rsidRPr="00A04EE5" w:rsidRDefault="00034D15" w:rsidP="00034D15">
      <w:pPr>
        <w:rPr>
          <w:rFonts w:ascii="Arial" w:hAnsi="Arial" w:cs="Arial"/>
        </w:rPr>
      </w:pPr>
    </w:p>
    <w:p w14:paraId="2783CB36" w14:textId="77777777" w:rsidR="00034D15" w:rsidRPr="00A04EE5" w:rsidRDefault="00034D15" w:rsidP="00034D15">
      <w:pPr>
        <w:rPr>
          <w:rFonts w:ascii="Arial" w:hAnsi="Arial" w:cs="Arial"/>
        </w:rPr>
      </w:pPr>
    </w:p>
    <w:p w14:paraId="0617A5DB" w14:textId="77777777" w:rsidR="00034D15" w:rsidRPr="00A04EE5" w:rsidRDefault="00034D15" w:rsidP="00034D15">
      <w:pPr>
        <w:rPr>
          <w:rFonts w:ascii="Arial" w:hAnsi="Arial" w:cs="Arial"/>
          <w:sz w:val="16"/>
          <w:szCs w:val="16"/>
        </w:rPr>
      </w:pPr>
    </w:p>
    <w:p w14:paraId="54427579" w14:textId="77777777" w:rsidR="00034D15" w:rsidRPr="00A04EE5" w:rsidRDefault="00034D15" w:rsidP="00034D15">
      <w:pPr>
        <w:rPr>
          <w:rFonts w:ascii="Arial" w:hAnsi="Arial" w:cs="Arial"/>
          <w:sz w:val="16"/>
          <w:szCs w:val="16"/>
        </w:rPr>
      </w:pPr>
    </w:p>
    <w:p w14:paraId="14A179EA" w14:textId="77777777" w:rsidR="00034D15" w:rsidRPr="00A04EE5" w:rsidRDefault="00000000" w:rsidP="00034D15">
      <w:pPr>
        <w:rPr>
          <w:rFonts w:ascii="Arial" w:hAnsi="Arial" w:cs="Arial"/>
        </w:rPr>
      </w:pPr>
      <w:r>
        <w:rPr>
          <w:rFonts w:ascii="Arial" w:eastAsia="Arial" w:hAnsi="Arial" w:cs="Arial"/>
          <w:noProof/>
          <w:lang w:bidi="es-ES"/>
        </w:rPr>
        <w:pict w14:anchorId="65758A46">
          <v:group id="_x0000_s1180" alt="" style="position:absolute;margin-left:62pt;margin-top:4.65pt;width:388pt;height:198pt;z-index:4" coordorigin="1008,5728" coordsize="7760,4147">
            <v:group id="_x0000_s1181" alt="" style="position:absolute;left:7668;top:5868;width:1100;height:1421" coordorigin="7668,5925" coordsize="1100,1421">
              <v:shape id="_x0000_s1182" type="#_x0000_t75" alt="" style="position:absolute;left:7668;top:5925;width:1100;height:1421" o:preferrelative="f">
                <v:fill o:detectmouseclick="t"/>
                <v:path o:extrusionok="t" o:connecttype="none"/>
                <o:lock v:ext="edit" text="t"/>
              </v:shape>
              <v:oval id="_x0000_s1183" alt="" style="position:absolute;left:7886;top:6633;width:240;height:232;mso-wrap-style:none;v-text-anchor:middle" filled="f" fillcolor="#bbe0e3"/>
              <v:oval id="_x0000_s1184" alt="" style="position:absolute;left:8245;top:6518;width:241;height:231;mso-wrap-style:none;v-text-anchor:middle" filled="f" fillcolor="#bbe0e3"/>
              <v:oval id="_x0000_s1185" alt="" style="position:absolute;left:7886;top:6288;width:240;height:230;mso-wrap-style:none;v-text-anchor:middle" filled="f" fillcolor="#bbe0e3"/>
              <v:oval id="_x0000_s1186" alt="" style="position:absolute;left:8365;top:6825;width:121;height:116;mso-wrap-style:none;v-text-anchor:middle" filled="f" fillcolor="#bbe0e3"/>
              <v:oval id="_x0000_s1187" alt="" style="position:absolute;left:8105;top:6172;width:121;height:116;mso-wrap-style:none;v-text-anchor:middle" filled="f" fillcolor="#bbe0e3"/>
            </v:group>
            <v:rect id="_x0000_s1188" alt="" style="position:absolute;left:1008;top:5728;width:7740;height:4147" filled="f" strokeweight="1.5pt"/>
            <v:shape id="_x0000_s1189" type="#_x0000_t202" alt="" style="position:absolute;left:1008;top:5728;width:7379;height:3960;mso-wrap-style:square;v-text-anchor:top" filled="f" stroked="f">
              <v:textbox style="mso-next-textbox:#_x0000_s1189">
                <w:txbxContent>
                  <w:p w14:paraId="2EFF9851" w14:textId="77777777" w:rsidR="00655A3A" w:rsidRPr="00DE4720" w:rsidRDefault="00655A3A" w:rsidP="00034D15">
                    <w:pPr>
                      <w:jc w:val="center"/>
                      <w:rPr>
                        <w:rFonts w:ascii="Arial" w:hAnsi="Arial" w:cs="Arial"/>
                        <w:sz w:val="36"/>
                        <w:szCs w:val="36"/>
                      </w:rPr>
                    </w:pPr>
                    <w:r w:rsidRPr="00DE4720">
                      <w:rPr>
                        <w:rFonts w:ascii="Arial" w:eastAsia="Arial" w:hAnsi="Arial" w:cs="Arial"/>
                        <w:sz w:val="36"/>
                        <w:szCs w:val="36"/>
                        <w:lang w:val="es-ES" w:bidi="es-ES"/>
                      </w:rPr>
                      <w:t>Oxígeno</w:t>
                    </w:r>
                  </w:p>
                  <w:p w14:paraId="1E831FFD" w14:textId="77777777" w:rsidR="00655A3A" w:rsidRPr="00DE4720" w:rsidRDefault="00655A3A" w:rsidP="00034D15">
                    <w:pPr>
                      <w:jc w:val="center"/>
                      <w:rPr>
                        <w:rFonts w:ascii="Arial" w:hAnsi="Arial" w:cs="Arial"/>
                        <w:sz w:val="36"/>
                        <w:szCs w:val="36"/>
                      </w:rPr>
                    </w:pPr>
                    <w:r w:rsidRPr="00DE4720">
                      <w:rPr>
                        <w:rFonts w:ascii="Arial" w:eastAsia="Arial" w:hAnsi="Arial" w:cs="Arial"/>
                        <w:sz w:val="36"/>
                        <w:szCs w:val="36"/>
                        <w:lang w:val="es-ES" w:bidi="es-ES"/>
                      </w:rPr>
                      <w:t>(O</w:t>
                    </w:r>
                    <w:r w:rsidRPr="00DE4720">
                      <w:rPr>
                        <w:rFonts w:ascii="Arial" w:eastAsia="Arial" w:hAnsi="Arial" w:cs="Arial"/>
                        <w:sz w:val="36"/>
                        <w:szCs w:val="36"/>
                        <w:vertAlign w:val="subscript"/>
                        <w:lang w:val="es-ES" w:bidi="es-ES"/>
                      </w:rPr>
                      <w:t>2</w:t>
                    </w:r>
                    <w:r w:rsidRPr="00DE4720">
                      <w:rPr>
                        <w:rFonts w:ascii="Arial" w:eastAsia="Arial" w:hAnsi="Arial" w:cs="Arial"/>
                        <w:sz w:val="36"/>
                        <w:szCs w:val="36"/>
                        <w:lang w:val="es-ES" w:bidi="es-ES"/>
                      </w:rPr>
                      <w:t>, ¡qué gas!)</w:t>
                    </w:r>
                  </w:p>
                  <w:p w14:paraId="276EE81B" w14:textId="77777777" w:rsidR="00655A3A" w:rsidRPr="00DE4720" w:rsidRDefault="00655A3A" w:rsidP="00034D15">
                    <w:pPr>
                      <w:jc w:val="center"/>
                      <w:rPr>
                        <w:rFonts w:ascii="Arial" w:hAnsi="Arial" w:cs="Arial"/>
                        <w:sz w:val="32"/>
                        <w:szCs w:val="32"/>
                      </w:rPr>
                    </w:pPr>
                  </w:p>
                  <w:p w14:paraId="64CB1A50" w14:textId="77777777" w:rsidR="00655A3A" w:rsidRPr="00D474C6" w:rsidRDefault="00655A3A" w:rsidP="00034D15">
                    <w:pPr>
                      <w:rPr>
                        <w:rFonts w:ascii="Arial" w:hAnsi="Arial" w:cs="Arial"/>
                        <w:sz w:val="28"/>
                        <w:szCs w:val="28"/>
                      </w:rPr>
                    </w:pPr>
                    <w:r w:rsidRPr="00D474C6">
                      <w:rPr>
                        <w:rFonts w:ascii="Arial" w:eastAsia="Arial" w:hAnsi="Arial" w:cs="Arial"/>
                        <w:sz w:val="28"/>
                        <w:szCs w:val="28"/>
                        <w:lang w:val="es-ES" w:bidi="es-ES"/>
                      </w:rPr>
                      <w:t>¡El agua debe contener oxígeno para mantener a todos los seres vivos que viven en ella!  A medida que la marea suba y baje, me moveré justo detrás de la línea del agua, ¡regando todo lo que encuentre con las burbujas de oxígeno!  Están hechos para el oxígeno que desprenden las plantas submarinas y el aire que empuja el viento.</w:t>
                    </w:r>
                  </w:p>
                  <w:p w14:paraId="5EBD6C57" w14:textId="77777777" w:rsidR="00655A3A" w:rsidRDefault="00655A3A" w:rsidP="00034D15"/>
                </w:txbxContent>
              </v:textbox>
            </v:shape>
          </v:group>
        </w:pict>
      </w:r>
    </w:p>
    <w:p w14:paraId="11CEC4CD" w14:textId="77777777" w:rsidR="00034D15" w:rsidRPr="00A04EE5" w:rsidRDefault="00034D15" w:rsidP="00034D15">
      <w:pPr>
        <w:tabs>
          <w:tab w:val="left" w:pos="7740"/>
        </w:tabs>
        <w:rPr>
          <w:rFonts w:ascii="Arial" w:hAnsi="Arial" w:cs="Arial"/>
        </w:rPr>
      </w:pPr>
    </w:p>
    <w:p w14:paraId="4460A831" w14:textId="77777777" w:rsidR="00034D15" w:rsidRPr="00A04EE5" w:rsidRDefault="00034D15" w:rsidP="00034D15">
      <w:pPr>
        <w:rPr>
          <w:rFonts w:ascii="Arial" w:hAnsi="Arial" w:cs="Arial"/>
        </w:rPr>
      </w:pPr>
    </w:p>
    <w:p w14:paraId="4B2130B9" w14:textId="77777777" w:rsidR="00034D15" w:rsidRPr="00A04EE5" w:rsidRDefault="00034D15" w:rsidP="00034D15">
      <w:pPr>
        <w:rPr>
          <w:rFonts w:ascii="Arial" w:hAnsi="Arial" w:cs="Arial"/>
        </w:rPr>
      </w:pPr>
    </w:p>
    <w:p w14:paraId="535709A4" w14:textId="77777777" w:rsidR="00034D15" w:rsidRPr="00A04EE5" w:rsidRDefault="00034D15" w:rsidP="00034D15">
      <w:pPr>
        <w:rPr>
          <w:rFonts w:ascii="Arial" w:hAnsi="Arial" w:cs="Arial"/>
        </w:rPr>
      </w:pPr>
    </w:p>
    <w:p w14:paraId="4D19A9A6" w14:textId="77777777" w:rsidR="00034D15" w:rsidRPr="00A04EE5" w:rsidRDefault="00034D15" w:rsidP="00034D15">
      <w:pPr>
        <w:rPr>
          <w:rFonts w:ascii="Arial" w:hAnsi="Arial" w:cs="Arial"/>
        </w:rPr>
      </w:pPr>
    </w:p>
    <w:p w14:paraId="6C8E33AC" w14:textId="77777777" w:rsidR="00034D15" w:rsidRPr="00A04EE5" w:rsidRDefault="00034D15" w:rsidP="00034D15">
      <w:pPr>
        <w:rPr>
          <w:rFonts w:ascii="Arial" w:hAnsi="Arial" w:cs="Arial"/>
        </w:rPr>
      </w:pPr>
    </w:p>
    <w:p w14:paraId="26613CAE" w14:textId="77777777" w:rsidR="00034D15" w:rsidRPr="00A04EE5" w:rsidRDefault="00034D15" w:rsidP="00034D15">
      <w:pPr>
        <w:rPr>
          <w:rFonts w:ascii="Arial" w:hAnsi="Arial" w:cs="Arial"/>
        </w:rPr>
      </w:pPr>
    </w:p>
    <w:p w14:paraId="7B61A7F7" w14:textId="77777777" w:rsidR="00034D15" w:rsidRPr="00A04EE5" w:rsidRDefault="00034D15" w:rsidP="00034D15">
      <w:pPr>
        <w:rPr>
          <w:rFonts w:ascii="Arial" w:hAnsi="Arial" w:cs="Arial"/>
        </w:rPr>
      </w:pPr>
    </w:p>
    <w:p w14:paraId="6C7596E1" w14:textId="77777777" w:rsidR="00034D15" w:rsidRPr="00A04EE5" w:rsidRDefault="00034D15" w:rsidP="00034D15">
      <w:pPr>
        <w:rPr>
          <w:rFonts w:ascii="Arial" w:hAnsi="Arial" w:cs="Arial"/>
        </w:rPr>
      </w:pPr>
    </w:p>
    <w:p w14:paraId="762A2228" w14:textId="77777777" w:rsidR="00034D15" w:rsidRPr="00A04EE5" w:rsidRDefault="00034D15" w:rsidP="00034D15">
      <w:pPr>
        <w:rPr>
          <w:rFonts w:ascii="Arial" w:hAnsi="Arial" w:cs="Arial"/>
        </w:rPr>
      </w:pPr>
    </w:p>
    <w:p w14:paraId="496D5270" w14:textId="77777777" w:rsidR="00034D15" w:rsidRPr="00A04EE5" w:rsidRDefault="00034D15" w:rsidP="00034D15">
      <w:pPr>
        <w:rPr>
          <w:rFonts w:ascii="Arial" w:hAnsi="Arial" w:cs="Arial"/>
        </w:rPr>
      </w:pPr>
    </w:p>
    <w:p w14:paraId="020080E9" w14:textId="77777777" w:rsidR="00034D15" w:rsidRPr="00A04EE5" w:rsidRDefault="00034D15" w:rsidP="00034D15">
      <w:pPr>
        <w:rPr>
          <w:rFonts w:ascii="Arial" w:hAnsi="Arial" w:cs="Arial"/>
        </w:rPr>
      </w:pPr>
    </w:p>
    <w:p w14:paraId="685E2589" w14:textId="77777777" w:rsidR="00034D15" w:rsidRPr="00A04EE5" w:rsidRDefault="00034D15" w:rsidP="00034D15">
      <w:pPr>
        <w:rPr>
          <w:rFonts w:ascii="Arial" w:hAnsi="Arial" w:cs="Arial"/>
        </w:rPr>
      </w:pPr>
    </w:p>
    <w:p w14:paraId="7ED2F021" w14:textId="77777777" w:rsidR="00034D15" w:rsidRPr="00A04EE5" w:rsidRDefault="00034D15" w:rsidP="00034D15">
      <w:pPr>
        <w:rPr>
          <w:rFonts w:ascii="Arial" w:hAnsi="Arial" w:cs="Arial"/>
        </w:rPr>
      </w:pPr>
    </w:p>
    <w:p w14:paraId="7D532064" w14:textId="77777777" w:rsidR="00034D15" w:rsidRPr="00D474C6" w:rsidRDefault="00034D15" w:rsidP="00034D15">
      <w:pPr>
        <w:rPr>
          <w:rFonts w:ascii="Arial" w:hAnsi="Arial" w:cs="Arial"/>
          <w:sz w:val="6"/>
          <w:szCs w:val="6"/>
        </w:rPr>
      </w:pPr>
    </w:p>
    <w:p w14:paraId="790E86A6" w14:textId="77777777" w:rsidR="00034D15" w:rsidRPr="00A04EE5" w:rsidRDefault="00000000" w:rsidP="00034D15">
      <w:pPr>
        <w:rPr>
          <w:rFonts w:ascii="Arial" w:hAnsi="Arial" w:cs="Arial"/>
        </w:rPr>
      </w:pPr>
      <w:r>
        <w:rPr>
          <w:noProof/>
          <w:lang w:bidi="es-ES"/>
        </w:rPr>
        <w:pict w14:anchorId="69468BC6">
          <v:group id="_x0000_s1176" alt="" style="position:absolute;margin-left:61.5pt;margin-top:4pt;width:387.35pt;height:207.35pt;z-index:5" coordorigin="1008,10092" coordsize="7755,3960">
            <v:shape id="_x0000_s1177" type="#_x0000_t75" alt="" style="position:absolute;left:6588;top:12492;width:2115;height:1450">
              <v:imagedata r:id="rId19" o:title="carolina%20diamondback%20terrapin%20(Malaclemys%20terrapin%20centrata)" croptop="8378f" cropbottom="6889f" cropleft="6722f"/>
            </v:shape>
            <v:shape id="_x0000_s1178" type="#_x0000_t202" alt="" style="position:absolute;left:1008;top:10152;width:7200;height:3780;mso-wrap-style:square;v-text-anchor:top" filled="f" stroked="f">
              <v:textbox style="mso-next-textbox:#_x0000_s1178">
                <w:txbxContent>
                  <w:p w14:paraId="1EB7FB88" w14:textId="77777777" w:rsidR="00655A3A" w:rsidRPr="00DE4720" w:rsidRDefault="00655A3A" w:rsidP="00034D15">
                    <w:pPr>
                      <w:jc w:val="center"/>
                      <w:rPr>
                        <w:rFonts w:ascii="Arial" w:hAnsi="Arial" w:cs="Arial"/>
                        <w:sz w:val="36"/>
                        <w:szCs w:val="36"/>
                      </w:rPr>
                    </w:pPr>
                    <w:r w:rsidRPr="00DE4720">
                      <w:rPr>
                        <w:rFonts w:ascii="Arial" w:eastAsia="Arial" w:hAnsi="Arial" w:cs="Arial"/>
                        <w:sz w:val="36"/>
                        <w:szCs w:val="36"/>
                        <w:lang w:val="es-ES" w:bidi="es-ES"/>
                      </w:rPr>
                      <w:t>Tortuga espalda de diamante</w:t>
                    </w:r>
                  </w:p>
                  <w:p w14:paraId="13395006" w14:textId="77777777" w:rsidR="00655A3A" w:rsidRPr="00DE4720" w:rsidRDefault="00655A3A" w:rsidP="00034D15">
                    <w:pPr>
                      <w:rPr>
                        <w:rFonts w:ascii="Arial" w:hAnsi="Arial" w:cs="Arial"/>
                        <w:sz w:val="32"/>
                        <w:szCs w:val="32"/>
                      </w:rPr>
                    </w:pPr>
                  </w:p>
                  <w:p w14:paraId="14E4DFDE" w14:textId="01C1EE2F" w:rsidR="00655A3A" w:rsidRPr="00211673" w:rsidRDefault="00655A3A" w:rsidP="008E590B">
                    <w:pPr>
                      <w:ind w:right="145"/>
                      <w:rPr>
                        <w:rFonts w:ascii="Arial" w:hAnsi="Arial" w:cs="Arial"/>
                        <w:sz w:val="28"/>
                        <w:szCs w:val="28"/>
                      </w:rPr>
                    </w:pPr>
                    <w:r w:rsidRPr="00211673">
                      <w:rPr>
                        <w:rFonts w:ascii="Arial" w:eastAsia="Arial" w:hAnsi="Arial" w:cs="Arial"/>
                        <w:sz w:val="28"/>
                        <w:szCs w:val="28"/>
                        <w:lang w:val="es-ES" w:bidi="es-ES"/>
                      </w:rPr>
                      <w:t xml:space="preserve">Soy la única tortuga que vive en humedales salinos.  Debo respirar aire, pero vivo en las aguas del estuario y nado hasta la superficie y asomo la nariz para respirar.  Me gusta comer caracoles, cangrejos, gusanos, insectos y peces, así que voy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donde está la comida.  Pongo mis huevos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en la arena caliente de la orilla.  </w:t>
                    </w:r>
                  </w:p>
                  <w:p w14:paraId="2B6CF1FC" w14:textId="77777777" w:rsidR="00655A3A" w:rsidRDefault="00655A3A" w:rsidP="00034D15"/>
                </w:txbxContent>
              </v:textbox>
            </v:shape>
            <v:rect id="_x0000_s1179" alt="" style="position:absolute;left:1023;top:10092;width:7740;height:3960" filled="f" strokeweight="1.5pt"/>
          </v:group>
        </w:pict>
      </w:r>
    </w:p>
    <w:p w14:paraId="3D5084EB" w14:textId="77777777" w:rsidR="00034D15" w:rsidRPr="00A04EE5" w:rsidRDefault="00034D15" w:rsidP="00034D15">
      <w:pPr>
        <w:rPr>
          <w:rFonts w:ascii="Arial" w:hAnsi="Arial" w:cs="Arial"/>
        </w:rPr>
      </w:pPr>
    </w:p>
    <w:p w14:paraId="5507F387" w14:textId="77777777" w:rsidR="00034D15" w:rsidRPr="00A04EE5" w:rsidRDefault="00034D15" w:rsidP="00034D15">
      <w:pPr>
        <w:rPr>
          <w:rFonts w:ascii="Arial" w:hAnsi="Arial" w:cs="Arial"/>
        </w:rPr>
      </w:pPr>
    </w:p>
    <w:p w14:paraId="2D1658D0" w14:textId="77777777" w:rsidR="00034D15" w:rsidRPr="00A04EE5" w:rsidRDefault="00034D15" w:rsidP="00034D15">
      <w:pPr>
        <w:rPr>
          <w:rFonts w:ascii="Arial" w:hAnsi="Arial" w:cs="Arial"/>
        </w:rPr>
      </w:pPr>
    </w:p>
    <w:p w14:paraId="4D59E413" w14:textId="77777777" w:rsidR="00034D15" w:rsidRPr="00A04EE5" w:rsidRDefault="00034D15" w:rsidP="00034D15">
      <w:pPr>
        <w:rPr>
          <w:rFonts w:ascii="Arial" w:hAnsi="Arial" w:cs="Arial"/>
        </w:rPr>
      </w:pPr>
    </w:p>
    <w:p w14:paraId="0C8F95CE" w14:textId="77777777" w:rsidR="00034D15" w:rsidRPr="00A04EE5" w:rsidRDefault="00034D15" w:rsidP="00034D15">
      <w:pPr>
        <w:rPr>
          <w:rFonts w:ascii="Arial" w:hAnsi="Arial" w:cs="Arial"/>
        </w:rPr>
      </w:pPr>
    </w:p>
    <w:p w14:paraId="7B72BEB3" w14:textId="77777777" w:rsidR="00034D15" w:rsidRPr="00A04EE5" w:rsidRDefault="00034D15" w:rsidP="00034D15">
      <w:pPr>
        <w:rPr>
          <w:rFonts w:ascii="Arial" w:hAnsi="Arial" w:cs="Arial"/>
        </w:rPr>
      </w:pPr>
    </w:p>
    <w:p w14:paraId="7C0AC213" w14:textId="77777777" w:rsidR="00034D15" w:rsidRPr="00A04EE5" w:rsidRDefault="00034D15" w:rsidP="00034D15">
      <w:pPr>
        <w:rPr>
          <w:rFonts w:ascii="Arial" w:hAnsi="Arial" w:cs="Arial"/>
        </w:rPr>
      </w:pPr>
    </w:p>
    <w:p w14:paraId="43C44638" w14:textId="77777777" w:rsidR="00034D15" w:rsidRPr="00A04EE5" w:rsidRDefault="00034D15" w:rsidP="00034D15">
      <w:pPr>
        <w:rPr>
          <w:rFonts w:ascii="Arial" w:hAnsi="Arial" w:cs="Arial"/>
        </w:rPr>
      </w:pPr>
    </w:p>
    <w:p w14:paraId="5BC69ACC" w14:textId="77777777" w:rsidR="00034D15" w:rsidRPr="00A04EE5" w:rsidRDefault="00034D15" w:rsidP="00034D15">
      <w:pPr>
        <w:rPr>
          <w:rFonts w:ascii="Arial" w:hAnsi="Arial" w:cs="Arial"/>
        </w:rPr>
      </w:pPr>
    </w:p>
    <w:p w14:paraId="6D2D76BF" w14:textId="77777777" w:rsidR="00034D15" w:rsidRPr="00A04EE5" w:rsidRDefault="00034D15" w:rsidP="00034D15">
      <w:pPr>
        <w:rPr>
          <w:rFonts w:ascii="Arial" w:hAnsi="Arial" w:cs="Arial"/>
        </w:rPr>
      </w:pPr>
    </w:p>
    <w:p w14:paraId="04317A25" w14:textId="77777777" w:rsidR="00655A3A" w:rsidRPr="00A04EE5" w:rsidRDefault="00655A3A" w:rsidP="00034D15">
      <w:pPr>
        <w:rPr>
          <w:rFonts w:ascii="Arial" w:hAnsi="Arial" w:cs="Arial"/>
        </w:rPr>
      </w:pPr>
    </w:p>
    <w:p w14:paraId="7927A18C" w14:textId="77777777" w:rsidR="00034D15" w:rsidRPr="00A04EE5" w:rsidRDefault="00034D15" w:rsidP="00034D15">
      <w:pPr>
        <w:rPr>
          <w:rFonts w:ascii="Arial" w:hAnsi="Arial" w:cs="Arial"/>
        </w:rPr>
      </w:pPr>
    </w:p>
    <w:p w14:paraId="006D7C56" w14:textId="77777777" w:rsidR="00034D15" w:rsidRPr="00A04EE5" w:rsidRDefault="00034D15" w:rsidP="00034D15">
      <w:pPr>
        <w:rPr>
          <w:rFonts w:ascii="Arial" w:hAnsi="Arial" w:cs="Arial"/>
        </w:rPr>
      </w:pPr>
    </w:p>
    <w:p w14:paraId="0347A81E" w14:textId="77777777" w:rsidR="00C4300B" w:rsidRPr="00A04EE5" w:rsidRDefault="00C4300B" w:rsidP="0022543A">
      <w:pPr>
        <w:jc w:val="center"/>
        <w:rPr>
          <w:rFonts w:ascii="Arial" w:hAnsi="Arial" w:cs="Arial"/>
          <w:b/>
          <w:sz w:val="32"/>
          <w:szCs w:val="32"/>
        </w:rPr>
      </w:pPr>
    </w:p>
    <w:p w14:paraId="6F093534" w14:textId="77777777" w:rsidR="0022543A" w:rsidRPr="00A04EE5" w:rsidRDefault="0022543A" w:rsidP="0022543A">
      <w:pPr>
        <w:jc w:val="center"/>
        <w:rPr>
          <w:rFonts w:ascii="Arial" w:hAnsi="Arial" w:cs="Arial"/>
        </w:rPr>
      </w:pPr>
      <w:r w:rsidRPr="00A04EE5">
        <w:rPr>
          <w:rFonts w:ascii="Arial" w:eastAsia="Arial" w:hAnsi="Arial" w:cs="Arial"/>
          <w:b/>
          <w:sz w:val="32"/>
          <w:szCs w:val="32"/>
          <w:lang w:bidi="es-ES"/>
        </w:rPr>
        <w:lastRenderedPageBreak/>
        <w:t>Tarjetas de personajes</w:t>
      </w:r>
    </w:p>
    <w:p w14:paraId="4F4AFAF8" w14:textId="77777777" w:rsidR="00034D15" w:rsidRPr="00A04EE5" w:rsidRDefault="00000000" w:rsidP="00034D15">
      <w:pPr>
        <w:rPr>
          <w:rFonts w:ascii="Arial" w:hAnsi="Arial" w:cs="Arial"/>
          <w:sz w:val="16"/>
          <w:szCs w:val="16"/>
        </w:rPr>
      </w:pPr>
      <w:r>
        <w:rPr>
          <w:rFonts w:ascii="Arial" w:eastAsia="Arial" w:hAnsi="Arial" w:cs="Arial"/>
          <w:noProof/>
          <w:sz w:val="16"/>
          <w:szCs w:val="16"/>
          <w:lang w:bidi="es-ES"/>
        </w:rPr>
        <w:pict w14:anchorId="526D1DCB">
          <v:shape id="_x0000_s1175" type="#_x0000_t202" alt="" style="position:absolute;margin-left:62.25pt;margin-top:8.7pt;width:342pt;height:162pt;z-index:7;mso-wrap-style:square;mso-wrap-edited:f;mso-width-percent:0;mso-height-percent:0;mso-width-percent:0;mso-height-percent:0;v-text-anchor:top" filled="f" stroked="f">
            <v:textbox style="mso-next-textbox:#_x0000_s1175">
              <w:txbxContent>
                <w:p w14:paraId="531DE256" w14:textId="77777777" w:rsidR="00655A3A" w:rsidRPr="000D1AF9" w:rsidRDefault="00655A3A" w:rsidP="00034D15">
                  <w:pPr>
                    <w:jc w:val="center"/>
                    <w:rPr>
                      <w:rFonts w:ascii="Arial" w:hAnsi="Arial" w:cs="Arial"/>
                      <w:sz w:val="36"/>
                      <w:szCs w:val="36"/>
                    </w:rPr>
                  </w:pPr>
                  <w:r w:rsidRPr="000D1AF9">
                    <w:rPr>
                      <w:rFonts w:ascii="Arial" w:eastAsia="Arial" w:hAnsi="Arial" w:cs="Arial"/>
                      <w:sz w:val="36"/>
                      <w:szCs w:val="36"/>
                      <w:lang w:val="es-ES" w:bidi="es-ES"/>
                    </w:rPr>
                    <w:t>Caracol bígaro</w:t>
                  </w:r>
                </w:p>
                <w:p w14:paraId="3C80EA7D" w14:textId="77777777" w:rsidR="00655A3A" w:rsidRPr="000D1AF9" w:rsidRDefault="00655A3A" w:rsidP="00034D15">
                  <w:pPr>
                    <w:rPr>
                      <w:rFonts w:ascii="Arial" w:hAnsi="Arial" w:cs="Arial"/>
                      <w:sz w:val="32"/>
                      <w:szCs w:val="32"/>
                    </w:rPr>
                  </w:pPr>
                </w:p>
                <w:p w14:paraId="38B090CE" w14:textId="07DB4257"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Prefiero vivir en la marisma baja.  Respiro con branquias y necesito estar cerca del agua.  Durante la marea baja, me deslizo por la marisma en busca de algas.  Cuando sube la marea, me arrastro por los tallos y las hojas del espartillo para evitar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a los depredadores. </w:t>
                  </w:r>
                </w:p>
                <w:p w14:paraId="68B00F0B" w14:textId="77777777" w:rsidR="00655A3A" w:rsidRDefault="00655A3A" w:rsidP="00034D15"/>
              </w:txbxContent>
            </v:textbox>
          </v:shape>
        </w:pict>
      </w:r>
      <w:r>
        <w:rPr>
          <w:rFonts w:ascii="Arial" w:eastAsia="Arial" w:hAnsi="Arial" w:cs="Arial"/>
          <w:noProof/>
          <w:sz w:val="16"/>
          <w:szCs w:val="16"/>
          <w:lang w:bidi="es-ES"/>
        </w:rPr>
        <w:pict w14:anchorId="3F1CE00B">
          <v:rect id="_x0000_s1174" alt="" style="position:absolute;margin-left:62.25pt;margin-top:8.7pt;width:387pt;height:207.35pt;z-index:6;mso-wrap-edited:f;mso-width-percent:0;mso-height-percent:0;mso-width-percent:0;mso-height-percent:0" filled="f" strokeweight="1.5pt"/>
        </w:pict>
      </w:r>
    </w:p>
    <w:p w14:paraId="0A8ADCFB" w14:textId="77777777" w:rsidR="00034D15" w:rsidRPr="00A04EE5" w:rsidRDefault="00034D15" w:rsidP="00034D15">
      <w:pPr>
        <w:rPr>
          <w:rFonts w:ascii="Arial" w:hAnsi="Arial" w:cs="Arial"/>
        </w:rPr>
      </w:pPr>
    </w:p>
    <w:p w14:paraId="0C4C3758" w14:textId="77777777" w:rsidR="00034D15" w:rsidRPr="00A04EE5" w:rsidRDefault="00034D15" w:rsidP="00034D15">
      <w:pPr>
        <w:rPr>
          <w:rFonts w:ascii="Arial" w:hAnsi="Arial" w:cs="Arial"/>
        </w:rPr>
      </w:pPr>
    </w:p>
    <w:p w14:paraId="62F3DA3F" w14:textId="77777777" w:rsidR="00034D15" w:rsidRPr="00A04EE5" w:rsidRDefault="00034D15" w:rsidP="00034D15">
      <w:pPr>
        <w:rPr>
          <w:rFonts w:ascii="Arial" w:hAnsi="Arial" w:cs="Arial"/>
        </w:rPr>
      </w:pPr>
    </w:p>
    <w:p w14:paraId="40089454" w14:textId="77777777" w:rsidR="00034D15" w:rsidRPr="00A04EE5" w:rsidRDefault="00034D15" w:rsidP="00034D15">
      <w:pPr>
        <w:rPr>
          <w:rFonts w:ascii="Arial" w:hAnsi="Arial" w:cs="Arial"/>
        </w:rPr>
      </w:pPr>
    </w:p>
    <w:p w14:paraId="242F3482" w14:textId="77777777" w:rsidR="00034D15" w:rsidRPr="00A04EE5" w:rsidRDefault="00034D15" w:rsidP="00034D15">
      <w:pPr>
        <w:rPr>
          <w:rFonts w:ascii="Arial" w:hAnsi="Arial" w:cs="Arial"/>
        </w:rPr>
      </w:pPr>
    </w:p>
    <w:p w14:paraId="41FE1879" w14:textId="77777777" w:rsidR="00034D15" w:rsidRPr="00A04EE5" w:rsidRDefault="00034D15" w:rsidP="00034D15">
      <w:pPr>
        <w:rPr>
          <w:rFonts w:ascii="Arial" w:hAnsi="Arial" w:cs="Arial"/>
        </w:rPr>
      </w:pPr>
    </w:p>
    <w:p w14:paraId="4BFDAB1B" w14:textId="77777777" w:rsidR="00034D15" w:rsidRPr="00A04EE5" w:rsidRDefault="00034D15" w:rsidP="00034D15">
      <w:pPr>
        <w:rPr>
          <w:rFonts w:ascii="Arial" w:hAnsi="Arial" w:cs="Arial"/>
        </w:rPr>
      </w:pPr>
    </w:p>
    <w:p w14:paraId="5D99F9C8" w14:textId="77777777" w:rsidR="00034D15" w:rsidRPr="00A04EE5" w:rsidRDefault="00034D15" w:rsidP="00034D15">
      <w:pPr>
        <w:rPr>
          <w:rFonts w:ascii="Arial" w:hAnsi="Arial" w:cs="Arial"/>
        </w:rPr>
      </w:pPr>
    </w:p>
    <w:p w14:paraId="771058BA" w14:textId="77777777" w:rsidR="00034D15" w:rsidRPr="00A04EE5" w:rsidRDefault="00000000" w:rsidP="00034D15">
      <w:pPr>
        <w:rPr>
          <w:rFonts w:ascii="Arial" w:hAnsi="Arial" w:cs="Arial"/>
        </w:rPr>
      </w:pPr>
      <w:r>
        <w:rPr>
          <w:noProof/>
          <w:lang w:bidi="es-ES"/>
        </w:rPr>
        <w:pict w14:anchorId="51CBE408">
          <v:shape id="_x0000_s1173" type="#_x0000_t75" alt="" style="position:absolute;margin-left:5in;margin-top:6pt;width:55.35pt;height:63pt;z-index:33;mso-wrap-edited:f;mso-width-percent:0;mso-height-percent:0;mso-width-percent:0;mso-height-percent:0">
            <v:imagedata r:id="rId20" o:title="Marsh Periwinkle"/>
          </v:shape>
        </w:pict>
      </w:r>
    </w:p>
    <w:p w14:paraId="4928C710" w14:textId="77777777" w:rsidR="00034D15" w:rsidRPr="00A04EE5" w:rsidRDefault="00034D15" w:rsidP="00034D15">
      <w:pPr>
        <w:rPr>
          <w:rFonts w:ascii="Arial" w:hAnsi="Arial" w:cs="Arial"/>
        </w:rPr>
      </w:pPr>
    </w:p>
    <w:p w14:paraId="3C699571" w14:textId="77777777" w:rsidR="00034D15" w:rsidRPr="00A04EE5" w:rsidRDefault="00034D15" w:rsidP="00034D15">
      <w:pPr>
        <w:rPr>
          <w:rFonts w:ascii="Arial" w:hAnsi="Arial" w:cs="Arial"/>
        </w:rPr>
      </w:pPr>
    </w:p>
    <w:p w14:paraId="3996E7B8" w14:textId="77777777" w:rsidR="00034D15" w:rsidRPr="00A04EE5" w:rsidRDefault="00034D15" w:rsidP="00034D15">
      <w:pPr>
        <w:rPr>
          <w:rFonts w:ascii="Arial" w:hAnsi="Arial" w:cs="Arial"/>
        </w:rPr>
      </w:pPr>
    </w:p>
    <w:p w14:paraId="6D44453F" w14:textId="77777777" w:rsidR="00034D15" w:rsidRPr="00A04EE5" w:rsidRDefault="00034D15" w:rsidP="00034D15">
      <w:pPr>
        <w:rPr>
          <w:rFonts w:ascii="Arial" w:hAnsi="Arial" w:cs="Arial"/>
        </w:rPr>
      </w:pPr>
    </w:p>
    <w:p w14:paraId="6F21860F" w14:textId="77777777" w:rsidR="00034D15" w:rsidRPr="00A04EE5" w:rsidRDefault="00034D15" w:rsidP="00034D15">
      <w:pPr>
        <w:rPr>
          <w:rFonts w:ascii="Arial" w:hAnsi="Arial" w:cs="Arial"/>
        </w:rPr>
      </w:pPr>
    </w:p>
    <w:p w14:paraId="7420D72C" w14:textId="77777777" w:rsidR="00034D15" w:rsidRPr="00A04EE5" w:rsidRDefault="00034D15" w:rsidP="00034D15">
      <w:pPr>
        <w:rPr>
          <w:rFonts w:ascii="Arial" w:hAnsi="Arial" w:cs="Arial"/>
          <w:sz w:val="16"/>
          <w:szCs w:val="16"/>
        </w:rPr>
      </w:pPr>
    </w:p>
    <w:p w14:paraId="2AEB9837" w14:textId="77777777" w:rsidR="00034D15" w:rsidRPr="00A04EE5" w:rsidRDefault="00034D15" w:rsidP="00034D15">
      <w:pPr>
        <w:rPr>
          <w:rFonts w:ascii="Arial" w:hAnsi="Arial" w:cs="Arial"/>
          <w:sz w:val="16"/>
          <w:szCs w:val="16"/>
        </w:rPr>
      </w:pPr>
    </w:p>
    <w:p w14:paraId="2B3B38BE" w14:textId="77777777" w:rsidR="00034D15" w:rsidRPr="00A04EE5" w:rsidRDefault="00000000" w:rsidP="00034D15">
      <w:pPr>
        <w:rPr>
          <w:rFonts w:ascii="Arial" w:hAnsi="Arial" w:cs="Arial"/>
        </w:rPr>
      </w:pPr>
      <w:r>
        <w:rPr>
          <w:rFonts w:ascii="Arial" w:eastAsia="Arial" w:hAnsi="Arial" w:cs="Arial"/>
          <w:noProof/>
          <w:lang w:bidi="es-ES"/>
        </w:rPr>
        <w:pict w14:anchorId="15F7DF2D">
          <v:group id="_x0000_s1169" alt="" style="position:absolute;margin-left:61.85pt;margin-top:1.65pt;width:387pt;height:207.35pt;z-index:28" coordorigin="2245,5877" coordsize="7740,4147">
            <v:rect id="_x0000_s1170" alt="" style="position:absolute;left:2245;top:5877;width:7740;height:4147" filled="f" strokeweight="1.5pt"/>
            <v:shape id="_x0000_s1171" type="#_x0000_t202" alt="" style="position:absolute;left:2245;top:5877;width:7740;height:3960;mso-wrap-style:square;v-text-anchor:top" filled="f" stroked="f">
              <v:textbox style="mso-next-textbox:#_x0000_s1171">
                <w:txbxContent>
                  <w:p w14:paraId="75E73E69" w14:textId="77777777" w:rsidR="00655A3A" w:rsidRPr="000D1AF9" w:rsidRDefault="00655A3A" w:rsidP="00034D15">
                    <w:pPr>
                      <w:jc w:val="center"/>
                      <w:rPr>
                        <w:rFonts w:ascii="Arial" w:hAnsi="Arial" w:cs="Arial"/>
                        <w:sz w:val="36"/>
                        <w:szCs w:val="36"/>
                      </w:rPr>
                    </w:pPr>
                    <w:r w:rsidRPr="000D1AF9">
                      <w:rPr>
                        <w:rFonts w:ascii="Arial" w:eastAsia="Arial" w:hAnsi="Arial" w:cs="Arial"/>
                        <w:sz w:val="36"/>
                        <w:szCs w:val="36"/>
                        <w:lang w:val="es-ES" w:bidi="es-ES"/>
                      </w:rPr>
                      <w:t>Cangrejo azul</w:t>
                    </w:r>
                  </w:p>
                  <w:p w14:paraId="43523037" w14:textId="77777777" w:rsidR="00655A3A" w:rsidRPr="000D1AF9" w:rsidRDefault="00655A3A" w:rsidP="00034D15">
                    <w:pPr>
                      <w:rPr>
                        <w:rFonts w:ascii="Arial" w:hAnsi="Arial" w:cs="Arial"/>
                        <w:sz w:val="16"/>
                        <w:szCs w:val="16"/>
                      </w:rPr>
                    </w:pPr>
                  </w:p>
                  <w:p w14:paraId="161BA82A" w14:textId="40D1F765"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Soy el sabroso cangrejo azul que entra en la marisma con la marea.  Aquí encuentro muchas ostras, peces y otras criaturas para comer.  Como respiro con branquias, debo salir nadando de la marisma con la marea en retirada o clavarme en el fondo fangoso.  Cuando estoy "blando"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(me he despojado de mi caparazón para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crecer), la marisma es un gran lugar para </w:t>
                    </w:r>
                    <w:r w:rsidR="00D474C6" w:rsidRPr="00211673">
                      <w:rPr>
                        <w:rFonts w:ascii="Arial" w:eastAsia="Arial" w:hAnsi="Arial" w:cs="Arial"/>
                        <w:sz w:val="28"/>
                        <w:szCs w:val="28"/>
                        <w:lang w:val="es-ES" w:bidi="es-ES"/>
                      </w:rPr>
                      <w:br/>
                    </w:r>
                    <w:r w:rsidRPr="00211673">
                      <w:rPr>
                        <w:rFonts w:ascii="Arial" w:eastAsia="Arial" w:hAnsi="Arial" w:cs="Arial"/>
                        <w:sz w:val="28"/>
                        <w:szCs w:val="28"/>
                        <w:lang w:val="es-ES" w:bidi="es-ES"/>
                      </w:rPr>
                      <w:t>esconderme de los depredadores.</w:t>
                    </w:r>
                  </w:p>
                  <w:p w14:paraId="3E0F0157" w14:textId="77777777" w:rsidR="00655A3A" w:rsidRPr="000D1AF9" w:rsidRDefault="00655A3A" w:rsidP="00034D15">
                    <w:pPr>
                      <w:rPr>
                        <w:sz w:val="32"/>
                        <w:szCs w:val="32"/>
                      </w:rPr>
                    </w:pPr>
                  </w:p>
                </w:txbxContent>
              </v:textbox>
            </v:shape>
            <v:shape id="_x0000_s1172" type="#_x0000_t75" alt="" style="position:absolute;left:7505;top:8348;width:2295;height:1432">
              <v:imagedata r:id="rId21" o:title="Page0002" cropbottom="46734f" cropleft="46139f"/>
            </v:shape>
          </v:group>
        </w:pict>
      </w:r>
    </w:p>
    <w:p w14:paraId="19FCA4CC" w14:textId="77777777" w:rsidR="00034D15" w:rsidRPr="00A04EE5" w:rsidRDefault="00034D15" w:rsidP="00034D15">
      <w:pPr>
        <w:rPr>
          <w:rFonts w:ascii="Arial" w:hAnsi="Arial" w:cs="Arial"/>
        </w:rPr>
      </w:pPr>
    </w:p>
    <w:p w14:paraId="0C4ADC70" w14:textId="77777777" w:rsidR="00034D15" w:rsidRPr="00A04EE5" w:rsidRDefault="00034D15" w:rsidP="00034D15">
      <w:pPr>
        <w:rPr>
          <w:rFonts w:ascii="Arial" w:hAnsi="Arial" w:cs="Arial"/>
        </w:rPr>
      </w:pPr>
    </w:p>
    <w:p w14:paraId="2EF75C40" w14:textId="77777777" w:rsidR="00034D15" w:rsidRPr="00A04EE5" w:rsidRDefault="00034D15" w:rsidP="00034D15">
      <w:pPr>
        <w:rPr>
          <w:rFonts w:ascii="Arial" w:hAnsi="Arial" w:cs="Arial"/>
        </w:rPr>
      </w:pPr>
    </w:p>
    <w:p w14:paraId="629AD97E" w14:textId="77777777" w:rsidR="00034D15" w:rsidRPr="00A04EE5" w:rsidRDefault="00034D15" w:rsidP="00034D15">
      <w:pPr>
        <w:rPr>
          <w:rFonts w:ascii="Arial" w:hAnsi="Arial" w:cs="Arial"/>
        </w:rPr>
      </w:pPr>
    </w:p>
    <w:p w14:paraId="6996933C" w14:textId="77777777" w:rsidR="00034D15" w:rsidRPr="00A04EE5" w:rsidRDefault="00034D15" w:rsidP="00034D15">
      <w:pPr>
        <w:rPr>
          <w:rFonts w:ascii="Arial" w:hAnsi="Arial" w:cs="Arial"/>
        </w:rPr>
      </w:pPr>
    </w:p>
    <w:p w14:paraId="509B442E" w14:textId="77777777" w:rsidR="00034D15" w:rsidRPr="00A04EE5" w:rsidRDefault="00034D15" w:rsidP="00034D15">
      <w:pPr>
        <w:rPr>
          <w:rFonts w:ascii="Arial" w:hAnsi="Arial" w:cs="Arial"/>
        </w:rPr>
      </w:pPr>
    </w:p>
    <w:p w14:paraId="6F937B50" w14:textId="77777777" w:rsidR="00034D15" w:rsidRPr="00A04EE5" w:rsidRDefault="00034D15" w:rsidP="00034D15">
      <w:pPr>
        <w:rPr>
          <w:rFonts w:ascii="Arial" w:hAnsi="Arial" w:cs="Arial"/>
        </w:rPr>
      </w:pPr>
    </w:p>
    <w:p w14:paraId="07EEADC4" w14:textId="77777777" w:rsidR="00034D15" w:rsidRPr="00A04EE5" w:rsidRDefault="00034D15" w:rsidP="00034D15">
      <w:pPr>
        <w:rPr>
          <w:rFonts w:ascii="Arial" w:hAnsi="Arial" w:cs="Arial"/>
        </w:rPr>
      </w:pPr>
    </w:p>
    <w:p w14:paraId="6A8CFBDC" w14:textId="77777777" w:rsidR="00034D15" w:rsidRPr="00A04EE5" w:rsidRDefault="00034D15" w:rsidP="00034D15">
      <w:pPr>
        <w:rPr>
          <w:rFonts w:ascii="Arial" w:hAnsi="Arial" w:cs="Arial"/>
        </w:rPr>
      </w:pPr>
    </w:p>
    <w:p w14:paraId="3DA727F3" w14:textId="77777777" w:rsidR="00034D15" w:rsidRPr="00A04EE5" w:rsidRDefault="00034D15" w:rsidP="00034D15">
      <w:pPr>
        <w:rPr>
          <w:rFonts w:ascii="Arial" w:hAnsi="Arial" w:cs="Arial"/>
        </w:rPr>
      </w:pPr>
    </w:p>
    <w:p w14:paraId="50B466E0" w14:textId="77777777" w:rsidR="00034D15" w:rsidRPr="00A04EE5" w:rsidRDefault="00034D15" w:rsidP="00034D15">
      <w:pPr>
        <w:rPr>
          <w:rFonts w:ascii="Arial" w:hAnsi="Arial" w:cs="Arial"/>
        </w:rPr>
      </w:pPr>
    </w:p>
    <w:p w14:paraId="33DB71CC" w14:textId="77777777" w:rsidR="00034D15" w:rsidRPr="00A04EE5" w:rsidRDefault="00034D15" w:rsidP="00034D15">
      <w:pPr>
        <w:rPr>
          <w:rFonts w:ascii="Arial" w:hAnsi="Arial" w:cs="Arial"/>
        </w:rPr>
      </w:pPr>
    </w:p>
    <w:p w14:paraId="04A97176" w14:textId="77777777" w:rsidR="00034D15" w:rsidRPr="00A04EE5" w:rsidRDefault="00034D15" w:rsidP="00034D15">
      <w:pPr>
        <w:rPr>
          <w:rFonts w:ascii="Arial" w:hAnsi="Arial" w:cs="Arial"/>
        </w:rPr>
      </w:pPr>
    </w:p>
    <w:p w14:paraId="737260E1" w14:textId="77777777" w:rsidR="00034D15" w:rsidRPr="00A04EE5" w:rsidRDefault="00034D15" w:rsidP="00034D15">
      <w:pPr>
        <w:rPr>
          <w:rFonts w:ascii="Arial" w:hAnsi="Arial" w:cs="Arial"/>
          <w:sz w:val="16"/>
          <w:szCs w:val="16"/>
        </w:rPr>
      </w:pPr>
    </w:p>
    <w:p w14:paraId="05FB8D9B" w14:textId="77777777" w:rsidR="00034D15" w:rsidRPr="00A04EE5" w:rsidRDefault="00034D15" w:rsidP="00034D15">
      <w:pPr>
        <w:rPr>
          <w:rFonts w:ascii="Arial" w:hAnsi="Arial" w:cs="Arial"/>
          <w:sz w:val="16"/>
          <w:szCs w:val="16"/>
        </w:rPr>
      </w:pPr>
    </w:p>
    <w:p w14:paraId="1E741C26" w14:textId="77777777" w:rsidR="00034D15" w:rsidRPr="00A04EE5" w:rsidRDefault="00000000" w:rsidP="00034D15">
      <w:pPr>
        <w:rPr>
          <w:rFonts w:ascii="Arial" w:hAnsi="Arial" w:cs="Arial"/>
        </w:rPr>
      </w:pPr>
      <w:r>
        <w:rPr>
          <w:rFonts w:ascii="Arial" w:eastAsia="Arial" w:hAnsi="Arial" w:cs="Arial"/>
          <w:noProof/>
          <w:lang w:bidi="es-ES"/>
        </w:rPr>
        <w:pict w14:anchorId="613973C6">
          <v:group id="_x0000_s1165" alt="" style="position:absolute;margin-left:61.5pt;margin-top:5pt;width:387pt;height:200.25pt;z-index:8" coordorigin="1008,9792" coordsize="7740,3960">
            <v:shape id="_x0000_s1166" type="#_x0000_t75" alt="" style="position:absolute;left:6588;top:9912;width:2100;height:1329">
              <v:imagedata r:id="rId22" o:title="wind"/>
            </v:shape>
            <v:rect id="_x0000_s1167" alt="" style="position:absolute;left:1008;top:9792;width:7740;height:3960" filled="f" strokeweight="1.5pt"/>
            <v:shape id="_x0000_s1168" type="#_x0000_t202" alt="" style="position:absolute;left:1068;top:9852;width:6660;height:3840;mso-wrap-style:square;v-text-anchor:top" filled="f" stroked="f">
              <v:textbox style="mso-next-textbox:#_x0000_s1168">
                <w:txbxContent>
                  <w:p w14:paraId="560FDA5B" w14:textId="77777777" w:rsidR="00655A3A" w:rsidRPr="00CC0951" w:rsidRDefault="00655A3A" w:rsidP="00034D15">
                    <w:pPr>
                      <w:jc w:val="center"/>
                      <w:rPr>
                        <w:rFonts w:ascii="Arial" w:hAnsi="Arial" w:cs="Arial"/>
                        <w:sz w:val="36"/>
                        <w:szCs w:val="36"/>
                      </w:rPr>
                    </w:pPr>
                    <w:r w:rsidRPr="00CC0951">
                      <w:rPr>
                        <w:rFonts w:ascii="Arial" w:eastAsia="Arial" w:hAnsi="Arial" w:cs="Arial"/>
                        <w:sz w:val="36"/>
                        <w:szCs w:val="36"/>
                        <w:lang w:val="es-ES" w:bidi="es-ES"/>
                      </w:rPr>
                      <w:t>Viento</w:t>
                    </w:r>
                  </w:p>
                  <w:p w14:paraId="3938AEAC" w14:textId="77777777" w:rsidR="00655A3A" w:rsidRPr="00D474C6" w:rsidRDefault="00655A3A" w:rsidP="00034D15">
                    <w:pPr>
                      <w:rPr>
                        <w:rFonts w:ascii="Arial" w:hAnsi="Arial" w:cs="Arial"/>
                        <w:sz w:val="18"/>
                        <w:szCs w:val="18"/>
                      </w:rPr>
                    </w:pPr>
                  </w:p>
                  <w:p w14:paraId="4D3C6FCA" w14:textId="4E96B2C2"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Ayudo al sol y a la luna a subir y bajar la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marea.  Si soplo muy fuerte, puedo obligar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al agua a entrar o salir más de lo habitual.  También añado oxígeno al agua, lo que ayuda a que el agua esté sana y a mantener vivas las plantas y los animales.  ¡A veces puedo hacer mucho ruido mientras recorro la marisma!</w:t>
                    </w:r>
                  </w:p>
                  <w:p w14:paraId="2299657C" w14:textId="77777777" w:rsidR="00655A3A" w:rsidRDefault="00655A3A" w:rsidP="00034D15"/>
                </w:txbxContent>
              </v:textbox>
            </v:shape>
          </v:group>
        </w:pict>
      </w:r>
    </w:p>
    <w:p w14:paraId="6768910E" w14:textId="77777777" w:rsidR="00034D15" w:rsidRPr="00A04EE5" w:rsidRDefault="00034D15" w:rsidP="00034D15">
      <w:pPr>
        <w:rPr>
          <w:rFonts w:ascii="Arial" w:hAnsi="Arial" w:cs="Arial"/>
        </w:rPr>
      </w:pPr>
    </w:p>
    <w:p w14:paraId="3191A938" w14:textId="77777777" w:rsidR="00034D15" w:rsidRPr="00A04EE5" w:rsidRDefault="00034D15" w:rsidP="00034D15">
      <w:pPr>
        <w:rPr>
          <w:rFonts w:ascii="Arial" w:hAnsi="Arial" w:cs="Arial"/>
        </w:rPr>
      </w:pPr>
    </w:p>
    <w:p w14:paraId="3C1588BC" w14:textId="77777777" w:rsidR="00034D15" w:rsidRPr="00A04EE5" w:rsidRDefault="00034D15" w:rsidP="00034D15">
      <w:pPr>
        <w:rPr>
          <w:rFonts w:ascii="Arial" w:hAnsi="Arial" w:cs="Arial"/>
        </w:rPr>
      </w:pPr>
    </w:p>
    <w:p w14:paraId="212B6166" w14:textId="77777777" w:rsidR="00034D15" w:rsidRPr="00A04EE5" w:rsidRDefault="00034D15" w:rsidP="00034D15">
      <w:pPr>
        <w:rPr>
          <w:rFonts w:ascii="Arial" w:hAnsi="Arial" w:cs="Arial"/>
        </w:rPr>
      </w:pPr>
    </w:p>
    <w:p w14:paraId="18445C60" w14:textId="77777777" w:rsidR="00034D15" w:rsidRPr="00A04EE5" w:rsidRDefault="00034D15" w:rsidP="00034D15">
      <w:pPr>
        <w:rPr>
          <w:rFonts w:ascii="Arial" w:hAnsi="Arial" w:cs="Arial"/>
        </w:rPr>
      </w:pPr>
    </w:p>
    <w:p w14:paraId="11988BF2" w14:textId="77777777" w:rsidR="00034D15" w:rsidRPr="00A04EE5" w:rsidRDefault="00034D15" w:rsidP="00034D15">
      <w:pPr>
        <w:rPr>
          <w:rFonts w:ascii="Arial" w:hAnsi="Arial" w:cs="Arial"/>
        </w:rPr>
      </w:pPr>
    </w:p>
    <w:p w14:paraId="243D77D1" w14:textId="77777777" w:rsidR="00034D15" w:rsidRPr="00A04EE5" w:rsidRDefault="00034D15" w:rsidP="00034D15">
      <w:pPr>
        <w:rPr>
          <w:rFonts w:ascii="Arial" w:hAnsi="Arial" w:cs="Arial"/>
        </w:rPr>
      </w:pPr>
    </w:p>
    <w:p w14:paraId="652A498A" w14:textId="77777777" w:rsidR="00034D15" w:rsidRPr="00A04EE5" w:rsidRDefault="00034D15" w:rsidP="00034D15">
      <w:pPr>
        <w:rPr>
          <w:rFonts w:ascii="Arial" w:hAnsi="Arial" w:cs="Arial"/>
        </w:rPr>
      </w:pPr>
    </w:p>
    <w:p w14:paraId="22543150" w14:textId="77777777" w:rsidR="00034D15" w:rsidRPr="00A04EE5" w:rsidRDefault="00034D15" w:rsidP="00034D15">
      <w:pPr>
        <w:rPr>
          <w:rFonts w:ascii="Arial" w:hAnsi="Arial" w:cs="Arial"/>
        </w:rPr>
      </w:pPr>
    </w:p>
    <w:p w14:paraId="12F49F69" w14:textId="77777777" w:rsidR="00034D15" w:rsidRPr="00A04EE5" w:rsidRDefault="00034D15" w:rsidP="00034D15">
      <w:pPr>
        <w:rPr>
          <w:rFonts w:ascii="Arial" w:hAnsi="Arial" w:cs="Arial"/>
        </w:rPr>
      </w:pPr>
    </w:p>
    <w:p w14:paraId="4D942E59" w14:textId="77777777" w:rsidR="00034D15" w:rsidRPr="00A04EE5" w:rsidRDefault="00034D15" w:rsidP="00034D15">
      <w:pPr>
        <w:rPr>
          <w:rFonts w:ascii="Arial" w:hAnsi="Arial" w:cs="Arial"/>
        </w:rPr>
      </w:pPr>
    </w:p>
    <w:p w14:paraId="48C2F6CE" w14:textId="77777777" w:rsidR="00034D15" w:rsidRPr="00A04EE5" w:rsidRDefault="00034D15" w:rsidP="00034D15">
      <w:pPr>
        <w:rPr>
          <w:rFonts w:ascii="Arial" w:hAnsi="Arial" w:cs="Arial"/>
        </w:rPr>
      </w:pPr>
    </w:p>
    <w:p w14:paraId="7A831AF1" w14:textId="77777777" w:rsidR="00034D15" w:rsidRPr="00A04EE5" w:rsidRDefault="00034D15" w:rsidP="00034D15">
      <w:pPr>
        <w:rPr>
          <w:rFonts w:ascii="Arial" w:hAnsi="Arial" w:cs="Arial"/>
        </w:rPr>
      </w:pPr>
    </w:p>
    <w:p w14:paraId="12AD9527" w14:textId="77777777" w:rsidR="00034D15" w:rsidRPr="00A04EE5" w:rsidRDefault="00034D15" w:rsidP="00034D15">
      <w:pPr>
        <w:rPr>
          <w:rFonts w:ascii="Arial" w:hAnsi="Arial" w:cs="Arial"/>
          <w:sz w:val="20"/>
          <w:szCs w:val="20"/>
        </w:rPr>
      </w:pPr>
    </w:p>
    <w:p w14:paraId="283FA78D" w14:textId="77777777" w:rsidR="0022543A" w:rsidRPr="00A04EE5" w:rsidRDefault="0022543A" w:rsidP="0022543A">
      <w:pPr>
        <w:jc w:val="center"/>
        <w:rPr>
          <w:rFonts w:ascii="Arial" w:hAnsi="Arial" w:cs="Arial"/>
        </w:rPr>
      </w:pPr>
      <w:r w:rsidRPr="00A04EE5">
        <w:rPr>
          <w:rFonts w:ascii="Arial" w:eastAsia="Arial" w:hAnsi="Arial" w:cs="Arial"/>
          <w:b/>
          <w:sz w:val="32"/>
          <w:szCs w:val="32"/>
          <w:lang w:bidi="es-ES"/>
        </w:rPr>
        <w:lastRenderedPageBreak/>
        <w:t>Tarjetas de personajes</w:t>
      </w:r>
    </w:p>
    <w:p w14:paraId="2D0B9069" w14:textId="77777777" w:rsidR="00034D15" w:rsidRPr="00A04EE5" w:rsidRDefault="00000000" w:rsidP="00034D15">
      <w:pPr>
        <w:rPr>
          <w:rFonts w:ascii="Arial" w:hAnsi="Arial" w:cs="Arial"/>
        </w:rPr>
      </w:pPr>
      <w:r>
        <w:rPr>
          <w:rFonts w:ascii="Arial" w:eastAsia="Arial" w:hAnsi="Arial" w:cs="Arial"/>
          <w:noProof/>
          <w:lang w:bidi="es-ES"/>
        </w:rPr>
        <w:pict w14:anchorId="741B5622">
          <v:group id="_x0000_s1161" alt="" style="position:absolute;margin-left:63pt;margin-top:8.6pt;width:387.35pt;height:207.65pt;z-index:9" coordorigin="1008,5639" coordsize="7747,4153">
            <v:shape id="_x0000_s1162" type="#_x0000_t202" alt="" style="position:absolute;left:1068;top:5639;width:7560;height:3584;mso-wrap-style:square;v-text-anchor:top" filled="f" stroked="f">
              <v:textbox style="mso-next-textbox:#_x0000_s1162">
                <w:txbxContent>
                  <w:p w14:paraId="6467FF37" w14:textId="77777777" w:rsidR="00655A3A" w:rsidRPr="00BD6051" w:rsidRDefault="00655A3A" w:rsidP="00034D15">
                    <w:pPr>
                      <w:jc w:val="center"/>
                      <w:rPr>
                        <w:rFonts w:ascii="Arial" w:hAnsi="Arial" w:cs="Arial"/>
                        <w:sz w:val="36"/>
                        <w:szCs w:val="36"/>
                      </w:rPr>
                    </w:pPr>
                    <w:r w:rsidRPr="00BD6051">
                      <w:rPr>
                        <w:rFonts w:ascii="Arial" w:eastAsia="Arial" w:hAnsi="Arial" w:cs="Arial"/>
                        <w:sz w:val="36"/>
                        <w:szCs w:val="36"/>
                        <w:lang w:val="es-ES" w:bidi="es-ES"/>
                      </w:rPr>
                      <w:t>Sol</w:t>
                    </w:r>
                  </w:p>
                  <w:p w14:paraId="04B6BC52" w14:textId="77777777" w:rsidR="00655A3A" w:rsidRPr="00BD6051" w:rsidRDefault="00655A3A" w:rsidP="00034D15">
                    <w:pPr>
                      <w:rPr>
                        <w:rFonts w:ascii="Arial" w:hAnsi="Arial" w:cs="Arial"/>
                        <w:sz w:val="32"/>
                        <w:szCs w:val="32"/>
                      </w:rPr>
                    </w:pPr>
                  </w:p>
                  <w:p w14:paraId="7163595F" w14:textId="77777777"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¡Soy el sol y ayudo a impulsar la marea!  </w:t>
                    </w:r>
                  </w:p>
                  <w:p w14:paraId="0B688B93" w14:textId="065492DF"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La atracción gravitatoria se crea cuando la Tierra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gira a mi alrededor.  Esto hace que el agua se "amontone" provocando una marea alta, o se aleje de la orilla, provocando una marea baja.  También proporciono la energía para que las plantas crezcan.  Esto impulsa las redes alimentarias del estuario.</w:t>
                    </w:r>
                  </w:p>
                  <w:p w14:paraId="44BF35D5" w14:textId="77777777" w:rsidR="00655A3A" w:rsidRDefault="00655A3A" w:rsidP="00034D15"/>
                </w:txbxContent>
              </v:textbox>
            </v:shape>
            <v:rect id="_x0000_s1163" alt="" style="position:absolute;left:1008;top:5652;width:7747;height:4140" filled="f" strokeweight="1.5pt"/>
            <v:shape id="_x0000_s1164" type="#_x0000_t75" alt="" style="position:absolute;left:7413;top:5712;width:1224;height:1224">
              <v:imagedata r:id="rId23" o:title="sun"/>
            </v:shape>
          </v:group>
        </w:pict>
      </w:r>
    </w:p>
    <w:p w14:paraId="2FAFCADC" w14:textId="77777777" w:rsidR="00034D15" w:rsidRPr="00A04EE5" w:rsidRDefault="00034D15" w:rsidP="00034D15">
      <w:pPr>
        <w:rPr>
          <w:rFonts w:ascii="Arial" w:hAnsi="Arial" w:cs="Arial"/>
        </w:rPr>
      </w:pPr>
    </w:p>
    <w:p w14:paraId="0606350A" w14:textId="77777777" w:rsidR="00034D15" w:rsidRPr="00A04EE5" w:rsidRDefault="00034D15" w:rsidP="00034D15">
      <w:pPr>
        <w:rPr>
          <w:rFonts w:ascii="Arial" w:hAnsi="Arial" w:cs="Arial"/>
        </w:rPr>
      </w:pPr>
    </w:p>
    <w:p w14:paraId="372D6F50" w14:textId="77777777" w:rsidR="00034D15" w:rsidRPr="00A04EE5" w:rsidRDefault="00034D15" w:rsidP="00034D15">
      <w:pPr>
        <w:rPr>
          <w:rFonts w:ascii="Arial" w:hAnsi="Arial" w:cs="Arial"/>
        </w:rPr>
      </w:pPr>
    </w:p>
    <w:p w14:paraId="6514301E" w14:textId="77777777" w:rsidR="00034D15" w:rsidRPr="00A04EE5" w:rsidRDefault="00034D15" w:rsidP="00034D15">
      <w:pPr>
        <w:rPr>
          <w:rFonts w:ascii="Arial" w:hAnsi="Arial" w:cs="Arial"/>
        </w:rPr>
      </w:pPr>
    </w:p>
    <w:p w14:paraId="5286E9DB" w14:textId="77777777" w:rsidR="00034D15" w:rsidRPr="00A04EE5" w:rsidRDefault="00034D15" w:rsidP="00034D15">
      <w:pPr>
        <w:rPr>
          <w:rFonts w:ascii="Arial" w:hAnsi="Arial" w:cs="Arial"/>
        </w:rPr>
      </w:pPr>
    </w:p>
    <w:p w14:paraId="1CC6532C" w14:textId="77777777" w:rsidR="00034D15" w:rsidRPr="00A04EE5" w:rsidRDefault="00034D15" w:rsidP="00034D15">
      <w:pPr>
        <w:rPr>
          <w:rFonts w:ascii="Arial" w:hAnsi="Arial" w:cs="Arial"/>
        </w:rPr>
      </w:pPr>
    </w:p>
    <w:p w14:paraId="7F7185F0" w14:textId="77777777" w:rsidR="00034D15" w:rsidRPr="00A04EE5" w:rsidRDefault="00034D15" w:rsidP="00034D15">
      <w:pPr>
        <w:rPr>
          <w:rFonts w:ascii="Arial" w:hAnsi="Arial" w:cs="Arial"/>
        </w:rPr>
      </w:pPr>
    </w:p>
    <w:p w14:paraId="412C48EA" w14:textId="77777777" w:rsidR="00034D15" w:rsidRPr="00A04EE5" w:rsidRDefault="00034D15" w:rsidP="00034D15">
      <w:pPr>
        <w:rPr>
          <w:rFonts w:ascii="Arial" w:hAnsi="Arial" w:cs="Arial"/>
        </w:rPr>
      </w:pPr>
    </w:p>
    <w:p w14:paraId="5AF6153E" w14:textId="77777777" w:rsidR="00034D15" w:rsidRPr="00A04EE5" w:rsidRDefault="00034D15" w:rsidP="00034D15">
      <w:pPr>
        <w:rPr>
          <w:rFonts w:ascii="Arial" w:hAnsi="Arial" w:cs="Arial"/>
        </w:rPr>
      </w:pPr>
    </w:p>
    <w:p w14:paraId="2D99DC5E" w14:textId="77777777" w:rsidR="00034D15" w:rsidRPr="00A04EE5" w:rsidRDefault="00034D15" w:rsidP="00034D15">
      <w:pPr>
        <w:rPr>
          <w:rFonts w:ascii="Arial" w:hAnsi="Arial" w:cs="Arial"/>
        </w:rPr>
      </w:pPr>
    </w:p>
    <w:p w14:paraId="02A7CAC2" w14:textId="77777777" w:rsidR="00034D15" w:rsidRPr="00A04EE5" w:rsidRDefault="00034D15" w:rsidP="00034D15">
      <w:pPr>
        <w:rPr>
          <w:rFonts w:ascii="Arial" w:hAnsi="Arial" w:cs="Arial"/>
        </w:rPr>
      </w:pPr>
    </w:p>
    <w:p w14:paraId="7A1A2853" w14:textId="77777777" w:rsidR="00034D15" w:rsidRPr="00A04EE5" w:rsidRDefault="00034D15" w:rsidP="00034D15">
      <w:pPr>
        <w:rPr>
          <w:rFonts w:ascii="Arial" w:hAnsi="Arial" w:cs="Arial"/>
        </w:rPr>
      </w:pPr>
    </w:p>
    <w:p w14:paraId="5889ECAB" w14:textId="77777777" w:rsidR="00034D15" w:rsidRPr="00A04EE5" w:rsidRDefault="00034D15" w:rsidP="00034D15">
      <w:pPr>
        <w:rPr>
          <w:rFonts w:ascii="Arial" w:hAnsi="Arial" w:cs="Arial"/>
        </w:rPr>
      </w:pPr>
    </w:p>
    <w:p w14:paraId="3E4937E9" w14:textId="77777777" w:rsidR="00034D15" w:rsidRPr="00A04EE5" w:rsidRDefault="00034D15" w:rsidP="00034D15">
      <w:pPr>
        <w:rPr>
          <w:rFonts w:ascii="Arial" w:hAnsi="Arial" w:cs="Arial"/>
          <w:sz w:val="16"/>
          <w:szCs w:val="16"/>
        </w:rPr>
      </w:pPr>
    </w:p>
    <w:p w14:paraId="19F2ACAE" w14:textId="77777777" w:rsidR="00034D15" w:rsidRPr="00A04EE5" w:rsidRDefault="00034D15" w:rsidP="00034D15">
      <w:pPr>
        <w:rPr>
          <w:rFonts w:ascii="Arial" w:hAnsi="Arial" w:cs="Arial"/>
          <w:sz w:val="16"/>
          <w:szCs w:val="16"/>
        </w:rPr>
      </w:pPr>
    </w:p>
    <w:p w14:paraId="0DD74A2F" w14:textId="77777777" w:rsidR="00034D15" w:rsidRPr="00A04EE5" w:rsidRDefault="00034D15" w:rsidP="00034D15">
      <w:pPr>
        <w:rPr>
          <w:rFonts w:ascii="Arial" w:hAnsi="Arial" w:cs="Arial"/>
          <w:sz w:val="16"/>
          <w:szCs w:val="16"/>
        </w:rPr>
      </w:pPr>
    </w:p>
    <w:p w14:paraId="17459EAE" w14:textId="77777777" w:rsidR="00034D15" w:rsidRPr="00A04EE5" w:rsidRDefault="00000000" w:rsidP="00034D15">
      <w:pPr>
        <w:rPr>
          <w:rFonts w:ascii="Arial" w:hAnsi="Arial" w:cs="Arial"/>
        </w:rPr>
      </w:pPr>
      <w:r>
        <w:rPr>
          <w:noProof/>
          <w:sz w:val="16"/>
          <w:szCs w:val="16"/>
          <w:lang w:bidi="es-ES"/>
        </w:rPr>
        <w:pict w14:anchorId="57C44312">
          <v:group id="_x0000_s1157" alt="" style="position:absolute;margin-left:63pt;margin-top:3.8pt;width:387pt;height:207.35pt;z-index:11" coordorigin="1008,972" coordsize="7740,4147">
            <v:shape id="_x0000_s1158" type="#_x0000_t75" alt="" style="position:absolute;left:6492;top:1347;width:2181;height:3240;flip:x">
              <v:imagedata r:id="rId24" o:title="Page0001" cropbottom="42199f" cropleft="55468f"/>
            </v:shape>
            <v:shape id="_x0000_s1159" type="#_x0000_t202" alt="" style="position:absolute;left:1008;top:972;width:6840;height:3960;mso-wrap-style:square;v-text-anchor:top" filled="f" stroked="f">
              <v:textbox style="mso-next-textbox:#_x0000_s1159">
                <w:txbxContent>
                  <w:p w14:paraId="4EB8C570" w14:textId="77777777" w:rsidR="00655A3A" w:rsidRPr="00D125D5" w:rsidRDefault="00655A3A" w:rsidP="00034D15">
                    <w:pPr>
                      <w:jc w:val="center"/>
                      <w:rPr>
                        <w:rFonts w:ascii="Arial" w:hAnsi="Arial" w:cs="Arial"/>
                        <w:sz w:val="36"/>
                        <w:szCs w:val="36"/>
                      </w:rPr>
                    </w:pPr>
                    <w:r w:rsidRPr="00D125D5">
                      <w:rPr>
                        <w:rFonts w:ascii="Arial" w:eastAsia="Arial" w:hAnsi="Arial" w:cs="Arial"/>
                        <w:sz w:val="36"/>
                        <w:szCs w:val="36"/>
                        <w:lang w:val="es-ES" w:bidi="es-ES"/>
                      </w:rPr>
                      <w:t>Garza azul grande</w:t>
                    </w:r>
                  </w:p>
                  <w:p w14:paraId="217B3A1F" w14:textId="77777777" w:rsidR="00655A3A" w:rsidRPr="00D125D5" w:rsidRDefault="00655A3A" w:rsidP="00034D15">
                    <w:pPr>
                      <w:rPr>
                        <w:rFonts w:ascii="Arial" w:hAnsi="Arial" w:cs="Arial"/>
                        <w:sz w:val="32"/>
                        <w:szCs w:val="32"/>
                      </w:rPr>
                    </w:pPr>
                  </w:p>
                  <w:p w14:paraId="2C574715" w14:textId="74EF174B" w:rsidR="00655A3A" w:rsidRPr="00D474C6" w:rsidRDefault="00655A3A" w:rsidP="00034D15">
                    <w:pPr>
                      <w:rPr>
                        <w:rFonts w:ascii="Arial" w:hAnsi="Arial" w:cs="Arial"/>
                        <w:sz w:val="28"/>
                        <w:szCs w:val="28"/>
                      </w:rPr>
                    </w:pPr>
                    <w:r w:rsidRPr="00D474C6">
                      <w:rPr>
                        <w:rFonts w:ascii="Arial" w:eastAsia="Arial" w:hAnsi="Arial" w:cs="Arial"/>
                        <w:sz w:val="28"/>
                        <w:szCs w:val="28"/>
                        <w:lang w:val="es-ES" w:bidi="es-ES"/>
                      </w:rPr>
                      <w:t xml:space="preserve">Soy un ave grande y hermosa que vadea con </w:t>
                    </w:r>
                    <w:r w:rsidR="00D474C6">
                      <w:rPr>
                        <w:rFonts w:ascii="Arial" w:eastAsia="Arial" w:hAnsi="Arial" w:cs="Arial"/>
                        <w:sz w:val="28"/>
                        <w:szCs w:val="28"/>
                        <w:lang w:val="es-ES" w:bidi="es-ES"/>
                      </w:rPr>
                      <w:br/>
                    </w:r>
                    <w:r w:rsidRPr="00D474C6">
                      <w:rPr>
                        <w:rFonts w:ascii="Arial" w:eastAsia="Arial" w:hAnsi="Arial" w:cs="Arial"/>
                        <w:sz w:val="28"/>
                        <w:szCs w:val="28"/>
                        <w:lang w:val="es-ES" w:bidi="es-ES"/>
                      </w:rPr>
                      <w:t>gracia en las aguas poco profundas, a la caza de alimento.  Con mi largo cuello y mi largo y puntiagudo pico, ataco y saco del agua peces, cangrejos, insectos acuáticos e incluso pequeños mamíferos.  Cuando sube la marea, me desplazo a partes más altas de la marisma para permanecer en aguas poco profundas.  A veces me voy volando.</w:t>
                    </w:r>
                  </w:p>
                  <w:p w14:paraId="2B4EB963" w14:textId="77777777" w:rsidR="00655A3A" w:rsidRDefault="00655A3A" w:rsidP="00034D15"/>
                </w:txbxContent>
              </v:textbox>
            </v:shape>
            <v:rect id="_x0000_s1160" alt="" style="position:absolute;left:1008;top:972;width:7740;height:4147" filled="f" strokeweight="1.5pt"/>
          </v:group>
        </w:pict>
      </w:r>
    </w:p>
    <w:p w14:paraId="64E53620" w14:textId="77777777" w:rsidR="00034D15" w:rsidRPr="00A04EE5" w:rsidRDefault="00034D15" w:rsidP="00034D15">
      <w:pPr>
        <w:rPr>
          <w:rFonts w:ascii="Arial" w:hAnsi="Arial" w:cs="Arial"/>
        </w:rPr>
      </w:pPr>
    </w:p>
    <w:p w14:paraId="485A5D50" w14:textId="77777777" w:rsidR="00034D15" w:rsidRPr="00A04EE5" w:rsidRDefault="00034D15" w:rsidP="00034D15">
      <w:pPr>
        <w:rPr>
          <w:rFonts w:ascii="Arial" w:hAnsi="Arial" w:cs="Arial"/>
        </w:rPr>
      </w:pPr>
    </w:p>
    <w:p w14:paraId="4DBAB149" w14:textId="77777777" w:rsidR="00034D15" w:rsidRPr="00A04EE5" w:rsidRDefault="00034D15" w:rsidP="00034D15">
      <w:pPr>
        <w:rPr>
          <w:rFonts w:ascii="Arial" w:hAnsi="Arial" w:cs="Arial"/>
        </w:rPr>
      </w:pPr>
    </w:p>
    <w:p w14:paraId="0E301497" w14:textId="77777777" w:rsidR="00034D15" w:rsidRPr="00A04EE5" w:rsidRDefault="00034D15" w:rsidP="00034D15">
      <w:pPr>
        <w:rPr>
          <w:rFonts w:ascii="Arial" w:hAnsi="Arial" w:cs="Arial"/>
        </w:rPr>
      </w:pPr>
    </w:p>
    <w:p w14:paraId="65929AE0" w14:textId="77777777" w:rsidR="00034D15" w:rsidRPr="00A04EE5" w:rsidRDefault="00034D15" w:rsidP="00034D15">
      <w:pPr>
        <w:rPr>
          <w:rFonts w:ascii="Arial" w:hAnsi="Arial" w:cs="Arial"/>
        </w:rPr>
      </w:pPr>
    </w:p>
    <w:p w14:paraId="444C8227" w14:textId="77777777" w:rsidR="00034D15" w:rsidRPr="00A04EE5" w:rsidRDefault="00034D15" w:rsidP="00034D15">
      <w:pPr>
        <w:rPr>
          <w:rFonts w:ascii="Arial" w:hAnsi="Arial" w:cs="Arial"/>
        </w:rPr>
      </w:pPr>
    </w:p>
    <w:p w14:paraId="4629F8E5" w14:textId="77777777" w:rsidR="00034D15" w:rsidRPr="00A04EE5" w:rsidRDefault="00034D15" w:rsidP="00034D15">
      <w:pPr>
        <w:rPr>
          <w:rFonts w:ascii="Arial" w:hAnsi="Arial" w:cs="Arial"/>
        </w:rPr>
      </w:pPr>
    </w:p>
    <w:p w14:paraId="533E4427" w14:textId="77777777" w:rsidR="00034D15" w:rsidRPr="00A04EE5" w:rsidRDefault="00034D15" w:rsidP="00034D15">
      <w:pPr>
        <w:rPr>
          <w:rFonts w:ascii="Arial" w:hAnsi="Arial" w:cs="Arial"/>
        </w:rPr>
      </w:pPr>
    </w:p>
    <w:p w14:paraId="16C979A4" w14:textId="77777777" w:rsidR="00034D15" w:rsidRPr="00A04EE5" w:rsidRDefault="00034D15" w:rsidP="00034D15">
      <w:pPr>
        <w:rPr>
          <w:rFonts w:ascii="Arial" w:hAnsi="Arial" w:cs="Arial"/>
        </w:rPr>
      </w:pPr>
    </w:p>
    <w:p w14:paraId="4A4C4A84" w14:textId="77777777" w:rsidR="00034D15" w:rsidRPr="00A04EE5" w:rsidRDefault="00034D15" w:rsidP="00034D15">
      <w:pPr>
        <w:rPr>
          <w:rFonts w:ascii="Arial" w:hAnsi="Arial" w:cs="Arial"/>
        </w:rPr>
      </w:pPr>
    </w:p>
    <w:p w14:paraId="6BD37DCC" w14:textId="77777777" w:rsidR="00034D15" w:rsidRPr="00A04EE5" w:rsidRDefault="00034D15" w:rsidP="00034D15">
      <w:pPr>
        <w:rPr>
          <w:rFonts w:ascii="Arial" w:hAnsi="Arial" w:cs="Arial"/>
        </w:rPr>
      </w:pPr>
    </w:p>
    <w:p w14:paraId="2B8DDEC4" w14:textId="77777777" w:rsidR="00034D15" w:rsidRPr="00A04EE5" w:rsidRDefault="00034D15" w:rsidP="00034D15">
      <w:pPr>
        <w:rPr>
          <w:rFonts w:ascii="Arial" w:hAnsi="Arial" w:cs="Arial"/>
        </w:rPr>
      </w:pPr>
    </w:p>
    <w:p w14:paraId="7CA7CF27" w14:textId="77777777" w:rsidR="00034D15" w:rsidRPr="00A04EE5" w:rsidRDefault="00034D15" w:rsidP="00034D15">
      <w:pPr>
        <w:rPr>
          <w:rFonts w:ascii="Arial" w:hAnsi="Arial" w:cs="Arial"/>
        </w:rPr>
      </w:pPr>
    </w:p>
    <w:p w14:paraId="4CC31616" w14:textId="77777777" w:rsidR="00034D15" w:rsidRPr="00A04EE5" w:rsidRDefault="00034D15" w:rsidP="00034D15">
      <w:pPr>
        <w:rPr>
          <w:rFonts w:ascii="Arial" w:hAnsi="Arial" w:cs="Arial"/>
        </w:rPr>
      </w:pPr>
    </w:p>
    <w:p w14:paraId="73331AD6" w14:textId="77777777" w:rsidR="00034D15" w:rsidRPr="00A04EE5" w:rsidRDefault="00034D15" w:rsidP="00034D15">
      <w:pPr>
        <w:rPr>
          <w:rFonts w:ascii="Arial" w:hAnsi="Arial" w:cs="Arial"/>
          <w:sz w:val="16"/>
          <w:szCs w:val="16"/>
        </w:rPr>
      </w:pPr>
    </w:p>
    <w:p w14:paraId="0A998393" w14:textId="77777777" w:rsidR="00034D15" w:rsidRPr="00A04EE5" w:rsidRDefault="00000000" w:rsidP="00034D15">
      <w:pPr>
        <w:rPr>
          <w:rFonts w:ascii="Arial" w:hAnsi="Arial" w:cs="Arial"/>
        </w:rPr>
      </w:pPr>
      <w:r>
        <w:rPr>
          <w:rFonts w:ascii="Arial" w:eastAsia="Arial" w:hAnsi="Arial" w:cs="Arial"/>
          <w:noProof/>
          <w:lang w:bidi="es-ES"/>
        </w:rPr>
        <w:pict w14:anchorId="1F4DF8F6">
          <v:group id="_x0000_s1153" alt="" style="position:absolute;margin-left:63pt;margin-top:3.65pt;width:387.35pt;height:207pt;z-index:10" coordorigin="1008,10152" coordsize="7747,4147">
            <v:shape id="_x0000_s1154" type="#_x0000_t202" alt="" style="position:absolute;left:1008;top:10152;width:7740;height:3960;mso-wrap-style:square;v-text-anchor:top" filled="f" stroked="f">
              <v:textbox style="mso-next-textbox:#_x0000_s1154">
                <w:txbxContent>
                  <w:p w14:paraId="32FDCE06" w14:textId="77777777" w:rsidR="00655A3A" w:rsidRPr="00850556" w:rsidRDefault="00655A3A" w:rsidP="00034D15">
                    <w:pPr>
                      <w:jc w:val="center"/>
                      <w:rPr>
                        <w:rFonts w:ascii="Arial" w:hAnsi="Arial" w:cs="Arial"/>
                        <w:sz w:val="36"/>
                        <w:szCs w:val="36"/>
                      </w:rPr>
                    </w:pPr>
                    <w:r w:rsidRPr="00850556">
                      <w:rPr>
                        <w:rFonts w:ascii="Arial" w:eastAsia="Arial" w:hAnsi="Arial" w:cs="Arial"/>
                        <w:sz w:val="36"/>
                        <w:szCs w:val="36"/>
                        <w:lang w:val="es-ES" w:bidi="es-ES"/>
                      </w:rPr>
                      <w:t>Luna</w:t>
                    </w:r>
                  </w:p>
                  <w:p w14:paraId="4DD581B6" w14:textId="77777777" w:rsidR="00C821DE" w:rsidRDefault="00C821DE" w:rsidP="00034D15">
                    <w:pPr>
                      <w:rPr>
                        <w:rFonts w:ascii="Arial" w:hAnsi="Arial" w:cs="Arial"/>
                        <w:sz w:val="32"/>
                        <w:szCs w:val="32"/>
                      </w:rPr>
                    </w:pPr>
                  </w:p>
                  <w:p w14:paraId="1CE32AC0" w14:textId="22A59A5F"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¡Soy la luna y soy la fuerza mayor que impulsa </w:t>
                    </w:r>
                    <w:r w:rsidR="00D474C6" w:rsidRP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la marea!  Creo una atracción gravitatoria al girar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alrededor de la Tierra.  Esto hace que el agua se "amontone", provocando una marea alta, o se aleje de la orilla, provocando una marea baja.  Soy responsable en un 70 % del cambio de la marea.  </w:t>
                    </w:r>
                    <w:r w:rsidRPr="00211673">
                      <w:rPr>
                        <w:rFonts w:ascii="Arial" w:eastAsia="Arial" w:hAnsi="Arial" w:cs="Arial"/>
                        <w:i/>
                        <w:sz w:val="28"/>
                        <w:szCs w:val="28"/>
                        <w:lang w:val="es-ES" w:bidi="es-ES"/>
                      </w:rPr>
                      <w:t>(Tendrá que ponerse de pie sobre una silla y hacer un gran círculo sobre su cabeza con los brazos y "brillar" sobre la marisma).</w:t>
                    </w:r>
                  </w:p>
                </w:txbxContent>
              </v:textbox>
            </v:shape>
            <v:rect id="_x0000_s1155" alt="" style="position:absolute;left:1008;top:10152;width:7747;height:4147" filled="f" strokeweight="1.5pt"/>
            <v:shape id="_x0000_s1156" type="#_x0000_t75" alt="" style="position:absolute;left:7488;top:10257;width:1081;height:1560">
              <v:imagedata r:id="rId25" o:title="Moon 24"/>
            </v:shape>
          </v:group>
        </w:pict>
      </w:r>
    </w:p>
    <w:p w14:paraId="3E594D62" w14:textId="77777777" w:rsidR="00034D15" w:rsidRPr="00A04EE5" w:rsidRDefault="00034D15" w:rsidP="00034D15">
      <w:pPr>
        <w:rPr>
          <w:rFonts w:ascii="Arial" w:hAnsi="Arial" w:cs="Arial"/>
        </w:rPr>
      </w:pPr>
    </w:p>
    <w:p w14:paraId="02FA7E2C" w14:textId="77777777" w:rsidR="00034D15" w:rsidRPr="00A04EE5" w:rsidRDefault="00034D15" w:rsidP="00034D15">
      <w:pPr>
        <w:rPr>
          <w:rFonts w:ascii="Arial" w:hAnsi="Arial" w:cs="Arial"/>
        </w:rPr>
      </w:pPr>
    </w:p>
    <w:p w14:paraId="5EC72218" w14:textId="77777777" w:rsidR="00034D15" w:rsidRPr="00A04EE5" w:rsidRDefault="00034D15" w:rsidP="00034D15">
      <w:pPr>
        <w:rPr>
          <w:rFonts w:ascii="Arial" w:hAnsi="Arial" w:cs="Arial"/>
        </w:rPr>
      </w:pPr>
    </w:p>
    <w:p w14:paraId="1873D0D5" w14:textId="77777777" w:rsidR="00034D15" w:rsidRPr="00A04EE5" w:rsidRDefault="00034D15" w:rsidP="00034D15">
      <w:pPr>
        <w:rPr>
          <w:rFonts w:ascii="Arial" w:hAnsi="Arial" w:cs="Arial"/>
        </w:rPr>
      </w:pPr>
    </w:p>
    <w:p w14:paraId="2E1F4B41" w14:textId="77777777" w:rsidR="00034D15" w:rsidRPr="00A04EE5" w:rsidRDefault="00034D15" w:rsidP="00034D15">
      <w:pPr>
        <w:rPr>
          <w:rFonts w:ascii="Arial" w:hAnsi="Arial" w:cs="Arial"/>
        </w:rPr>
      </w:pPr>
    </w:p>
    <w:p w14:paraId="0196C838" w14:textId="77777777" w:rsidR="00034D15" w:rsidRPr="00A04EE5" w:rsidRDefault="00034D15" w:rsidP="00034D15">
      <w:pPr>
        <w:rPr>
          <w:rFonts w:ascii="Arial" w:hAnsi="Arial" w:cs="Arial"/>
        </w:rPr>
      </w:pPr>
    </w:p>
    <w:p w14:paraId="108BCA63" w14:textId="77777777" w:rsidR="00034D15" w:rsidRPr="00A04EE5" w:rsidRDefault="00034D15" w:rsidP="00034D15">
      <w:pPr>
        <w:rPr>
          <w:rFonts w:ascii="Arial" w:hAnsi="Arial" w:cs="Arial"/>
        </w:rPr>
      </w:pPr>
    </w:p>
    <w:p w14:paraId="5DDFFABA" w14:textId="77777777" w:rsidR="00034D15" w:rsidRPr="00A04EE5" w:rsidRDefault="00034D15" w:rsidP="00034D15">
      <w:pPr>
        <w:rPr>
          <w:rFonts w:ascii="Arial" w:hAnsi="Arial" w:cs="Arial"/>
        </w:rPr>
      </w:pPr>
    </w:p>
    <w:p w14:paraId="74A290D7" w14:textId="77777777" w:rsidR="00034D15" w:rsidRPr="00A04EE5" w:rsidRDefault="00034D15" w:rsidP="00034D15">
      <w:pPr>
        <w:rPr>
          <w:rFonts w:ascii="Arial" w:hAnsi="Arial" w:cs="Arial"/>
        </w:rPr>
      </w:pPr>
    </w:p>
    <w:p w14:paraId="1B9B7368" w14:textId="77777777" w:rsidR="00034D15" w:rsidRPr="00A04EE5" w:rsidRDefault="00034D15" w:rsidP="00034D15">
      <w:pPr>
        <w:rPr>
          <w:rFonts w:ascii="Arial" w:hAnsi="Arial" w:cs="Arial"/>
        </w:rPr>
      </w:pPr>
    </w:p>
    <w:p w14:paraId="35A71474" w14:textId="77777777" w:rsidR="00034D15" w:rsidRPr="00A04EE5" w:rsidRDefault="00034D15" w:rsidP="00034D15">
      <w:pPr>
        <w:rPr>
          <w:rFonts w:ascii="Arial" w:hAnsi="Arial" w:cs="Arial"/>
        </w:rPr>
      </w:pPr>
    </w:p>
    <w:p w14:paraId="65C87E67" w14:textId="77777777" w:rsidR="00034D15" w:rsidRPr="00A04EE5" w:rsidRDefault="00034D15" w:rsidP="00034D15">
      <w:pPr>
        <w:rPr>
          <w:rFonts w:ascii="Arial" w:hAnsi="Arial" w:cs="Arial"/>
        </w:rPr>
      </w:pPr>
    </w:p>
    <w:p w14:paraId="57A63492" w14:textId="77777777" w:rsidR="00034D15" w:rsidRPr="00A04EE5" w:rsidRDefault="00034D15" w:rsidP="00034D15">
      <w:pPr>
        <w:rPr>
          <w:rFonts w:ascii="Arial" w:hAnsi="Arial" w:cs="Arial"/>
        </w:rPr>
      </w:pPr>
    </w:p>
    <w:p w14:paraId="1E3BA83F" w14:textId="77777777" w:rsidR="00034D15" w:rsidRPr="00A04EE5" w:rsidRDefault="00034D15" w:rsidP="00034D15">
      <w:pPr>
        <w:rPr>
          <w:rFonts w:ascii="Arial" w:hAnsi="Arial" w:cs="Arial"/>
          <w:sz w:val="16"/>
          <w:szCs w:val="16"/>
        </w:rPr>
      </w:pPr>
    </w:p>
    <w:p w14:paraId="71B23F3E" w14:textId="77777777" w:rsidR="0022543A" w:rsidRPr="00A04EE5" w:rsidRDefault="0022543A" w:rsidP="0022543A">
      <w:pPr>
        <w:jc w:val="center"/>
        <w:rPr>
          <w:rFonts w:ascii="Arial" w:hAnsi="Arial" w:cs="Arial"/>
        </w:rPr>
      </w:pPr>
      <w:r w:rsidRPr="00A04EE5">
        <w:rPr>
          <w:rFonts w:ascii="Arial" w:eastAsia="Arial" w:hAnsi="Arial" w:cs="Arial"/>
          <w:b/>
          <w:sz w:val="32"/>
          <w:szCs w:val="32"/>
          <w:lang w:bidi="es-ES"/>
        </w:rPr>
        <w:lastRenderedPageBreak/>
        <w:t>Tarjetas de personajes</w:t>
      </w:r>
    </w:p>
    <w:p w14:paraId="5E311CDE" w14:textId="77777777" w:rsidR="00034D15" w:rsidRPr="00A04EE5" w:rsidRDefault="00000000" w:rsidP="00034D15">
      <w:pPr>
        <w:rPr>
          <w:rFonts w:ascii="Arial" w:hAnsi="Arial" w:cs="Arial"/>
        </w:rPr>
      </w:pPr>
      <w:r>
        <w:rPr>
          <w:rFonts w:ascii="Arial" w:eastAsia="Arial" w:hAnsi="Arial" w:cs="Arial"/>
          <w:noProof/>
          <w:lang w:bidi="es-ES"/>
        </w:rPr>
        <w:pict w14:anchorId="0D54ACAB">
          <v:shape id="_x0000_s1152" type="#_x0000_t202" alt="" style="position:absolute;margin-left:63.75pt;margin-top:6.45pt;width:387pt;height:202.2pt;z-index:12;mso-wrap-style:square;mso-wrap-edited:f;mso-width-percent:0;mso-height-percent:0;mso-width-percent:0;mso-height-percent:0;v-text-anchor:top" filled="f" stroked="f">
            <v:textbox style="mso-next-textbox:#_x0000_s1152">
              <w:txbxContent>
                <w:p w14:paraId="5E6B8FDB" w14:textId="77777777" w:rsidR="00655A3A" w:rsidRPr="00D125D5" w:rsidRDefault="00655A3A" w:rsidP="00034D15">
                  <w:pPr>
                    <w:jc w:val="center"/>
                    <w:rPr>
                      <w:rFonts w:ascii="Arial" w:hAnsi="Arial" w:cs="Arial"/>
                      <w:sz w:val="36"/>
                      <w:szCs w:val="36"/>
                    </w:rPr>
                  </w:pPr>
                  <w:r w:rsidRPr="00D125D5">
                    <w:rPr>
                      <w:rFonts w:ascii="Arial" w:eastAsia="Arial" w:hAnsi="Arial" w:cs="Arial"/>
                      <w:sz w:val="36"/>
                      <w:szCs w:val="36"/>
                      <w:lang w:val="es-ES" w:bidi="es-ES"/>
                    </w:rPr>
                    <w:t>Rascón crepitante</w:t>
                  </w:r>
                </w:p>
                <w:p w14:paraId="5F7ABEC4" w14:textId="77777777" w:rsidR="00655A3A" w:rsidRPr="00D125D5" w:rsidRDefault="00655A3A" w:rsidP="00034D15">
                  <w:pPr>
                    <w:rPr>
                      <w:rFonts w:ascii="Arial" w:hAnsi="Arial" w:cs="Arial"/>
                      <w:sz w:val="32"/>
                      <w:szCs w:val="32"/>
                    </w:rPr>
                  </w:pPr>
                </w:p>
                <w:p w14:paraId="662B5B30" w14:textId="71088E99" w:rsidR="00655A3A" w:rsidRPr="00D474C6" w:rsidRDefault="00655A3A" w:rsidP="00034D15">
                  <w:pPr>
                    <w:rPr>
                      <w:rFonts w:ascii="Arial" w:hAnsi="Arial" w:cs="Arial"/>
                      <w:sz w:val="29"/>
                      <w:szCs w:val="29"/>
                    </w:rPr>
                  </w:pPr>
                  <w:r w:rsidRPr="00D474C6">
                    <w:rPr>
                      <w:rFonts w:ascii="Arial" w:eastAsia="Arial" w:hAnsi="Arial" w:cs="Arial"/>
                      <w:sz w:val="29"/>
                      <w:szCs w:val="29"/>
                      <w:lang w:val="es-ES" w:bidi="es-ES"/>
                    </w:rPr>
                    <w:t xml:space="preserve">Soy un ave esquiva, parecida a la gallina, a menudo llamada "gallina de los pantanos" porque vivo y anido en marismas salinas.  Con la marea baja, forrajeo y sondeo con mi largo pico en el barro, buscando cangrejos violinistas, gusanos y otras pequeñas criaturas y semillas.  La marea alta limita mi espacio a la marisma </w:t>
                  </w:r>
                  <w:r w:rsidR="00D474C6">
                    <w:rPr>
                      <w:rFonts w:ascii="Arial" w:eastAsia="Arial" w:hAnsi="Arial" w:cs="Arial"/>
                      <w:sz w:val="29"/>
                      <w:szCs w:val="29"/>
                      <w:lang w:val="es-ES" w:bidi="es-ES"/>
                    </w:rPr>
                    <w:br/>
                  </w:r>
                  <w:r w:rsidRPr="00D474C6">
                    <w:rPr>
                      <w:rFonts w:ascii="Arial" w:eastAsia="Arial" w:hAnsi="Arial" w:cs="Arial"/>
                      <w:sz w:val="29"/>
                      <w:szCs w:val="29"/>
                      <w:lang w:val="es-ES" w:bidi="es-ES"/>
                    </w:rPr>
                    <w:t xml:space="preserve">alta, pero aquí todavía puedo comer </w:t>
                  </w:r>
                  <w:r w:rsidR="00D474C6">
                    <w:rPr>
                      <w:rFonts w:ascii="Arial" w:eastAsia="Arial" w:hAnsi="Arial" w:cs="Arial"/>
                      <w:sz w:val="29"/>
                      <w:szCs w:val="29"/>
                      <w:lang w:val="es-ES" w:bidi="es-ES"/>
                    </w:rPr>
                    <w:br/>
                  </w:r>
                  <w:r w:rsidRPr="00D474C6">
                    <w:rPr>
                      <w:rFonts w:ascii="Arial" w:eastAsia="Arial" w:hAnsi="Arial" w:cs="Arial"/>
                      <w:sz w:val="29"/>
                      <w:szCs w:val="29"/>
                      <w:lang w:val="es-ES" w:bidi="es-ES"/>
                    </w:rPr>
                    <w:t xml:space="preserve">caracoles que han trepado las hierbas </w:t>
                  </w:r>
                  <w:r w:rsidR="00D474C6">
                    <w:rPr>
                      <w:rFonts w:ascii="Arial" w:eastAsia="Arial" w:hAnsi="Arial" w:cs="Arial"/>
                      <w:sz w:val="29"/>
                      <w:szCs w:val="29"/>
                      <w:lang w:val="es-ES" w:bidi="es-ES"/>
                    </w:rPr>
                    <w:br/>
                  </w:r>
                  <w:r w:rsidRPr="00D474C6">
                    <w:rPr>
                      <w:rFonts w:ascii="Arial" w:eastAsia="Arial" w:hAnsi="Arial" w:cs="Arial"/>
                      <w:sz w:val="29"/>
                      <w:szCs w:val="29"/>
                      <w:lang w:val="es-ES" w:bidi="es-ES"/>
                    </w:rPr>
                    <w:t>para escapar del agua.</w:t>
                  </w:r>
                </w:p>
                <w:p w14:paraId="28563062" w14:textId="77777777" w:rsidR="00655A3A" w:rsidRPr="00D474C6" w:rsidRDefault="00655A3A" w:rsidP="00034D15">
                  <w:pPr>
                    <w:rPr>
                      <w:sz w:val="30"/>
                      <w:szCs w:val="30"/>
                    </w:rPr>
                  </w:pPr>
                </w:p>
              </w:txbxContent>
            </v:textbox>
          </v:shape>
        </w:pict>
      </w:r>
      <w:r>
        <w:rPr>
          <w:rFonts w:ascii="Arial" w:eastAsia="Arial" w:hAnsi="Arial" w:cs="Arial"/>
          <w:noProof/>
          <w:lang w:bidi="es-ES"/>
        </w:rPr>
        <w:pict w14:anchorId="0470D18D">
          <v:rect id="_x0000_s1151" alt="" style="position:absolute;margin-left:0;margin-top:9.2pt;width:387.35pt;height:207.35pt;z-index:13;mso-wrap-edited:f;mso-width-percent:0;mso-height-percent:0;mso-position-horizontal:center;mso-width-percent:0;mso-height-percent:0" filled="f" strokeweight="1.5pt"/>
        </w:pict>
      </w:r>
    </w:p>
    <w:p w14:paraId="1D2D477E" w14:textId="77777777" w:rsidR="00034D15" w:rsidRPr="00A04EE5" w:rsidRDefault="00034D15" w:rsidP="00034D15">
      <w:pPr>
        <w:rPr>
          <w:rFonts w:ascii="Arial" w:hAnsi="Arial" w:cs="Arial"/>
        </w:rPr>
      </w:pPr>
    </w:p>
    <w:p w14:paraId="6D1C7441" w14:textId="77777777" w:rsidR="00034D15" w:rsidRPr="00A04EE5" w:rsidRDefault="00034D15" w:rsidP="00034D15">
      <w:pPr>
        <w:rPr>
          <w:rFonts w:ascii="Arial" w:hAnsi="Arial" w:cs="Arial"/>
        </w:rPr>
      </w:pPr>
    </w:p>
    <w:p w14:paraId="77A4C664" w14:textId="77777777" w:rsidR="00034D15" w:rsidRPr="00A04EE5" w:rsidRDefault="00034D15" w:rsidP="00034D15">
      <w:pPr>
        <w:rPr>
          <w:rFonts w:ascii="Arial" w:hAnsi="Arial" w:cs="Arial"/>
        </w:rPr>
      </w:pPr>
    </w:p>
    <w:p w14:paraId="075BD002" w14:textId="77777777" w:rsidR="00034D15" w:rsidRPr="00A04EE5" w:rsidRDefault="00034D15" w:rsidP="00034D15">
      <w:pPr>
        <w:rPr>
          <w:rFonts w:ascii="Arial" w:hAnsi="Arial" w:cs="Arial"/>
        </w:rPr>
      </w:pPr>
    </w:p>
    <w:p w14:paraId="6847A2EF" w14:textId="77777777" w:rsidR="00034D15" w:rsidRPr="00A04EE5" w:rsidRDefault="00034D15" w:rsidP="00034D15">
      <w:pPr>
        <w:rPr>
          <w:rFonts w:ascii="Arial" w:hAnsi="Arial" w:cs="Arial"/>
        </w:rPr>
      </w:pPr>
    </w:p>
    <w:p w14:paraId="1F428C3C" w14:textId="77777777" w:rsidR="00034D15" w:rsidRPr="00A04EE5" w:rsidRDefault="00034D15" w:rsidP="00034D15">
      <w:pPr>
        <w:rPr>
          <w:rFonts w:ascii="Arial" w:hAnsi="Arial" w:cs="Arial"/>
        </w:rPr>
      </w:pPr>
    </w:p>
    <w:p w14:paraId="570A925E" w14:textId="77777777" w:rsidR="00034D15" w:rsidRPr="00A04EE5" w:rsidRDefault="00034D15" w:rsidP="00034D15">
      <w:pPr>
        <w:rPr>
          <w:rFonts w:ascii="Arial" w:hAnsi="Arial" w:cs="Arial"/>
        </w:rPr>
      </w:pPr>
    </w:p>
    <w:p w14:paraId="4B9DFF4F" w14:textId="77777777" w:rsidR="00034D15" w:rsidRPr="00A04EE5" w:rsidRDefault="00034D15" w:rsidP="00034D15">
      <w:pPr>
        <w:rPr>
          <w:rFonts w:ascii="Arial" w:hAnsi="Arial" w:cs="Arial"/>
        </w:rPr>
      </w:pPr>
    </w:p>
    <w:p w14:paraId="07584767" w14:textId="77777777" w:rsidR="00034D15" w:rsidRPr="00A04EE5" w:rsidRDefault="00034D15" w:rsidP="00034D15">
      <w:pPr>
        <w:rPr>
          <w:rFonts w:ascii="Arial" w:hAnsi="Arial" w:cs="Arial"/>
        </w:rPr>
      </w:pPr>
    </w:p>
    <w:p w14:paraId="60B7FBC1" w14:textId="77777777" w:rsidR="00034D15" w:rsidRPr="00A04EE5" w:rsidRDefault="00000000" w:rsidP="00034D15">
      <w:pPr>
        <w:rPr>
          <w:rFonts w:ascii="Arial" w:hAnsi="Arial" w:cs="Arial"/>
        </w:rPr>
      </w:pPr>
      <w:r>
        <w:rPr>
          <w:noProof/>
          <w:lang w:bidi="es-ES"/>
        </w:rPr>
        <w:pict w14:anchorId="7723AEE3">
          <v:shape id="_x0000_s1150" type="#_x0000_t75" alt="" style="position:absolute;margin-left:354.1pt;margin-top:10.7pt;width:87.7pt;height:62pt;z-index:34;mso-wrap-edited:f;mso-width-percent:0;mso-height-percent:0;mso-width-percent:0;mso-height-percent:0">
            <v:imagedata r:id="rId26" o:title="Clapper Rail"/>
          </v:shape>
        </w:pict>
      </w:r>
    </w:p>
    <w:p w14:paraId="0D4203F1" w14:textId="77777777" w:rsidR="00034D15" w:rsidRPr="00A04EE5" w:rsidRDefault="00034D15" w:rsidP="00034D15">
      <w:pPr>
        <w:rPr>
          <w:rFonts w:ascii="Arial" w:hAnsi="Arial" w:cs="Arial"/>
        </w:rPr>
      </w:pPr>
    </w:p>
    <w:p w14:paraId="389DEC73" w14:textId="77777777" w:rsidR="00034D15" w:rsidRPr="00A04EE5" w:rsidRDefault="00034D15" w:rsidP="00034D15">
      <w:pPr>
        <w:rPr>
          <w:rFonts w:ascii="Arial" w:hAnsi="Arial" w:cs="Arial"/>
        </w:rPr>
      </w:pPr>
    </w:p>
    <w:p w14:paraId="1D84BE96" w14:textId="77777777" w:rsidR="00034D15" w:rsidRPr="00A04EE5" w:rsidRDefault="00034D15" w:rsidP="00034D15">
      <w:pPr>
        <w:rPr>
          <w:rFonts w:ascii="Arial" w:hAnsi="Arial" w:cs="Arial"/>
        </w:rPr>
      </w:pPr>
    </w:p>
    <w:p w14:paraId="08904CEC" w14:textId="77777777" w:rsidR="00034D15" w:rsidRPr="00A04EE5" w:rsidRDefault="00034D15" w:rsidP="00034D15">
      <w:pPr>
        <w:rPr>
          <w:rFonts w:ascii="Arial" w:hAnsi="Arial" w:cs="Arial"/>
        </w:rPr>
      </w:pPr>
    </w:p>
    <w:p w14:paraId="22E3B7B4" w14:textId="77777777" w:rsidR="00034D15" w:rsidRPr="00A04EE5" w:rsidRDefault="00034D15" w:rsidP="00034D15">
      <w:pPr>
        <w:rPr>
          <w:rFonts w:ascii="Arial" w:hAnsi="Arial" w:cs="Arial"/>
          <w:sz w:val="16"/>
          <w:szCs w:val="16"/>
        </w:rPr>
      </w:pPr>
    </w:p>
    <w:p w14:paraId="150B3030" w14:textId="77777777" w:rsidR="00034D15" w:rsidRPr="00A04EE5" w:rsidRDefault="00000000" w:rsidP="00034D15">
      <w:pPr>
        <w:rPr>
          <w:rFonts w:ascii="Arial" w:hAnsi="Arial" w:cs="Arial"/>
          <w:sz w:val="16"/>
          <w:szCs w:val="16"/>
        </w:rPr>
      </w:pPr>
      <w:r>
        <w:rPr>
          <w:rFonts w:ascii="Arial" w:eastAsia="Arial" w:hAnsi="Arial" w:cs="Arial"/>
          <w:noProof/>
          <w:sz w:val="16"/>
          <w:szCs w:val="16"/>
          <w:lang w:bidi="es-ES"/>
        </w:rPr>
        <w:pict w14:anchorId="2EF94229">
          <v:group id="_x0000_s1146" alt="" style="position:absolute;margin-left:61.5pt;margin-top:9.8pt;width:387.75pt;height:207.35pt;z-index:14" coordorigin="1008,9927" coordsize="7755,4147">
            <v:shape id="_x0000_s1147" type="#_x0000_t202" alt="" style="position:absolute;left:1008;top:9972;width:7740;height:3600;mso-wrap-style:square;v-text-anchor:top" filled="f" stroked="f">
              <v:textbox style="mso-next-textbox:#_x0000_s1147">
                <w:txbxContent>
                  <w:p w14:paraId="23F29F5E" w14:textId="77777777" w:rsidR="00655A3A" w:rsidRPr="00440C8C" w:rsidRDefault="00655A3A" w:rsidP="00034D15">
                    <w:pPr>
                      <w:jc w:val="center"/>
                      <w:rPr>
                        <w:rFonts w:ascii="Arial" w:hAnsi="Arial" w:cs="Arial"/>
                        <w:sz w:val="36"/>
                        <w:szCs w:val="36"/>
                      </w:rPr>
                    </w:pPr>
                    <w:r w:rsidRPr="00440C8C">
                      <w:rPr>
                        <w:rFonts w:ascii="Arial" w:eastAsia="Arial" w:hAnsi="Arial" w:cs="Arial"/>
                        <w:sz w:val="36"/>
                        <w:szCs w:val="36"/>
                        <w:lang w:val="es-ES" w:bidi="es-ES"/>
                      </w:rPr>
                      <w:t>Gusano almeja</w:t>
                    </w:r>
                  </w:p>
                  <w:p w14:paraId="2DD8A2CE" w14:textId="77777777" w:rsidR="00655A3A" w:rsidRPr="00440C8C" w:rsidRDefault="00655A3A" w:rsidP="00034D15">
                    <w:pPr>
                      <w:rPr>
                        <w:rFonts w:ascii="Arial" w:hAnsi="Arial" w:cs="Arial"/>
                        <w:sz w:val="32"/>
                        <w:szCs w:val="32"/>
                      </w:rPr>
                    </w:pPr>
                  </w:p>
                  <w:p w14:paraId="41778623" w14:textId="199DF556" w:rsidR="00655A3A" w:rsidRPr="00D474C6" w:rsidRDefault="00655A3A" w:rsidP="00034D15">
                    <w:pPr>
                      <w:rPr>
                        <w:rFonts w:ascii="Arial" w:hAnsi="Arial" w:cs="Arial"/>
                        <w:sz w:val="28"/>
                        <w:szCs w:val="28"/>
                      </w:rPr>
                    </w:pPr>
                    <w:r w:rsidRPr="00D474C6">
                      <w:rPr>
                        <w:rFonts w:ascii="Arial" w:eastAsia="Arial" w:hAnsi="Arial" w:cs="Arial"/>
                        <w:sz w:val="28"/>
                        <w:szCs w:val="28"/>
                        <w:lang w:val="es-ES" w:bidi="es-ES"/>
                      </w:rPr>
                      <w:t xml:space="preserve">Soy un colorido gusano que excava en el fango de la </w:t>
                    </w:r>
                    <w:r w:rsidRPr="00D474C6">
                      <w:rPr>
                        <w:rFonts w:ascii="Arial" w:eastAsia="Arial" w:hAnsi="Arial" w:cs="Arial"/>
                        <w:i/>
                        <w:sz w:val="28"/>
                        <w:szCs w:val="28"/>
                        <w:lang w:val="es-ES" w:bidi="es-ES"/>
                      </w:rPr>
                      <w:t>zona submareal</w:t>
                    </w:r>
                    <w:r w:rsidRPr="00D474C6">
                      <w:rPr>
                        <w:rFonts w:ascii="Arial" w:eastAsia="Arial" w:hAnsi="Arial" w:cs="Arial"/>
                        <w:sz w:val="28"/>
                        <w:szCs w:val="28"/>
                        <w:lang w:val="es-ES" w:bidi="es-ES"/>
                      </w:rPr>
                      <w:t xml:space="preserve"> o en la marisma baja, donde construyo un tubo con arena.  Cuando la marea está alta y mi tubo está bajo el agua, puedo salir nadando en busca de comida, como el interior blando de las almejas, peces muertos u otros pequeños animales acuáticos.  </w:t>
                    </w:r>
                    <w:r w:rsidR="00D474C6">
                      <w:rPr>
                        <w:rFonts w:ascii="Arial" w:eastAsia="Arial" w:hAnsi="Arial" w:cs="Arial"/>
                        <w:sz w:val="28"/>
                        <w:szCs w:val="28"/>
                        <w:lang w:val="es-ES" w:bidi="es-ES"/>
                      </w:rPr>
                      <w:br/>
                    </w:r>
                    <w:r w:rsidRPr="00D474C6">
                      <w:rPr>
                        <w:rFonts w:ascii="Arial" w:eastAsia="Arial" w:hAnsi="Arial" w:cs="Arial"/>
                        <w:sz w:val="28"/>
                        <w:szCs w:val="28"/>
                        <w:lang w:val="es-ES" w:bidi="es-ES"/>
                      </w:rPr>
                      <w:t xml:space="preserve">Cuando la marea baja, permanezco en lo </w:t>
                    </w:r>
                    <w:r w:rsidR="00211673">
                      <w:rPr>
                        <w:rFonts w:ascii="Arial" w:eastAsia="Arial" w:hAnsi="Arial" w:cs="Arial"/>
                        <w:sz w:val="28"/>
                        <w:szCs w:val="28"/>
                        <w:lang w:val="es-ES" w:bidi="es-ES"/>
                      </w:rPr>
                      <w:br/>
                    </w:r>
                    <w:r w:rsidRPr="00D474C6">
                      <w:rPr>
                        <w:rFonts w:ascii="Arial" w:eastAsia="Arial" w:hAnsi="Arial" w:cs="Arial"/>
                        <w:sz w:val="28"/>
                        <w:szCs w:val="28"/>
                        <w:lang w:val="es-ES" w:bidi="es-ES"/>
                      </w:rPr>
                      <w:t>más profundo de mi tubo.</w:t>
                    </w:r>
                  </w:p>
                  <w:p w14:paraId="2161B6D2" w14:textId="77777777" w:rsidR="00655A3A" w:rsidRPr="00D474C6" w:rsidRDefault="00655A3A" w:rsidP="00034D15">
                    <w:pPr>
                      <w:rPr>
                        <w:sz w:val="28"/>
                        <w:szCs w:val="28"/>
                      </w:rPr>
                    </w:pPr>
                  </w:p>
                </w:txbxContent>
              </v:textbox>
            </v:shape>
            <v:rect id="_x0000_s1148" alt="" style="position:absolute;left:1023;top:9927;width:7740;height:4147" filled="f" strokeweight="1.5pt"/>
            <v:shape id="_x0000_s1149" type="#_x0000_t75" alt="" style="position:absolute;left:6228;top:12672;width:2460;height:1283">
              <v:imagedata r:id="rId27" o:title="Page0001" cropbottom="58402f" cropleft="56596f"/>
            </v:shape>
          </v:group>
        </w:pict>
      </w:r>
    </w:p>
    <w:p w14:paraId="694452F7" w14:textId="77777777" w:rsidR="00034D15" w:rsidRPr="00A04EE5" w:rsidRDefault="00034D15" w:rsidP="00034D15">
      <w:pPr>
        <w:rPr>
          <w:rFonts w:ascii="Arial" w:hAnsi="Arial" w:cs="Arial"/>
        </w:rPr>
      </w:pPr>
    </w:p>
    <w:p w14:paraId="7D2FAA0A" w14:textId="77777777" w:rsidR="00034D15" w:rsidRPr="00A04EE5" w:rsidRDefault="00034D15" w:rsidP="00034D15">
      <w:pPr>
        <w:rPr>
          <w:rFonts w:ascii="Arial" w:hAnsi="Arial" w:cs="Arial"/>
        </w:rPr>
      </w:pPr>
    </w:p>
    <w:p w14:paraId="289B3972" w14:textId="77777777" w:rsidR="00034D15" w:rsidRPr="00A04EE5" w:rsidRDefault="00034D15" w:rsidP="00034D15">
      <w:pPr>
        <w:rPr>
          <w:rFonts w:ascii="Arial" w:hAnsi="Arial" w:cs="Arial"/>
        </w:rPr>
      </w:pPr>
    </w:p>
    <w:p w14:paraId="65F78EF9" w14:textId="77777777" w:rsidR="00034D15" w:rsidRPr="00A04EE5" w:rsidRDefault="00034D15" w:rsidP="00034D15">
      <w:pPr>
        <w:rPr>
          <w:rFonts w:ascii="Arial" w:hAnsi="Arial" w:cs="Arial"/>
        </w:rPr>
      </w:pPr>
    </w:p>
    <w:p w14:paraId="6534C803" w14:textId="77777777" w:rsidR="00034D15" w:rsidRPr="00A04EE5" w:rsidRDefault="00034D15" w:rsidP="00034D15">
      <w:pPr>
        <w:rPr>
          <w:rFonts w:ascii="Arial" w:hAnsi="Arial" w:cs="Arial"/>
        </w:rPr>
      </w:pPr>
    </w:p>
    <w:p w14:paraId="34EA07F6" w14:textId="77777777" w:rsidR="00034D15" w:rsidRPr="00A04EE5" w:rsidRDefault="00034D15" w:rsidP="00034D15">
      <w:pPr>
        <w:rPr>
          <w:rFonts w:ascii="Arial" w:hAnsi="Arial" w:cs="Arial"/>
        </w:rPr>
      </w:pPr>
    </w:p>
    <w:p w14:paraId="11403F4A" w14:textId="77777777" w:rsidR="00034D15" w:rsidRPr="00A04EE5" w:rsidRDefault="00034D15" w:rsidP="00034D15">
      <w:pPr>
        <w:rPr>
          <w:rFonts w:ascii="Arial" w:hAnsi="Arial" w:cs="Arial"/>
        </w:rPr>
      </w:pPr>
    </w:p>
    <w:p w14:paraId="68C8A1F8" w14:textId="77777777" w:rsidR="00034D15" w:rsidRPr="00A04EE5" w:rsidRDefault="00034D15" w:rsidP="00034D15">
      <w:pPr>
        <w:rPr>
          <w:rFonts w:ascii="Arial" w:hAnsi="Arial" w:cs="Arial"/>
        </w:rPr>
      </w:pPr>
    </w:p>
    <w:p w14:paraId="73FA87C0" w14:textId="77777777" w:rsidR="00034D15" w:rsidRPr="00A04EE5" w:rsidRDefault="00034D15" w:rsidP="00034D15">
      <w:pPr>
        <w:rPr>
          <w:rFonts w:ascii="Arial" w:hAnsi="Arial" w:cs="Arial"/>
        </w:rPr>
      </w:pPr>
    </w:p>
    <w:p w14:paraId="6D36B6BA" w14:textId="77777777" w:rsidR="00034D15" w:rsidRPr="00A04EE5" w:rsidRDefault="00034D15" w:rsidP="00034D15">
      <w:pPr>
        <w:rPr>
          <w:rFonts w:ascii="Arial" w:hAnsi="Arial" w:cs="Arial"/>
        </w:rPr>
      </w:pPr>
    </w:p>
    <w:p w14:paraId="670CDFA6" w14:textId="77777777" w:rsidR="00034D15" w:rsidRPr="00A04EE5" w:rsidRDefault="00034D15" w:rsidP="00034D15">
      <w:pPr>
        <w:rPr>
          <w:rFonts w:ascii="Arial" w:hAnsi="Arial" w:cs="Arial"/>
        </w:rPr>
      </w:pPr>
    </w:p>
    <w:p w14:paraId="73ECDAAA" w14:textId="77777777" w:rsidR="00034D15" w:rsidRPr="00A04EE5" w:rsidRDefault="00034D15" w:rsidP="00034D15">
      <w:pPr>
        <w:rPr>
          <w:rFonts w:ascii="Arial" w:hAnsi="Arial" w:cs="Arial"/>
        </w:rPr>
      </w:pPr>
    </w:p>
    <w:p w14:paraId="608D9328" w14:textId="77777777" w:rsidR="00034D15" w:rsidRPr="00A04EE5" w:rsidRDefault="00034D15" w:rsidP="00034D15">
      <w:pPr>
        <w:rPr>
          <w:rFonts w:ascii="Arial" w:hAnsi="Arial" w:cs="Arial"/>
        </w:rPr>
      </w:pPr>
    </w:p>
    <w:p w14:paraId="325358D9" w14:textId="77777777" w:rsidR="00034D15" w:rsidRPr="00A04EE5" w:rsidRDefault="00034D15" w:rsidP="00034D15">
      <w:pPr>
        <w:rPr>
          <w:rFonts w:ascii="Arial" w:hAnsi="Arial" w:cs="Arial"/>
        </w:rPr>
      </w:pPr>
    </w:p>
    <w:p w14:paraId="42844537" w14:textId="77777777" w:rsidR="00034D15" w:rsidRPr="00A04EE5" w:rsidRDefault="00034D15" w:rsidP="00034D15">
      <w:pPr>
        <w:rPr>
          <w:rFonts w:ascii="Arial" w:hAnsi="Arial" w:cs="Arial"/>
          <w:sz w:val="16"/>
          <w:szCs w:val="16"/>
        </w:rPr>
      </w:pPr>
    </w:p>
    <w:p w14:paraId="67601449" w14:textId="77777777" w:rsidR="00C4300B" w:rsidRPr="00A04EE5" w:rsidRDefault="00C4300B" w:rsidP="00034D15">
      <w:pPr>
        <w:rPr>
          <w:rFonts w:ascii="Arial" w:hAnsi="Arial" w:cs="Arial"/>
          <w:sz w:val="16"/>
          <w:szCs w:val="16"/>
        </w:rPr>
      </w:pPr>
    </w:p>
    <w:p w14:paraId="6BF73565" w14:textId="77777777" w:rsidR="00034D15" w:rsidRPr="00A04EE5" w:rsidRDefault="00000000" w:rsidP="00034D15">
      <w:pPr>
        <w:rPr>
          <w:rFonts w:ascii="Arial" w:hAnsi="Arial" w:cs="Arial"/>
          <w:sz w:val="16"/>
          <w:szCs w:val="16"/>
        </w:rPr>
      </w:pPr>
      <w:r>
        <w:rPr>
          <w:rFonts w:ascii="Arial" w:eastAsia="Arial" w:hAnsi="Arial" w:cs="Arial"/>
          <w:noProof/>
          <w:sz w:val="16"/>
          <w:szCs w:val="16"/>
          <w:lang w:bidi="es-ES"/>
        </w:rPr>
        <w:pict w14:anchorId="2B6BF6F0">
          <v:group id="_x0000_s1142" alt="" style="position:absolute;margin-left:62.15pt;margin-top:3.65pt;width:387pt;height:207.35pt;z-index:15" coordorigin="1008,1152" coordsize="7777,4147">
            <v:shape id="_x0000_s1143" type="#_x0000_t202" alt="" style="position:absolute;left:1008;top:1152;width:7560;height:3960;mso-wrap-style:square;v-text-anchor:top" filled="f" stroked="f">
              <v:textbox style="mso-next-textbox:#_x0000_s1143">
                <w:txbxContent>
                  <w:p w14:paraId="2F5F6B54" w14:textId="77777777" w:rsidR="00655A3A" w:rsidRPr="00715908" w:rsidRDefault="00655A3A" w:rsidP="00034D15">
                    <w:pPr>
                      <w:jc w:val="center"/>
                      <w:rPr>
                        <w:rFonts w:ascii="Arial" w:hAnsi="Arial" w:cs="Arial"/>
                        <w:sz w:val="36"/>
                        <w:szCs w:val="36"/>
                      </w:rPr>
                    </w:pPr>
                    <w:r w:rsidRPr="00715908">
                      <w:rPr>
                        <w:rFonts w:ascii="Arial" w:eastAsia="Arial" w:hAnsi="Arial" w:cs="Arial"/>
                        <w:sz w:val="36"/>
                        <w:szCs w:val="36"/>
                        <w:lang w:val="es-ES" w:bidi="es-ES"/>
                      </w:rPr>
                      <w:t>Mejillón acanalado</w:t>
                    </w:r>
                  </w:p>
                  <w:p w14:paraId="7AA541CA" w14:textId="77777777" w:rsidR="00655A3A" w:rsidRPr="00715908" w:rsidRDefault="00655A3A" w:rsidP="00034D15">
                    <w:pPr>
                      <w:rPr>
                        <w:rFonts w:ascii="Arial" w:hAnsi="Arial" w:cs="Arial"/>
                        <w:sz w:val="32"/>
                        <w:szCs w:val="32"/>
                      </w:rPr>
                    </w:pPr>
                  </w:p>
                  <w:p w14:paraId="23A5D918" w14:textId="777C0488"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Soy un bivalvo, un animal de dos conchas, como una almeja.  Vivo en el barro de la marisma baja, donde la mitad de mí sobresale por encima del lodo.  Con la marea alta, abro un poco las conchas, tomo agua y cuelo oxígeno y diminutas plantas y animales para comer (plancton).  Con la marea baja me cierro con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fuerza para retener la humedad en las </w:t>
                    </w:r>
                    <w:r w:rsidR="00D474C6" w:rsidRP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branquias y poder respirar hasta la siguiente </w:t>
                    </w:r>
                    <w:r w:rsidR="00D474C6" w:rsidRPr="00211673">
                      <w:rPr>
                        <w:rFonts w:ascii="Arial" w:eastAsia="Arial" w:hAnsi="Arial" w:cs="Arial"/>
                        <w:sz w:val="28"/>
                        <w:szCs w:val="28"/>
                        <w:lang w:val="es-ES" w:bidi="es-ES"/>
                      </w:rPr>
                      <w:br/>
                    </w:r>
                    <w:r w:rsidRPr="00211673">
                      <w:rPr>
                        <w:rFonts w:ascii="Arial" w:eastAsia="Arial" w:hAnsi="Arial" w:cs="Arial"/>
                        <w:sz w:val="28"/>
                        <w:szCs w:val="28"/>
                        <w:lang w:val="es-ES" w:bidi="es-ES"/>
                      </w:rPr>
                      <w:t>marea alta.</w:t>
                    </w:r>
                  </w:p>
                  <w:p w14:paraId="2C864264" w14:textId="77777777" w:rsidR="00655A3A" w:rsidRPr="00D474C6" w:rsidRDefault="00655A3A" w:rsidP="00034D15">
                    <w:pPr>
                      <w:rPr>
                        <w:sz w:val="30"/>
                        <w:szCs w:val="30"/>
                      </w:rPr>
                    </w:pPr>
                  </w:p>
                </w:txbxContent>
              </v:textbox>
            </v:shape>
            <v:shape id="_x0000_s1144" type="#_x0000_t75" alt="" style="position:absolute;left:7368;top:3597;width:1049;height:1620">
              <v:imagedata r:id="rId28" o:title="Page0004" cropbottom="52114f" cropleft="60055f"/>
            </v:shape>
            <v:rect id="_x0000_s1145" alt="" style="position:absolute;left:1038;top:1152;width:7747;height:4147" filled="f" strokeweight="1.5pt"/>
          </v:group>
        </w:pict>
      </w:r>
    </w:p>
    <w:p w14:paraId="05C84DB8" w14:textId="77777777" w:rsidR="00034D15" w:rsidRPr="00A04EE5" w:rsidRDefault="00034D15" w:rsidP="00034D15">
      <w:pPr>
        <w:rPr>
          <w:rFonts w:ascii="Arial" w:hAnsi="Arial" w:cs="Arial"/>
        </w:rPr>
      </w:pPr>
    </w:p>
    <w:p w14:paraId="705A4037" w14:textId="77777777" w:rsidR="00C4300B" w:rsidRPr="00A04EE5" w:rsidRDefault="00C4300B" w:rsidP="00034D15">
      <w:pPr>
        <w:rPr>
          <w:rFonts w:ascii="Arial" w:hAnsi="Arial" w:cs="Arial"/>
        </w:rPr>
      </w:pPr>
    </w:p>
    <w:p w14:paraId="515E7CE9" w14:textId="77777777" w:rsidR="00034D15" w:rsidRPr="00A04EE5" w:rsidRDefault="00034D15" w:rsidP="00034D15">
      <w:pPr>
        <w:rPr>
          <w:rFonts w:ascii="Arial" w:hAnsi="Arial" w:cs="Arial"/>
        </w:rPr>
      </w:pPr>
    </w:p>
    <w:p w14:paraId="30EAC518" w14:textId="77777777" w:rsidR="00034D15" w:rsidRPr="00A04EE5" w:rsidRDefault="00034D15" w:rsidP="00034D15">
      <w:pPr>
        <w:rPr>
          <w:rFonts w:ascii="Arial" w:hAnsi="Arial" w:cs="Arial"/>
        </w:rPr>
      </w:pPr>
    </w:p>
    <w:p w14:paraId="39980A61" w14:textId="77777777" w:rsidR="00034D15" w:rsidRPr="00A04EE5" w:rsidRDefault="00034D15" w:rsidP="00034D15">
      <w:pPr>
        <w:rPr>
          <w:rFonts w:ascii="Arial" w:hAnsi="Arial" w:cs="Arial"/>
        </w:rPr>
      </w:pPr>
    </w:p>
    <w:p w14:paraId="18D2EADB" w14:textId="77777777" w:rsidR="00034D15" w:rsidRPr="00A04EE5" w:rsidRDefault="00034D15" w:rsidP="00034D15">
      <w:pPr>
        <w:rPr>
          <w:rFonts w:ascii="Arial" w:hAnsi="Arial" w:cs="Arial"/>
        </w:rPr>
      </w:pPr>
    </w:p>
    <w:p w14:paraId="6E888F33" w14:textId="77777777" w:rsidR="00034D15" w:rsidRPr="00A04EE5" w:rsidRDefault="00034D15" w:rsidP="00034D15">
      <w:pPr>
        <w:rPr>
          <w:rFonts w:ascii="Arial" w:hAnsi="Arial" w:cs="Arial"/>
        </w:rPr>
      </w:pPr>
    </w:p>
    <w:p w14:paraId="07EA87D9" w14:textId="77777777" w:rsidR="00034D15" w:rsidRPr="00A04EE5" w:rsidRDefault="00034D15" w:rsidP="00034D15">
      <w:pPr>
        <w:rPr>
          <w:rFonts w:ascii="Arial" w:hAnsi="Arial" w:cs="Arial"/>
        </w:rPr>
      </w:pPr>
    </w:p>
    <w:p w14:paraId="4B6A4E19" w14:textId="77777777" w:rsidR="00034D15" w:rsidRPr="00A04EE5" w:rsidRDefault="00034D15" w:rsidP="00034D15">
      <w:pPr>
        <w:rPr>
          <w:rFonts w:ascii="Arial" w:hAnsi="Arial" w:cs="Arial"/>
        </w:rPr>
      </w:pPr>
    </w:p>
    <w:p w14:paraId="4842ECBF" w14:textId="77777777" w:rsidR="00034D15" w:rsidRPr="00A04EE5" w:rsidRDefault="00034D15" w:rsidP="00034D15">
      <w:pPr>
        <w:rPr>
          <w:rFonts w:ascii="Arial" w:hAnsi="Arial" w:cs="Arial"/>
        </w:rPr>
      </w:pPr>
    </w:p>
    <w:p w14:paraId="4A814928" w14:textId="77777777" w:rsidR="00034D15" w:rsidRPr="00A04EE5" w:rsidRDefault="00034D15" w:rsidP="00034D15">
      <w:pPr>
        <w:rPr>
          <w:rFonts w:ascii="Arial" w:hAnsi="Arial" w:cs="Arial"/>
        </w:rPr>
      </w:pPr>
    </w:p>
    <w:p w14:paraId="5CE06157" w14:textId="77777777" w:rsidR="00034D15" w:rsidRPr="00A04EE5" w:rsidRDefault="00034D15" w:rsidP="00034D15">
      <w:pPr>
        <w:rPr>
          <w:rFonts w:ascii="Arial" w:hAnsi="Arial" w:cs="Arial"/>
        </w:rPr>
      </w:pPr>
    </w:p>
    <w:p w14:paraId="27033055" w14:textId="77777777" w:rsidR="00034D15" w:rsidRPr="00A04EE5" w:rsidRDefault="00034D15" w:rsidP="00034D15">
      <w:pPr>
        <w:rPr>
          <w:rFonts w:ascii="Arial" w:hAnsi="Arial" w:cs="Arial"/>
        </w:rPr>
      </w:pPr>
    </w:p>
    <w:p w14:paraId="4061EBAB" w14:textId="77777777" w:rsidR="00034D15" w:rsidRPr="00A04EE5" w:rsidRDefault="00034D15" w:rsidP="00034D15">
      <w:pPr>
        <w:rPr>
          <w:rFonts w:ascii="Arial" w:hAnsi="Arial" w:cs="Arial"/>
        </w:rPr>
      </w:pPr>
    </w:p>
    <w:p w14:paraId="079AE135" w14:textId="77777777" w:rsidR="00034D15" w:rsidRPr="00A04EE5" w:rsidRDefault="00034D15" w:rsidP="00034D15">
      <w:pPr>
        <w:rPr>
          <w:rFonts w:ascii="Arial" w:hAnsi="Arial" w:cs="Arial"/>
        </w:rPr>
      </w:pPr>
    </w:p>
    <w:p w14:paraId="5BBE58D0" w14:textId="77777777" w:rsidR="0022543A" w:rsidRPr="00A04EE5" w:rsidRDefault="0022543A" w:rsidP="0022543A">
      <w:pPr>
        <w:jc w:val="center"/>
        <w:rPr>
          <w:rFonts w:ascii="Arial" w:hAnsi="Arial" w:cs="Arial"/>
        </w:rPr>
      </w:pPr>
      <w:r w:rsidRPr="00A04EE5">
        <w:rPr>
          <w:rFonts w:ascii="Arial" w:eastAsia="Arial" w:hAnsi="Arial" w:cs="Arial"/>
          <w:b/>
          <w:sz w:val="32"/>
          <w:szCs w:val="32"/>
          <w:lang w:bidi="es-ES"/>
        </w:rPr>
        <w:lastRenderedPageBreak/>
        <w:t>Tarjetas de personajes</w:t>
      </w:r>
    </w:p>
    <w:p w14:paraId="306203FF" w14:textId="77777777" w:rsidR="00034D15" w:rsidRPr="00A04EE5" w:rsidRDefault="00000000" w:rsidP="00034D15">
      <w:pPr>
        <w:rPr>
          <w:rFonts w:ascii="Arial" w:hAnsi="Arial" w:cs="Arial"/>
        </w:rPr>
      </w:pPr>
      <w:r>
        <w:rPr>
          <w:rFonts w:ascii="Arial" w:eastAsia="Arial" w:hAnsi="Arial" w:cs="Arial"/>
          <w:noProof/>
          <w:lang w:bidi="es-ES"/>
        </w:rPr>
        <w:pict w14:anchorId="67ED1912">
          <v:group id="_x0000_s1138" alt="" style="position:absolute;margin-left:61.1pt;margin-top:.15pt;width:388.05pt;height:209.1pt;z-index:3" coordorigin="1008,5472" coordsize="7761,4182">
            <v:shape id="_x0000_s1139" type="#_x0000_t75" alt="" style="position:absolute;left:5148;top:7587;width:3495;height:2010">
              <v:imagedata r:id="rId29" o:title="raccoon%20(Procyon%20lotor)" cropbottom="6755f" cropleft="1911f"/>
            </v:shape>
            <v:shape id="_x0000_s1140" type="#_x0000_t202" alt="" style="position:absolute;left:1008;top:5472;width:7560;height:3420;mso-wrap-style:square;v-text-anchor:top" filled="f" stroked="f">
              <v:textbox style="mso-next-textbox:#_x0000_s1140">
                <w:txbxContent>
                  <w:p w14:paraId="63CDC4B2" w14:textId="77777777" w:rsidR="00655A3A" w:rsidRPr="00B84CF1" w:rsidRDefault="00655A3A" w:rsidP="00034D15">
                    <w:pPr>
                      <w:jc w:val="center"/>
                      <w:rPr>
                        <w:rFonts w:ascii="Arial" w:hAnsi="Arial" w:cs="Arial"/>
                        <w:sz w:val="36"/>
                        <w:szCs w:val="36"/>
                      </w:rPr>
                    </w:pPr>
                    <w:r w:rsidRPr="00B84CF1">
                      <w:rPr>
                        <w:rFonts w:ascii="Arial" w:eastAsia="Arial" w:hAnsi="Arial" w:cs="Arial"/>
                        <w:sz w:val="36"/>
                        <w:szCs w:val="36"/>
                        <w:lang w:val="es-ES" w:bidi="es-ES"/>
                      </w:rPr>
                      <w:t>Mapache</w:t>
                    </w:r>
                  </w:p>
                  <w:p w14:paraId="67FFBB66" w14:textId="77777777" w:rsidR="00655A3A" w:rsidRPr="00B84CF1" w:rsidRDefault="00655A3A" w:rsidP="00034D15">
                    <w:pPr>
                      <w:rPr>
                        <w:rFonts w:ascii="Arial" w:hAnsi="Arial" w:cs="Arial"/>
                        <w:sz w:val="32"/>
                        <w:szCs w:val="32"/>
                      </w:rPr>
                    </w:pPr>
                  </w:p>
                  <w:p w14:paraId="58C536FB" w14:textId="2027837F"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Aunque no vivo en la marisma salina, vengo aquí a cazar libélulas, cangrejos, ostras, almejas, peces y otros buenos trozos de comida.  No me gusta nadar, así que cuando sube la marea, abandono la marisma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en busca de terrenos más elevados.</w:t>
                    </w:r>
                  </w:p>
                  <w:p w14:paraId="20DB2FD9" w14:textId="77777777" w:rsidR="00655A3A" w:rsidRDefault="00655A3A" w:rsidP="00034D15"/>
                </w:txbxContent>
              </v:textbox>
            </v:shape>
            <v:rect id="_x0000_s1141" alt="" style="position:absolute;left:1022;top:5507;width:7747;height:4147" filled="f" strokeweight="1.5pt"/>
          </v:group>
        </w:pict>
      </w:r>
    </w:p>
    <w:p w14:paraId="3B401EB6" w14:textId="77777777" w:rsidR="00034D15" w:rsidRPr="00A04EE5" w:rsidRDefault="00034D15" w:rsidP="00034D15">
      <w:pPr>
        <w:rPr>
          <w:rFonts w:ascii="Arial" w:hAnsi="Arial" w:cs="Arial"/>
        </w:rPr>
      </w:pPr>
    </w:p>
    <w:p w14:paraId="25E6F420" w14:textId="77777777" w:rsidR="00034D15" w:rsidRPr="00A04EE5" w:rsidRDefault="00034D15" w:rsidP="00034D15">
      <w:pPr>
        <w:rPr>
          <w:rFonts w:ascii="Arial" w:hAnsi="Arial" w:cs="Arial"/>
        </w:rPr>
      </w:pPr>
    </w:p>
    <w:p w14:paraId="28303875" w14:textId="77777777" w:rsidR="00034D15" w:rsidRPr="00A04EE5" w:rsidRDefault="00034D15" w:rsidP="00034D15">
      <w:pPr>
        <w:rPr>
          <w:rFonts w:ascii="Arial" w:hAnsi="Arial" w:cs="Arial"/>
        </w:rPr>
      </w:pPr>
    </w:p>
    <w:p w14:paraId="5CF2A942" w14:textId="77777777" w:rsidR="00034D15" w:rsidRPr="00A04EE5" w:rsidRDefault="00034D15" w:rsidP="00034D15">
      <w:pPr>
        <w:rPr>
          <w:rFonts w:ascii="Arial" w:hAnsi="Arial" w:cs="Arial"/>
        </w:rPr>
      </w:pPr>
    </w:p>
    <w:p w14:paraId="64543120" w14:textId="77777777" w:rsidR="00034D15" w:rsidRPr="00A04EE5" w:rsidRDefault="00034D15" w:rsidP="00034D15">
      <w:pPr>
        <w:rPr>
          <w:rFonts w:ascii="Arial" w:hAnsi="Arial" w:cs="Arial"/>
        </w:rPr>
      </w:pPr>
    </w:p>
    <w:p w14:paraId="0CED84E6" w14:textId="77777777" w:rsidR="00034D15" w:rsidRPr="00A04EE5" w:rsidRDefault="00034D15" w:rsidP="00034D15">
      <w:pPr>
        <w:rPr>
          <w:rFonts w:ascii="Arial" w:hAnsi="Arial" w:cs="Arial"/>
        </w:rPr>
      </w:pPr>
    </w:p>
    <w:p w14:paraId="0F103117" w14:textId="77777777" w:rsidR="00034D15" w:rsidRPr="00A04EE5" w:rsidRDefault="00034D15" w:rsidP="00034D15">
      <w:pPr>
        <w:rPr>
          <w:rFonts w:ascii="Arial" w:hAnsi="Arial" w:cs="Arial"/>
        </w:rPr>
      </w:pPr>
    </w:p>
    <w:p w14:paraId="7B380868" w14:textId="77777777" w:rsidR="00034D15" w:rsidRPr="00A04EE5" w:rsidRDefault="00034D15" w:rsidP="00034D15">
      <w:pPr>
        <w:rPr>
          <w:rFonts w:ascii="Arial" w:hAnsi="Arial" w:cs="Arial"/>
        </w:rPr>
      </w:pPr>
    </w:p>
    <w:p w14:paraId="2FA781CE" w14:textId="77777777" w:rsidR="00034D15" w:rsidRPr="00A04EE5" w:rsidRDefault="00034D15" w:rsidP="00034D15">
      <w:pPr>
        <w:rPr>
          <w:rFonts w:ascii="Arial" w:hAnsi="Arial" w:cs="Arial"/>
        </w:rPr>
      </w:pPr>
    </w:p>
    <w:p w14:paraId="482B97C6" w14:textId="77777777" w:rsidR="00034D15" w:rsidRPr="00A04EE5" w:rsidRDefault="00034D15" w:rsidP="00034D15">
      <w:pPr>
        <w:rPr>
          <w:rFonts w:ascii="Arial" w:hAnsi="Arial" w:cs="Arial"/>
        </w:rPr>
      </w:pPr>
    </w:p>
    <w:p w14:paraId="4B6A5BE6" w14:textId="77777777" w:rsidR="00034D15" w:rsidRPr="00A04EE5" w:rsidRDefault="00034D15" w:rsidP="00034D15">
      <w:pPr>
        <w:rPr>
          <w:rFonts w:ascii="Arial" w:hAnsi="Arial" w:cs="Arial"/>
        </w:rPr>
      </w:pPr>
    </w:p>
    <w:p w14:paraId="4A545FA5" w14:textId="77777777" w:rsidR="00034D15" w:rsidRPr="00A04EE5" w:rsidRDefault="00034D15" w:rsidP="00034D15">
      <w:pPr>
        <w:rPr>
          <w:rFonts w:ascii="Arial" w:hAnsi="Arial" w:cs="Arial"/>
        </w:rPr>
      </w:pPr>
    </w:p>
    <w:p w14:paraId="21E615A9" w14:textId="77777777" w:rsidR="00034D15" w:rsidRPr="00A04EE5" w:rsidRDefault="00034D15" w:rsidP="00034D15">
      <w:pPr>
        <w:rPr>
          <w:rFonts w:ascii="Arial" w:hAnsi="Arial" w:cs="Arial"/>
          <w:sz w:val="18"/>
          <w:szCs w:val="18"/>
        </w:rPr>
      </w:pPr>
    </w:p>
    <w:p w14:paraId="12D9AA45" w14:textId="77777777" w:rsidR="00034D15" w:rsidRPr="00A04EE5" w:rsidRDefault="00034D15" w:rsidP="00034D15">
      <w:pPr>
        <w:rPr>
          <w:rFonts w:ascii="Arial" w:hAnsi="Arial" w:cs="Arial"/>
          <w:sz w:val="18"/>
          <w:szCs w:val="18"/>
        </w:rPr>
      </w:pPr>
    </w:p>
    <w:p w14:paraId="4365E38C" w14:textId="77777777" w:rsidR="00034D15" w:rsidRPr="00A04EE5" w:rsidRDefault="00034D15" w:rsidP="00034D15">
      <w:pPr>
        <w:rPr>
          <w:rFonts w:ascii="Arial" w:hAnsi="Arial" w:cs="Arial"/>
          <w:sz w:val="18"/>
          <w:szCs w:val="18"/>
        </w:rPr>
      </w:pPr>
    </w:p>
    <w:p w14:paraId="36D73A77" w14:textId="77777777" w:rsidR="00034D15" w:rsidRPr="00A04EE5" w:rsidRDefault="00000000" w:rsidP="00034D15">
      <w:pPr>
        <w:rPr>
          <w:rFonts w:ascii="Arial" w:hAnsi="Arial" w:cs="Arial"/>
        </w:rPr>
      </w:pPr>
      <w:r>
        <w:rPr>
          <w:rFonts w:ascii="Arial" w:eastAsia="Arial" w:hAnsi="Arial" w:cs="Arial"/>
          <w:noProof/>
          <w:lang w:bidi="es-ES"/>
        </w:rPr>
        <w:pict w14:anchorId="0DE7B71C">
          <v:rect id="_x0000_s1137" alt="" style="position:absolute;margin-left:61.6pt;margin-top:4.3pt;width:388.1pt;height:207.35pt;z-index:30;mso-wrap-edited:f;mso-width-percent:0;mso-height-percent:0;mso-width-percent:0;mso-height-percent:0" filled="f" strokeweight="1.5pt"/>
        </w:pict>
      </w:r>
      <w:r>
        <w:rPr>
          <w:rFonts w:ascii="Arial" w:eastAsia="Arial" w:hAnsi="Arial" w:cs="Arial"/>
          <w:noProof/>
          <w:lang w:bidi="es-ES"/>
        </w:rPr>
        <w:pict w14:anchorId="0D687269">
          <v:shape id="_x0000_s1136" type="#_x0000_t202" alt="" style="position:absolute;margin-left:60.75pt;margin-top:10.45pt;width:387pt;height:197.1pt;z-index:29;mso-wrap-style:square;mso-wrap-edited:f;mso-width-percent:0;mso-height-percent:0;mso-width-percent:0;mso-height-percent:0;v-text-anchor:top" filled="f" stroked="f">
            <v:textbox style="mso-next-textbox:#_x0000_s1136">
              <w:txbxContent>
                <w:p w14:paraId="644F9171" w14:textId="77777777" w:rsidR="00655A3A" w:rsidRPr="00B02117" w:rsidRDefault="00655A3A" w:rsidP="00034D15">
                  <w:pPr>
                    <w:jc w:val="center"/>
                    <w:rPr>
                      <w:rFonts w:ascii="Arial" w:hAnsi="Arial" w:cs="Arial"/>
                      <w:sz w:val="36"/>
                      <w:szCs w:val="36"/>
                    </w:rPr>
                  </w:pPr>
                  <w:r w:rsidRPr="00B02117">
                    <w:rPr>
                      <w:rFonts w:ascii="Arial" w:eastAsia="Arial" w:hAnsi="Arial" w:cs="Arial"/>
                      <w:sz w:val="36"/>
                      <w:szCs w:val="36"/>
                      <w:lang w:val="es-ES" w:bidi="es-ES"/>
                    </w:rPr>
                    <w:t>Camarones</w:t>
                  </w:r>
                </w:p>
                <w:p w14:paraId="5B8B7D4E" w14:textId="77777777" w:rsidR="00655A3A" w:rsidRPr="00B02117" w:rsidRDefault="00655A3A" w:rsidP="00034D15">
                  <w:pPr>
                    <w:jc w:val="center"/>
                    <w:rPr>
                      <w:rFonts w:ascii="Arial" w:hAnsi="Arial" w:cs="Arial"/>
                      <w:sz w:val="32"/>
                      <w:szCs w:val="32"/>
                    </w:rPr>
                  </w:pPr>
                </w:p>
                <w:p w14:paraId="3AB46411" w14:textId="552F91C4"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Soy un valioso animal marino que nace </w:t>
                  </w:r>
                  <w:r w:rsidR="00D474C6" w:rsidRPr="00211673">
                    <w:rPr>
                      <w:rFonts w:ascii="Arial" w:eastAsia="Arial" w:hAnsi="Arial" w:cs="Arial"/>
                      <w:sz w:val="28"/>
                      <w:szCs w:val="28"/>
                      <w:lang w:val="es-ES" w:bidi="es-ES"/>
                    </w:rPr>
                    <w:br/>
                  </w:r>
                  <w:r w:rsidRPr="00211673">
                    <w:rPr>
                      <w:rFonts w:ascii="Arial" w:eastAsia="Arial" w:hAnsi="Arial" w:cs="Arial"/>
                      <w:sz w:val="28"/>
                      <w:szCs w:val="28"/>
                      <w:lang w:val="es-ES" w:bidi="es-ES"/>
                    </w:rPr>
                    <w:t>en el océano y luego nada hacia el estuario para crecer.  Crezco varios centímetros mientras me escondo en las hierbas de la marisma en verano.  Mientras estoy en la marisma, permanezco en aguas más profundas y me desplazo hacia la marisma con la marea alta y vuelvo a aguas más profundas cuando baja la marea.  Cuando me convierto en adulto, nado de vuelta al mar.</w:t>
                  </w:r>
                </w:p>
                <w:p w14:paraId="356FAD21" w14:textId="77777777" w:rsidR="00655A3A" w:rsidRPr="00D474C6" w:rsidRDefault="00655A3A" w:rsidP="00034D15">
                  <w:pPr>
                    <w:rPr>
                      <w:sz w:val="30"/>
                      <w:szCs w:val="30"/>
                    </w:rPr>
                  </w:pPr>
                </w:p>
              </w:txbxContent>
            </v:textbox>
          </v:shape>
        </w:pict>
      </w:r>
    </w:p>
    <w:p w14:paraId="79EAC171" w14:textId="77777777" w:rsidR="00034D15" w:rsidRPr="00A04EE5" w:rsidRDefault="00000000" w:rsidP="00034D15">
      <w:pPr>
        <w:rPr>
          <w:rFonts w:ascii="Arial" w:hAnsi="Arial" w:cs="Arial"/>
        </w:rPr>
      </w:pPr>
      <w:r>
        <w:rPr>
          <w:rFonts w:ascii="Arial" w:eastAsia="Arial" w:hAnsi="Arial" w:cs="Arial"/>
          <w:noProof/>
          <w:lang w:bidi="es-ES"/>
        </w:rPr>
        <w:pict w14:anchorId="7AF9D353">
          <v:shape id="_x0000_s1135" type="#_x0000_t75" alt="" style="position:absolute;margin-left:325.95pt;margin-top:5.65pt;width:123.75pt;height:51.8pt;z-index:-1;mso-wrap-edited:f;mso-width-percent:0;mso-height-percent:0;mso-width-percent:0;mso-height-percent:0">
            <v:imagedata r:id="rId30" o:title="Page0001" cropbottom="56588f" cropleft="51970f"/>
          </v:shape>
        </w:pict>
      </w:r>
    </w:p>
    <w:p w14:paraId="3E0C0091" w14:textId="77777777" w:rsidR="00034D15" w:rsidRPr="00A04EE5" w:rsidRDefault="00034D15" w:rsidP="00034D15">
      <w:pPr>
        <w:rPr>
          <w:rFonts w:ascii="Arial" w:hAnsi="Arial" w:cs="Arial"/>
        </w:rPr>
      </w:pPr>
    </w:p>
    <w:p w14:paraId="6D7E7F88" w14:textId="77777777" w:rsidR="00034D15" w:rsidRPr="00A04EE5" w:rsidRDefault="00034D15" w:rsidP="00034D15">
      <w:pPr>
        <w:rPr>
          <w:rFonts w:ascii="Arial" w:hAnsi="Arial" w:cs="Arial"/>
        </w:rPr>
      </w:pPr>
    </w:p>
    <w:p w14:paraId="28EF81D7" w14:textId="77777777" w:rsidR="00034D15" w:rsidRPr="00A04EE5" w:rsidRDefault="00034D15" w:rsidP="00034D15">
      <w:pPr>
        <w:rPr>
          <w:rFonts w:ascii="Arial" w:hAnsi="Arial" w:cs="Arial"/>
        </w:rPr>
      </w:pPr>
    </w:p>
    <w:p w14:paraId="0754CB48" w14:textId="77777777" w:rsidR="00034D15" w:rsidRPr="00A04EE5" w:rsidRDefault="00034D15" w:rsidP="00034D15">
      <w:pPr>
        <w:rPr>
          <w:rFonts w:ascii="Arial" w:hAnsi="Arial" w:cs="Arial"/>
        </w:rPr>
      </w:pPr>
    </w:p>
    <w:p w14:paraId="5B074925" w14:textId="77777777" w:rsidR="00034D15" w:rsidRPr="00A04EE5" w:rsidRDefault="00034D15" w:rsidP="00034D15">
      <w:pPr>
        <w:rPr>
          <w:rFonts w:ascii="Arial" w:hAnsi="Arial" w:cs="Arial"/>
        </w:rPr>
      </w:pPr>
    </w:p>
    <w:p w14:paraId="418DEEED" w14:textId="77777777" w:rsidR="00034D15" w:rsidRPr="00A04EE5" w:rsidRDefault="00034D15" w:rsidP="00034D15">
      <w:pPr>
        <w:rPr>
          <w:rFonts w:ascii="Arial" w:hAnsi="Arial" w:cs="Arial"/>
        </w:rPr>
      </w:pPr>
    </w:p>
    <w:p w14:paraId="7D13D5CE" w14:textId="77777777" w:rsidR="00034D15" w:rsidRPr="00A04EE5" w:rsidRDefault="00034D15" w:rsidP="00034D15">
      <w:pPr>
        <w:rPr>
          <w:rFonts w:ascii="Arial" w:hAnsi="Arial" w:cs="Arial"/>
        </w:rPr>
      </w:pPr>
    </w:p>
    <w:p w14:paraId="7CFE4C9F" w14:textId="77777777" w:rsidR="00034D15" w:rsidRPr="00A04EE5" w:rsidRDefault="00034D15" w:rsidP="00034D15">
      <w:pPr>
        <w:rPr>
          <w:rFonts w:ascii="Arial" w:hAnsi="Arial" w:cs="Arial"/>
        </w:rPr>
      </w:pPr>
    </w:p>
    <w:p w14:paraId="42CE7BA7" w14:textId="77777777" w:rsidR="00034D15" w:rsidRPr="00A04EE5" w:rsidRDefault="00034D15" w:rsidP="00034D15">
      <w:pPr>
        <w:rPr>
          <w:rFonts w:ascii="Arial" w:hAnsi="Arial" w:cs="Arial"/>
        </w:rPr>
      </w:pPr>
    </w:p>
    <w:p w14:paraId="066A944E" w14:textId="77777777" w:rsidR="00034D15" w:rsidRPr="00A04EE5" w:rsidRDefault="00034D15" w:rsidP="00034D15">
      <w:pPr>
        <w:rPr>
          <w:rFonts w:ascii="Arial" w:hAnsi="Arial" w:cs="Arial"/>
        </w:rPr>
      </w:pPr>
    </w:p>
    <w:p w14:paraId="41C8379F" w14:textId="77777777" w:rsidR="00034D15" w:rsidRPr="00A04EE5" w:rsidRDefault="00034D15" w:rsidP="00034D15">
      <w:pPr>
        <w:rPr>
          <w:rFonts w:ascii="Arial" w:hAnsi="Arial" w:cs="Arial"/>
        </w:rPr>
      </w:pPr>
    </w:p>
    <w:p w14:paraId="390AACF3" w14:textId="77777777" w:rsidR="00034D15" w:rsidRPr="00A04EE5" w:rsidRDefault="00034D15" w:rsidP="00034D15">
      <w:pPr>
        <w:rPr>
          <w:rFonts w:ascii="Arial" w:hAnsi="Arial" w:cs="Arial"/>
        </w:rPr>
      </w:pPr>
    </w:p>
    <w:p w14:paraId="6999A61D" w14:textId="77777777" w:rsidR="00034D15" w:rsidRPr="00A04EE5" w:rsidRDefault="00034D15" w:rsidP="00034D15">
      <w:pPr>
        <w:rPr>
          <w:rFonts w:ascii="Arial" w:hAnsi="Arial" w:cs="Arial"/>
          <w:sz w:val="16"/>
          <w:szCs w:val="16"/>
        </w:rPr>
      </w:pPr>
    </w:p>
    <w:p w14:paraId="46869D72" w14:textId="77777777" w:rsidR="00034D15" w:rsidRPr="00A04EE5" w:rsidRDefault="00034D15" w:rsidP="00034D15">
      <w:pPr>
        <w:rPr>
          <w:rFonts w:ascii="Arial" w:hAnsi="Arial" w:cs="Arial"/>
          <w:sz w:val="16"/>
          <w:szCs w:val="16"/>
        </w:rPr>
      </w:pPr>
    </w:p>
    <w:p w14:paraId="3553025F" w14:textId="77777777" w:rsidR="00034D15" w:rsidRPr="00A04EE5" w:rsidRDefault="00000000" w:rsidP="00034D15">
      <w:pPr>
        <w:rPr>
          <w:rFonts w:ascii="Arial" w:hAnsi="Arial" w:cs="Arial"/>
          <w:sz w:val="16"/>
          <w:szCs w:val="16"/>
        </w:rPr>
      </w:pPr>
      <w:r>
        <w:rPr>
          <w:rFonts w:ascii="Arial" w:eastAsia="Arial" w:hAnsi="Arial" w:cs="Arial"/>
          <w:noProof/>
          <w:sz w:val="16"/>
          <w:szCs w:val="16"/>
          <w:lang w:bidi="es-ES"/>
        </w:rPr>
        <w:pict w14:anchorId="5D2D054C">
          <v:group id="_x0000_s1131" alt="" style="position:absolute;margin-left:60.25pt;margin-top:9.2pt;width:389.3pt;height:208.85pt;z-index:16" coordorigin="2341,582" coordsize="7786,4177">
            <v:shape id="_x0000_s1132" type="#_x0000_t202" alt="" style="position:absolute;left:2341;top:582;width:7560;height:4044;mso-wrap-style:square;v-text-anchor:top" filled="f" stroked="f">
              <v:textbox style="mso-next-textbox:#_x0000_s1132">
                <w:txbxContent>
                  <w:p w14:paraId="0C8F68D3" w14:textId="77777777" w:rsidR="00655A3A" w:rsidRPr="00967F09" w:rsidRDefault="00655A3A" w:rsidP="00034D15">
                    <w:pPr>
                      <w:jc w:val="center"/>
                      <w:rPr>
                        <w:rFonts w:ascii="Arial" w:hAnsi="Arial" w:cs="Arial"/>
                        <w:sz w:val="36"/>
                        <w:szCs w:val="36"/>
                      </w:rPr>
                    </w:pPr>
                    <w:r w:rsidRPr="00967F09">
                      <w:rPr>
                        <w:rFonts w:ascii="Arial" w:eastAsia="Arial" w:hAnsi="Arial" w:cs="Arial"/>
                        <w:sz w:val="36"/>
                        <w:szCs w:val="36"/>
                        <w:lang w:val="es-ES" w:bidi="es-ES"/>
                      </w:rPr>
                      <w:t>Corvina roja</w:t>
                    </w:r>
                  </w:p>
                  <w:p w14:paraId="74B51ACD" w14:textId="77777777" w:rsidR="00655A3A" w:rsidRPr="00B531F2" w:rsidRDefault="00655A3A" w:rsidP="00034D15">
                    <w:pPr>
                      <w:jc w:val="center"/>
                      <w:rPr>
                        <w:rFonts w:ascii="Arial" w:hAnsi="Arial" w:cs="Arial"/>
                      </w:rPr>
                    </w:pPr>
                  </w:p>
                  <w:p w14:paraId="4D0537F1" w14:textId="29B9D5B5"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Soy un pez de color rojizo y suelo tener al menos una mancha negra en la cola.  Soy el pez del estado de Carolina del Norte.  Vivo en el agua, alrededor de la marisma salina, donde me convierto en adulto.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Me gusta comer peces pequeños y cangrejos, ¡sobre todo cangrejos violinistas!  Tengo que aprender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a nadar rápido,</w:t>
                    </w:r>
                    <w:r w:rsidR="00211673">
                      <w:rPr>
                        <w:rFonts w:ascii="Arial" w:eastAsia="Arial" w:hAnsi="Arial" w:cs="Arial"/>
                        <w:sz w:val="28"/>
                        <w:szCs w:val="28"/>
                        <w:lang w:val="es-ES" w:bidi="es-ES"/>
                      </w:rPr>
                      <w:t xml:space="preserve"> </w:t>
                    </w:r>
                    <w:r w:rsidRPr="00211673">
                      <w:rPr>
                        <w:rFonts w:ascii="Arial" w:eastAsia="Arial" w:hAnsi="Arial" w:cs="Arial"/>
                        <w:sz w:val="28"/>
                        <w:szCs w:val="28"/>
                        <w:lang w:val="es-ES" w:bidi="es-ES"/>
                      </w:rPr>
                      <w:t xml:space="preserve">¡para que los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delfines no me coman!</w:t>
                    </w:r>
                  </w:p>
                  <w:p w14:paraId="5C3FE6D9" w14:textId="77777777" w:rsidR="00655A3A" w:rsidRDefault="00655A3A" w:rsidP="00034D15"/>
                  <w:p w14:paraId="1A880BEB" w14:textId="77777777" w:rsidR="00655A3A" w:rsidRDefault="00655A3A" w:rsidP="00034D15"/>
                </w:txbxContent>
              </v:textbox>
            </v:shape>
            <v:rect id="_x0000_s1133" alt="" style="position:absolute;left:2380;top:612;width:7747;height:4147" filled="f" strokeweight="1.5pt"/>
            <v:shape id="_x0000_s1134" type="#_x0000_t75" alt="" style="position:absolute;left:6408;top:3192;width:3600;height:1476">
              <v:imagedata r:id="rId31" o:title="red%20drum%20(Sciaenops%20ocellatus)" croptop="5783f" cropbottom="7864f" cropleft="2686f" cropright="3760f"/>
            </v:shape>
          </v:group>
        </w:pict>
      </w:r>
    </w:p>
    <w:p w14:paraId="4C8EB5D3" w14:textId="77777777" w:rsidR="00034D15" w:rsidRPr="00A04EE5" w:rsidRDefault="00034D15" w:rsidP="00034D15">
      <w:pPr>
        <w:rPr>
          <w:rFonts w:ascii="Arial" w:hAnsi="Arial" w:cs="Arial"/>
          <w:sz w:val="20"/>
          <w:szCs w:val="20"/>
        </w:rPr>
      </w:pPr>
    </w:p>
    <w:p w14:paraId="19E24C27" w14:textId="77777777" w:rsidR="00034D15" w:rsidRPr="00A04EE5" w:rsidRDefault="00034D15" w:rsidP="00034D15">
      <w:pPr>
        <w:rPr>
          <w:rFonts w:ascii="Arial" w:hAnsi="Arial" w:cs="Arial"/>
        </w:rPr>
      </w:pPr>
    </w:p>
    <w:p w14:paraId="1990283F" w14:textId="77777777" w:rsidR="00034D15" w:rsidRPr="00A04EE5" w:rsidRDefault="00034D15" w:rsidP="00034D15">
      <w:pPr>
        <w:rPr>
          <w:rFonts w:ascii="Arial" w:hAnsi="Arial" w:cs="Arial"/>
        </w:rPr>
      </w:pPr>
    </w:p>
    <w:p w14:paraId="4A64B594" w14:textId="77777777" w:rsidR="00034D15" w:rsidRPr="00A04EE5" w:rsidRDefault="00034D15" w:rsidP="00034D15">
      <w:pPr>
        <w:rPr>
          <w:rFonts w:ascii="Arial" w:hAnsi="Arial" w:cs="Arial"/>
        </w:rPr>
      </w:pPr>
    </w:p>
    <w:p w14:paraId="1496CD8E" w14:textId="77777777" w:rsidR="00034D15" w:rsidRPr="00A04EE5" w:rsidRDefault="00034D15" w:rsidP="00034D15">
      <w:pPr>
        <w:rPr>
          <w:rFonts w:ascii="Arial" w:hAnsi="Arial" w:cs="Arial"/>
        </w:rPr>
      </w:pPr>
    </w:p>
    <w:p w14:paraId="78586B71" w14:textId="77777777" w:rsidR="00034D15" w:rsidRPr="00A04EE5" w:rsidRDefault="00034D15" w:rsidP="00034D15">
      <w:pPr>
        <w:rPr>
          <w:rFonts w:ascii="Arial" w:hAnsi="Arial" w:cs="Arial"/>
        </w:rPr>
      </w:pPr>
    </w:p>
    <w:p w14:paraId="731ECA5B" w14:textId="77777777" w:rsidR="00034D15" w:rsidRPr="00A04EE5" w:rsidRDefault="00034D15" w:rsidP="00034D15">
      <w:pPr>
        <w:rPr>
          <w:rFonts w:ascii="Arial" w:hAnsi="Arial" w:cs="Arial"/>
        </w:rPr>
      </w:pPr>
    </w:p>
    <w:p w14:paraId="7F45EC15" w14:textId="77777777" w:rsidR="00034D15" w:rsidRPr="00A04EE5" w:rsidRDefault="00034D15" w:rsidP="00034D15">
      <w:pPr>
        <w:rPr>
          <w:rFonts w:ascii="Arial" w:hAnsi="Arial" w:cs="Arial"/>
        </w:rPr>
      </w:pPr>
    </w:p>
    <w:p w14:paraId="387ED88A" w14:textId="77777777" w:rsidR="00034D15" w:rsidRPr="00A04EE5" w:rsidRDefault="00034D15" w:rsidP="00034D15">
      <w:pPr>
        <w:rPr>
          <w:rFonts w:ascii="Arial" w:hAnsi="Arial" w:cs="Arial"/>
        </w:rPr>
      </w:pPr>
    </w:p>
    <w:p w14:paraId="75460A29" w14:textId="77777777" w:rsidR="00034D15" w:rsidRPr="00A04EE5" w:rsidRDefault="00034D15" w:rsidP="00034D15">
      <w:pPr>
        <w:rPr>
          <w:rFonts w:ascii="Arial" w:hAnsi="Arial" w:cs="Arial"/>
        </w:rPr>
      </w:pPr>
    </w:p>
    <w:p w14:paraId="1B00B38B" w14:textId="77777777" w:rsidR="00034D15" w:rsidRPr="00A04EE5" w:rsidRDefault="00034D15" w:rsidP="00034D15">
      <w:pPr>
        <w:rPr>
          <w:rFonts w:ascii="Arial" w:hAnsi="Arial" w:cs="Arial"/>
        </w:rPr>
      </w:pPr>
    </w:p>
    <w:p w14:paraId="04F49DA9" w14:textId="77777777" w:rsidR="00034D15" w:rsidRPr="00A04EE5" w:rsidRDefault="00034D15" w:rsidP="00034D15">
      <w:pPr>
        <w:rPr>
          <w:rFonts w:ascii="Arial" w:hAnsi="Arial" w:cs="Arial"/>
        </w:rPr>
      </w:pPr>
    </w:p>
    <w:p w14:paraId="37511EC8" w14:textId="77777777" w:rsidR="00034D15" w:rsidRPr="00A04EE5" w:rsidRDefault="00034D15" w:rsidP="00034D15">
      <w:pPr>
        <w:rPr>
          <w:rFonts w:ascii="Arial" w:hAnsi="Arial" w:cs="Arial"/>
        </w:rPr>
      </w:pPr>
    </w:p>
    <w:p w14:paraId="3E16B5F3" w14:textId="77777777" w:rsidR="00034D15" w:rsidRPr="00A04EE5" w:rsidRDefault="00034D15" w:rsidP="00034D15">
      <w:pPr>
        <w:rPr>
          <w:rFonts w:ascii="Arial" w:hAnsi="Arial" w:cs="Arial"/>
        </w:rPr>
      </w:pPr>
    </w:p>
    <w:p w14:paraId="084EF636" w14:textId="77777777" w:rsidR="00034D15" w:rsidRPr="00A04EE5" w:rsidRDefault="00034D15" w:rsidP="00034D15">
      <w:pPr>
        <w:rPr>
          <w:rFonts w:ascii="Arial" w:hAnsi="Arial" w:cs="Arial"/>
        </w:rPr>
      </w:pPr>
    </w:p>
    <w:p w14:paraId="58481B4E" w14:textId="77777777" w:rsidR="00034D15" w:rsidRPr="00A04EE5" w:rsidRDefault="00034D15" w:rsidP="00034D15">
      <w:pPr>
        <w:rPr>
          <w:rFonts w:ascii="Arial" w:hAnsi="Arial" w:cs="Arial"/>
          <w:sz w:val="16"/>
          <w:szCs w:val="16"/>
        </w:rPr>
      </w:pPr>
    </w:p>
    <w:p w14:paraId="614C672F" w14:textId="77777777" w:rsidR="0022543A" w:rsidRPr="00A04EE5" w:rsidRDefault="0022543A" w:rsidP="0022543A">
      <w:pPr>
        <w:jc w:val="center"/>
        <w:rPr>
          <w:rFonts w:ascii="Arial" w:hAnsi="Arial" w:cs="Arial"/>
        </w:rPr>
      </w:pPr>
      <w:r w:rsidRPr="00A04EE5">
        <w:rPr>
          <w:rFonts w:ascii="Arial" w:eastAsia="Arial" w:hAnsi="Arial" w:cs="Arial"/>
          <w:b/>
          <w:sz w:val="32"/>
          <w:szCs w:val="32"/>
          <w:lang w:bidi="es-ES"/>
        </w:rPr>
        <w:lastRenderedPageBreak/>
        <w:t>Tarjetas de personajes</w:t>
      </w:r>
    </w:p>
    <w:p w14:paraId="4B1F6CD6" w14:textId="77777777" w:rsidR="00034D15" w:rsidRPr="00A04EE5" w:rsidRDefault="00000000" w:rsidP="00034D15">
      <w:pPr>
        <w:rPr>
          <w:rFonts w:ascii="Arial" w:hAnsi="Arial" w:cs="Arial"/>
        </w:rPr>
      </w:pPr>
      <w:r>
        <w:rPr>
          <w:rFonts w:ascii="Arial" w:eastAsia="Arial" w:hAnsi="Arial" w:cs="Arial"/>
          <w:noProof/>
          <w:lang w:bidi="es-ES"/>
        </w:rPr>
        <w:pict w14:anchorId="23310F0D">
          <v:group id="_x0000_s1127" alt="" style="position:absolute;margin-left:61.85pt;margin-top:5.55pt;width:387.35pt;height:207.35pt;z-index:17" coordorigin="2335,5259" coordsize="7747,4147">
            <v:shape id="_x0000_s1128" type="#_x0000_t202" alt="" style="position:absolute;left:2371;top:5295;width:7020;height:3672;mso-wrap-style:square;v-text-anchor:top" filled="f" stroked="f">
              <v:textbox style="mso-next-textbox:#_x0000_s1128">
                <w:txbxContent>
                  <w:p w14:paraId="154ED855" w14:textId="77777777" w:rsidR="00655A3A" w:rsidRPr="00967F09" w:rsidRDefault="00655A3A" w:rsidP="00034D15">
                    <w:pPr>
                      <w:jc w:val="center"/>
                      <w:rPr>
                        <w:rFonts w:ascii="Arial" w:hAnsi="Arial" w:cs="Arial"/>
                        <w:sz w:val="36"/>
                        <w:szCs w:val="36"/>
                      </w:rPr>
                    </w:pPr>
                    <w:r w:rsidRPr="00967F09">
                      <w:rPr>
                        <w:rFonts w:ascii="Arial" w:eastAsia="Arial" w:hAnsi="Arial" w:cs="Arial"/>
                        <w:sz w:val="36"/>
                        <w:szCs w:val="36"/>
                        <w:lang w:val="es-ES" w:bidi="es-ES"/>
                      </w:rPr>
                      <w:t>Caracoles de lodo</w:t>
                    </w:r>
                  </w:p>
                  <w:p w14:paraId="0CCDDFAB" w14:textId="77777777" w:rsidR="00655A3A" w:rsidRPr="00967F09" w:rsidRDefault="00655A3A" w:rsidP="00034D15">
                    <w:pPr>
                      <w:jc w:val="center"/>
                      <w:rPr>
                        <w:rFonts w:ascii="Arial" w:hAnsi="Arial" w:cs="Arial"/>
                        <w:sz w:val="32"/>
                        <w:szCs w:val="32"/>
                      </w:rPr>
                    </w:pPr>
                  </w:p>
                  <w:p w14:paraId="13083002" w14:textId="594857E5"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Soy un pequeño caracol de color oscuro.  </w:t>
                    </w:r>
                    <w:r w:rsidR="00D474C6" w:rsidRP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Casi siempre se me encuentra en los bordes de las marismas, cerca del agua, donde me gusta alimentarme de trozos de animales muertos.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Nunca salgo de mi caparazón sino que crezco tomando calcio de mi comida y del agua.  </w:t>
                    </w:r>
                    <w:r w:rsidR="00D474C6" w:rsidRPr="00211673">
                      <w:rPr>
                        <w:rFonts w:ascii="Arial" w:eastAsia="Arial" w:hAnsi="Arial" w:cs="Arial"/>
                        <w:sz w:val="28"/>
                        <w:szCs w:val="28"/>
                        <w:lang w:val="es-ES" w:bidi="es-ES"/>
                      </w:rPr>
                      <w:br/>
                    </w:r>
                    <w:r w:rsidRPr="00211673">
                      <w:rPr>
                        <w:rFonts w:ascii="Arial" w:eastAsia="Arial" w:hAnsi="Arial" w:cs="Arial"/>
                        <w:sz w:val="28"/>
                        <w:szCs w:val="28"/>
                        <w:lang w:val="es-ES" w:bidi="es-ES"/>
                      </w:rPr>
                      <w:t>No necesito moverme con las mareas porque tengo branquias.</w:t>
                    </w:r>
                  </w:p>
                  <w:p w14:paraId="3C2685DB" w14:textId="77777777" w:rsidR="00655A3A" w:rsidRDefault="00655A3A" w:rsidP="00034D15"/>
                </w:txbxContent>
              </v:textbox>
            </v:shape>
            <v:rect id="_x0000_s1129" alt="" style="position:absolute;left:2335;top:5259;width:7747;height:4147" filled="f" strokeweight="1.5pt"/>
            <v:shape id="_x0000_s1130" type="#_x0000_t75" alt="" style="position:absolute;left:8388;top:5292;width:1575;height:1326">
              <v:imagedata r:id="rId32" o:title="Page0002" cropbottom="58402f" cropleft="60055f"/>
            </v:shape>
          </v:group>
        </w:pict>
      </w:r>
    </w:p>
    <w:p w14:paraId="0F9F23C3" w14:textId="77777777" w:rsidR="00034D15" w:rsidRPr="00A04EE5" w:rsidRDefault="00034D15" w:rsidP="00034D15">
      <w:pPr>
        <w:rPr>
          <w:rFonts w:ascii="Arial" w:hAnsi="Arial" w:cs="Arial"/>
        </w:rPr>
      </w:pPr>
    </w:p>
    <w:p w14:paraId="672BB765" w14:textId="77777777" w:rsidR="00034D15" w:rsidRPr="00A04EE5" w:rsidRDefault="00034D15" w:rsidP="00034D15">
      <w:pPr>
        <w:rPr>
          <w:rFonts w:ascii="Arial" w:hAnsi="Arial" w:cs="Arial"/>
        </w:rPr>
      </w:pPr>
    </w:p>
    <w:p w14:paraId="13278971" w14:textId="77777777" w:rsidR="00034D15" w:rsidRPr="00A04EE5" w:rsidRDefault="00034D15" w:rsidP="00034D15">
      <w:pPr>
        <w:rPr>
          <w:rFonts w:ascii="Arial" w:hAnsi="Arial" w:cs="Arial"/>
        </w:rPr>
      </w:pPr>
    </w:p>
    <w:p w14:paraId="6ED06F2B" w14:textId="77777777" w:rsidR="00034D15" w:rsidRPr="00A04EE5" w:rsidRDefault="00034D15" w:rsidP="00034D15">
      <w:pPr>
        <w:rPr>
          <w:rFonts w:ascii="Arial" w:hAnsi="Arial" w:cs="Arial"/>
        </w:rPr>
      </w:pPr>
    </w:p>
    <w:p w14:paraId="4D45AA86" w14:textId="77777777" w:rsidR="00034D15" w:rsidRPr="00A04EE5" w:rsidRDefault="00034D15" w:rsidP="00034D15">
      <w:pPr>
        <w:rPr>
          <w:rFonts w:ascii="Arial" w:hAnsi="Arial" w:cs="Arial"/>
        </w:rPr>
      </w:pPr>
    </w:p>
    <w:p w14:paraId="04ABB1B9" w14:textId="77777777" w:rsidR="00034D15" w:rsidRPr="00A04EE5" w:rsidRDefault="00034D15" w:rsidP="00034D15">
      <w:pPr>
        <w:rPr>
          <w:rFonts w:ascii="Arial" w:hAnsi="Arial" w:cs="Arial"/>
        </w:rPr>
      </w:pPr>
    </w:p>
    <w:p w14:paraId="49CDADEB" w14:textId="77777777" w:rsidR="00034D15" w:rsidRPr="00A04EE5" w:rsidRDefault="00034D15" w:rsidP="00034D15">
      <w:pPr>
        <w:rPr>
          <w:rFonts w:ascii="Arial" w:hAnsi="Arial" w:cs="Arial"/>
        </w:rPr>
      </w:pPr>
    </w:p>
    <w:p w14:paraId="7295F48C" w14:textId="77777777" w:rsidR="00034D15" w:rsidRPr="00A04EE5" w:rsidRDefault="00034D15" w:rsidP="00034D15">
      <w:pPr>
        <w:rPr>
          <w:rFonts w:ascii="Arial" w:hAnsi="Arial" w:cs="Arial"/>
        </w:rPr>
      </w:pPr>
    </w:p>
    <w:p w14:paraId="7DD39970" w14:textId="77777777" w:rsidR="00034D15" w:rsidRPr="00A04EE5" w:rsidRDefault="00034D15" w:rsidP="00034D15">
      <w:pPr>
        <w:rPr>
          <w:rFonts w:ascii="Arial" w:hAnsi="Arial" w:cs="Arial"/>
        </w:rPr>
      </w:pPr>
    </w:p>
    <w:p w14:paraId="39B2642F" w14:textId="77777777" w:rsidR="00034D15" w:rsidRPr="00A04EE5" w:rsidRDefault="00034D15" w:rsidP="00034D15">
      <w:pPr>
        <w:rPr>
          <w:rFonts w:ascii="Arial" w:hAnsi="Arial" w:cs="Arial"/>
        </w:rPr>
      </w:pPr>
    </w:p>
    <w:p w14:paraId="0BBA3AB7" w14:textId="77777777" w:rsidR="00034D15" w:rsidRPr="00A04EE5" w:rsidRDefault="00034D15" w:rsidP="00034D15">
      <w:pPr>
        <w:rPr>
          <w:rFonts w:ascii="Arial" w:hAnsi="Arial" w:cs="Arial"/>
        </w:rPr>
      </w:pPr>
    </w:p>
    <w:p w14:paraId="026B3794" w14:textId="77777777" w:rsidR="00034D15" w:rsidRPr="00A04EE5" w:rsidRDefault="00034D15" w:rsidP="00034D15">
      <w:pPr>
        <w:rPr>
          <w:rFonts w:ascii="Arial" w:hAnsi="Arial" w:cs="Arial"/>
        </w:rPr>
      </w:pPr>
    </w:p>
    <w:p w14:paraId="663FEBF9" w14:textId="77777777" w:rsidR="00034D15" w:rsidRPr="00A04EE5" w:rsidRDefault="00034D15" w:rsidP="00034D15">
      <w:pPr>
        <w:rPr>
          <w:rFonts w:ascii="Arial" w:hAnsi="Arial" w:cs="Arial"/>
          <w:sz w:val="16"/>
          <w:szCs w:val="16"/>
        </w:rPr>
      </w:pPr>
    </w:p>
    <w:p w14:paraId="3D4CAD0A" w14:textId="77777777" w:rsidR="00034D15" w:rsidRPr="00A04EE5" w:rsidRDefault="00034D15" w:rsidP="00034D15">
      <w:pPr>
        <w:rPr>
          <w:rFonts w:ascii="Arial" w:hAnsi="Arial" w:cs="Arial"/>
          <w:sz w:val="16"/>
          <w:szCs w:val="16"/>
        </w:rPr>
      </w:pPr>
    </w:p>
    <w:p w14:paraId="41973399" w14:textId="77777777" w:rsidR="00020240" w:rsidRPr="00A04EE5" w:rsidRDefault="00020240" w:rsidP="00034D15">
      <w:pPr>
        <w:rPr>
          <w:rFonts w:ascii="Arial" w:hAnsi="Arial" w:cs="Arial"/>
          <w:sz w:val="16"/>
          <w:szCs w:val="16"/>
        </w:rPr>
      </w:pPr>
    </w:p>
    <w:p w14:paraId="60A33BB0" w14:textId="77777777" w:rsidR="00C4300B" w:rsidRPr="00A04EE5" w:rsidRDefault="00C4300B" w:rsidP="00034D15">
      <w:pPr>
        <w:rPr>
          <w:rFonts w:ascii="Arial" w:hAnsi="Arial" w:cs="Arial"/>
          <w:sz w:val="16"/>
          <w:szCs w:val="16"/>
        </w:rPr>
      </w:pPr>
    </w:p>
    <w:p w14:paraId="7135B73C" w14:textId="77777777" w:rsidR="00034D15" w:rsidRPr="00A04EE5" w:rsidRDefault="00000000" w:rsidP="00034D15">
      <w:pPr>
        <w:rPr>
          <w:rFonts w:ascii="Arial" w:hAnsi="Arial" w:cs="Arial"/>
        </w:rPr>
      </w:pPr>
      <w:r>
        <w:rPr>
          <w:rFonts w:ascii="Arial" w:eastAsia="Arial" w:hAnsi="Arial" w:cs="Arial"/>
          <w:noProof/>
          <w:lang w:bidi="es-ES"/>
        </w:rPr>
        <w:pict w14:anchorId="2C1B226B">
          <v:group id="_x0000_s1123" alt="" style="position:absolute;margin-left:59.25pt;margin-top:4.2pt;width:389.95pt;height:208.7pt;z-index:21" coordorigin="2193,5832" coordsize="7799,4174">
            <v:shape id="_x0000_s1124" type="#_x0000_t75" alt="" style="position:absolute;left:8478;top:7992;width:1485;height:1980">
              <v:imagedata r:id="rId33" o:title="Page0003" cropbottom="49394f" cropleft="57762f"/>
            </v:shape>
            <v:shape id="_x0000_s1125" type="#_x0000_t202" alt="" style="position:absolute;left:2193;top:5832;width:6735;height:3960;mso-wrap-style:square;v-text-anchor:top" filled="f" stroked="f">
              <v:textbox>
                <w:txbxContent>
                  <w:p w14:paraId="2922941B" w14:textId="77777777" w:rsidR="00655A3A" w:rsidRPr="0025163F" w:rsidRDefault="00655A3A" w:rsidP="00034D15">
                    <w:pPr>
                      <w:jc w:val="center"/>
                      <w:rPr>
                        <w:rFonts w:ascii="Arial" w:hAnsi="Arial" w:cs="Arial"/>
                        <w:sz w:val="36"/>
                        <w:szCs w:val="36"/>
                      </w:rPr>
                    </w:pPr>
                    <w:r w:rsidRPr="0025163F">
                      <w:rPr>
                        <w:rFonts w:ascii="Arial" w:eastAsia="Arial" w:hAnsi="Arial" w:cs="Arial"/>
                        <w:sz w:val="36"/>
                        <w:szCs w:val="36"/>
                        <w:lang w:val="es-ES" w:bidi="es-ES"/>
                      </w:rPr>
                      <w:t>Ostra</w:t>
                    </w:r>
                  </w:p>
                  <w:p w14:paraId="2E989737" w14:textId="77777777" w:rsidR="00655A3A" w:rsidRPr="00D474C6" w:rsidRDefault="00655A3A" w:rsidP="00034D15">
                    <w:pPr>
                      <w:rPr>
                        <w:rFonts w:ascii="Arial" w:hAnsi="Arial" w:cs="Arial"/>
                        <w:sz w:val="16"/>
                        <w:szCs w:val="16"/>
                      </w:rPr>
                    </w:pPr>
                  </w:p>
                  <w:p w14:paraId="2EEDF6CB" w14:textId="77777777" w:rsidR="00655A3A" w:rsidRPr="00D474C6" w:rsidRDefault="00655A3A" w:rsidP="00034D15">
                    <w:pPr>
                      <w:rPr>
                        <w:rFonts w:ascii="Arial" w:hAnsi="Arial" w:cs="Arial"/>
                        <w:sz w:val="28"/>
                        <w:szCs w:val="28"/>
                      </w:rPr>
                    </w:pPr>
                    <w:r w:rsidRPr="00D474C6">
                      <w:rPr>
                        <w:rFonts w:ascii="Arial" w:eastAsia="Arial" w:hAnsi="Arial" w:cs="Arial"/>
                        <w:sz w:val="28"/>
                        <w:szCs w:val="28"/>
                        <w:lang w:val="es-ES" w:bidi="es-ES"/>
                      </w:rPr>
                      <w:t>De adulto vivo en la marisma pegado a una superficie dura, a menudo otra concha de ostra.  Soy un bivalvo como una almeja, pero soy sésil, lo que significa que no me muevo después de adherirme a una superficie dura, excepto para abrirme y cerrarme cuando la marea es lo suficientemente alta como para cubrir mi concha.  Cuando la marea está alta, puedo filtrar el agua en busca de oxígeno y alimento, normalmente plancton.</w:t>
                    </w:r>
                  </w:p>
                  <w:p w14:paraId="7A218D1A" w14:textId="77777777" w:rsidR="00655A3A" w:rsidRPr="00D474C6" w:rsidRDefault="00655A3A" w:rsidP="00034D15">
                    <w:pPr>
                      <w:rPr>
                        <w:sz w:val="28"/>
                        <w:szCs w:val="28"/>
                      </w:rPr>
                    </w:pPr>
                  </w:p>
                </w:txbxContent>
              </v:textbox>
            </v:shape>
            <v:rect id="_x0000_s1126" alt="" style="position:absolute;left:2245;top:5859;width:7747;height:4147;mso-position-horizontal:center" filled="f" strokeweight="1.5pt"/>
          </v:group>
        </w:pict>
      </w:r>
    </w:p>
    <w:p w14:paraId="34C37302" w14:textId="77777777" w:rsidR="00034D15" w:rsidRPr="00A04EE5" w:rsidRDefault="00034D15" w:rsidP="00034D15">
      <w:pPr>
        <w:rPr>
          <w:rFonts w:ascii="Arial" w:hAnsi="Arial" w:cs="Arial"/>
        </w:rPr>
      </w:pPr>
    </w:p>
    <w:p w14:paraId="491FD118" w14:textId="77777777" w:rsidR="00034D15" w:rsidRPr="00A04EE5" w:rsidRDefault="00034D15" w:rsidP="00034D15">
      <w:pPr>
        <w:rPr>
          <w:rFonts w:ascii="Arial" w:hAnsi="Arial" w:cs="Arial"/>
        </w:rPr>
      </w:pPr>
    </w:p>
    <w:p w14:paraId="64A5567D" w14:textId="77777777" w:rsidR="00034D15" w:rsidRPr="00A04EE5" w:rsidRDefault="00034D15" w:rsidP="00034D15">
      <w:pPr>
        <w:rPr>
          <w:rFonts w:ascii="Arial" w:hAnsi="Arial" w:cs="Arial"/>
        </w:rPr>
      </w:pPr>
    </w:p>
    <w:p w14:paraId="35F3F245" w14:textId="77777777" w:rsidR="00034D15" w:rsidRPr="00A04EE5" w:rsidRDefault="00034D15" w:rsidP="00034D15">
      <w:pPr>
        <w:rPr>
          <w:rFonts w:ascii="Arial" w:hAnsi="Arial" w:cs="Arial"/>
        </w:rPr>
      </w:pPr>
    </w:p>
    <w:p w14:paraId="6AA21A61" w14:textId="77777777" w:rsidR="00034D15" w:rsidRPr="00A04EE5" w:rsidRDefault="00034D15" w:rsidP="00034D15">
      <w:pPr>
        <w:rPr>
          <w:rFonts w:ascii="Arial" w:hAnsi="Arial" w:cs="Arial"/>
        </w:rPr>
      </w:pPr>
    </w:p>
    <w:p w14:paraId="67DAE8DB" w14:textId="77777777" w:rsidR="00034D15" w:rsidRPr="00A04EE5" w:rsidRDefault="00034D15" w:rsidP="00034D15">
      <w:pPr>
        <w:rPr>
          <w:rFonts w:ascii="Arial" w:hAnsi="Arial" w:cs="Arial"/>
        </w:rPr>
      </w:pPr>
    </w:p>
    <w:p w14:paraId="54240FCB" w14:textId="77777777" w:rsidR="00034D15" w:rsidRPr="00A04EE5" w:rsidRDefault="00034D15" w:rsidP="00034D15">
      <w:pPr>
        <w:rPr>
          <w:rFonts w:ascii="Arial" w:hAnsi="Arial" w:cs="Arial"/>
        </w:rPr>
      </w:pPr>
    </w:p>
    <w:p w14:paraId="067ED0B7" w14:textId="77777777" w:rsidR="00034D15" w:rsidRPr="00A04EE5" w:rsidRDefault="00034D15" w:rsidP="00034D15">
      <w:pPr>
        <w:rPr>
          <w:rFonts w:ascii="Arial" w:hAnsi="Arial" w:cs="Arial"/>
        </w:rPr>
      </w:pPr>
    </w:p>
    <w:p w14:paraId="4A19BA85" w14:textId="77777777" w:rsidR="00034D15" w:rsidRPr="00A04EE5" w:rsidRDefault="00034D15" w:rsidP="00034D15">
      <w:pPr>
        <w:rPr>
          <w:rFonts w:ascii="Arial" w:hAnsi="Arial" w:cs="Arial"/>
        </w:rPr>
      </w:pPr>
    </w:p>
    <w:p w14:paraId="58156971" w14:textId="77777777" w:rsidR="00034D15" w:rsidRPr="00A04EE5" w:rsidRDefault="00034D15" w:rsidP="00034D15">
      <w:pPr>
        <w:rPr>
          <w:rFonts w:ascii="Arial" w:hAnsi="Arial" w:cs="Arial"/>
        </w:rPr>
      </w:pPr>
    </w:p>
    <w:p w14:paraId="487AE7D2" w14:textId="77777777" w:rsidR="00034D15" w:rsidRPr="00A04EE5" w:rsidRDefault="00034D15" w:rsidP="00034D15">
      <w:pPr>
        <w:rPr>
          <w:rFonts w:ascii="Arial" w:hAnsi="Arial" w:cs="Arial"/>
        </w:rPr>
      </w:pPr>
    </w:p>
    <w:p w14:paraId="2E1C3FFA" w14:textId="77777777" w:rsidR="00034D15" w:rsidRPr="00A04EE5" w:rsidRDefault="00034D15" w:rsidP="00034D15">
      <w:pPr>
        <w:rPr>
          <w:rFonts w:ascii="Arial" w:hAnsi="Arial" w:cs="Arial"/>
        </w:rPr>
      </w:pPr>
    </w:p>
    <w:p w14:paraId="0CCF27C0" w14:textId="77777777" w:rsidR="00034D15" w:rsidRPr="00A04EE5" w:rsidRDefault="00034D15" w:rsidP="00034D15">
      <w:pPr>
        <w:rPr>
          <w:rFonts w:ascii="Arial" w:hAnsi="Arial" w:cs="Arial"/>
          <w:sz w:val="16"/>
          <w:szCs w:val="16"/>
        </w:rPr>
      </w:pPr>
    </w:p>
    <w:p w14:paraId="0234A0A2" w14:textId="77777777" w:rsidR="00034D15" w:rsidRPr="00A04EE5" w:rsidRDefault="00034D15" w:rsidP="00034D15">
      <w:pPr>
        <w:rPr>
          <w:rFonts w:ascii="Arial" w:hAnsi="Arial" w:cs="Arial"/>
          <w:sz w:val="16"/>
          <w:szCs w:val="16"/>
        </w:rPr>
      </w:pPr>
    </w:p>
    <w:p w14:paraId="38031CF3" w14:textId="77777777" w:rsidR="00034D15" w:rsidRPr="00A04EE5" w:rsidRDefault="00034D15" w:rsidP="00034D15">
      <w:pPr>
        <w:rPr>
          <w:rFonts w:ascii="Arial" w:hAnsi="Arial" w:cs="Arial"/>
          <w:sz w:val="16"/>
          <w:szCs w:val="16"/>
        </w:rPr>
      </w:pPr>
    </w:p>
    <w:p w14:paraId="6A7A75A9" w14:textId="77777777" w:rsidR="00C4300B" w:rsidRPr="00A04EE5" w:rsidRDefault="00C4300B" w:rsidP="00034D15">
      <w:pPr>
        <w:rPr>
          <w:rFonts w:ascii="Arial" w:hAnsi="Arial" w:cs="Arial"/>
          <w:sz w:val="16"/>
          <w:szCs w:val="16"/>
        </w:rPr>
      </w:pPr>
    </w:p>
    <w:p w14:paraId="7700CE00" w14:textId="77777777" w:rsidR="00034D15" w:rsidRPr="00A04EE5" w:rsidRDefault="00000000" w:rsidP="00034D15">
      <w:pPr>
        <w:rPr>
          <w:rFonts w:ascii="Arial" w:hAnsi="Arial" w:cs="Arial"/>
          <w:sz w:val="16"/>
          <w:szCs w:val="16"/>
        </w:rPr>
      </w:pPr>
      <w:r>
        <w:rPr>
          <w:noProof/>
          <w:sz w:val="16"/>
          <w:szCs w:val="16"/>
          <w:lang w:bidi="es-ES"/>
        </w:rPr>
        <w:pict w14:anchorId="28041B4B">
          <v:group id="_x0000_s1119" alt="" style="position:absolute;margin-left:58.5pt;margin-top:6.75pt;width:389.95pt;height:207.35pt;z-index:22" coordorigin="2193,10359" coordsize="7799,4147">
            <v:shape id="_x0000_s1120" type="#_x0000_t202" alt="" style="position:absolute;left:2193;top:10392;width:7275;height:3720;mso-wrap-style:square;v-text-anchor:top" filled="f" stroked="f">
              <v:textbox style="mso-next-textbox:#_x0000_s1120">
                <w:txbxContent>
                  <w:p w14:paraId="5069A499" w14:textId="77777777" w:rsidR="00655A3A" w:rsidRPr="0025163F" w:rsidRDefault="00655A3A" w:rsidP="00034D15">
                    <w:pPr>
                      <w:jc w:val="center"/>
                      <w:rPr>
                        <w:rFonts w:ascii="Arial" w:hAnsi="Arial" w:cs="Arial"/>
                        <w:sz w:val="36"/>
                        <w:szCs w:val="36"/>
                      </w:rPr>
                    </w:pPr>
                    <w:r w:rsidRPr="0025163F">
                      <w:rPr>
                        <w:rFonts w:ascii="Arial" w:eastAsia="Arial" w:hAnsi="Arial" w:cs="Arial"/>
                        <w:sz w:val="36"/>
                        <w:szCs w:val="36"/>
                        <w:lang w:val="es-ES" w:bidi="es-ES"/>
                      </w:rPr>
                      <w:t>Cangrejo ermitaño</w:t>
                    </w:r>
                  </w:p>
                  <w:p w14:paraId="7FDC6083" w14:textId="77777777" w:rsidR="00655A3A" w:rsidRDefault="00655A3A" w:rsidP="00034D15">
                    <w:pPr>
                      <w:rPr>
                        <w:rFonts w:ascii="Arial" w:hAnsi="Arial" w:cs="Arial"/>
                        <w:sz w:val="32"/>
                        <w:szCs w:val="32"/>
                      </w:rPr>
                    </w:pPr>
                  </w:p>
                  <w:p w14:paraId="4736723D" w14:textId="4760CF8C"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Soy un cangrejo pequeño que no tiene un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caparazón exterior fuerte como otros cangrejos, </w:t>
                    </w:r>
                    <w:r w:rsidR="00D474C6" w:rsidRPr="00211673">
                      <w:rPr>
                        <w:rFonts w:ascii="Arial" w:eastAsia="Arial" w:hAnsi="Arial" w:cs="Arial"/>
                        <w:sz w:val="28"/>
                        <w:szCs w:val="28"/>
                        <w:lang w:val="es-ES" w:bidi="es-ES"/>
                      </w:rPr>
                      <w:br/>
                    </w:r>
                    <w:r w:rsidRPr="00211673">
                      <w:rPr>
                        <w:rFonts w:ascii="Arial" w:eastAsia="Arial" w:hAnsi="Arial" w:cs="Arial"/>
                        <w:sz w:val="28"/>
                        <w:szCs w:val="28"/>
                        <w:lang w:val="es-ES" w:bidi="es-ES"/>
                      </w:rPr>
                      <w:t>así que en su lugar debo encontrar conchas de caracol vacías como hogar.  Vivo en el borde de la marisma, en aguas poco profundas, y me desplazo a la marisma alta cuando sube la marea.  Cuando me quede pequeño mi caparazón, deberé encontrar otro más grande.</w:t>
                    </w:r>
                  </w:p>
                  <w:p w14:paraId="0EC96EBF" w14:textId="77777777" w:rsidR="00655A3A" w:rsidRPr="00D474C6" w:rsidRDefault="00655A3A" w:rsidP="00034D15">
                    <w:pPr>
                      <w:rPr>
                        <w:rFonts w:ascii="Arial" w:hAnsi="Arial" w:cs="Arial"/>
                        <w:sz w:val="30"/>
                        <w:szCs w:val="30"/>
                      </w:rPr>
                    </w:pPr>
                  </w:p>
                </w:txbxContent>
              </v:textbox>
            </v:shape>
            <v:rect id="_x0000_s1121" alt="" style="position:absolute;left:2245;top:10359;width:7747;height:4147;mso-position-horizontal:center" filled="f" strokeweight="1.5pt"/>
            <v:shape id="_x0000_s1122" type="#_x0000_t75" alt="" style="position:absolute;left:8208;top:10512;width:1575;height:1260">
              <v:imagedata r:id="rId34" o:title="Page0003" cropbottom="53021f" cropleft="55468f"/>
            </v:shape>
          </v:group>
        </w:pict>
      </w:r>
    </w:p>
    <w:p w14:paraId="74EBCEA2" w14:textId="77777777" w:rsidR="00034D15" w:rsidRPr="00A04EE5" w:rsidRDefault="00034D15" w:rsidP="00034D15">
      <w:pPr>
        <w:rPr>
          <w:rFonts w:ascii="Arial" w:hAnsi="Arial" w:cs="Arial"/>
        </w:rPr>
      </w:pPr>
    </w:p>
    <w:p w14:paraId="156307C7" w14:textId="77777777" w:rsidR="00034D15" w:rsidRPr="00A04EE5" w:rsidRDefault="00034D15" w:rsidP="00034D15">
      <w:pPr>
        <w:rPr>
          <w:rFonts w:ascii="Arial" w:hAnsi="Arial" w:cs="Arial"/>
        </w:rPr>
      </w:pPr>
    </w:p>
    <w:p w14:paraId="132E1890" w14:textId="77777777" w:rsidR="00034D15" w:rsidRPr="00A04EE5" w:rsidRDefault="00034D15" w:rsidP="00034D15">
      <w:pPr>
        <w:rPr>
          <w:rFonts w:ascii="Arial" w:hAnsi="Arial" w:cs="Arial"/>
        </w:rPr>
      </w:pPr>
    </w:p>
    <w:p w14:paraId="6A7119C9" w14:textId="77777777" w:rsidR="00034D15" w:rsidRPr="00A04EE5" w:rsidRDefault="00034D15" w:rsidP="00034D15">
      <w:pPr>
        <w:rPr>
          <w:rFonts w:ascii="Arial" w:hAnsi="Arial" w:cs="Arial"/>
        </w:rPr>
      </w:pPr>
    </w:p>
    <w:p w14:paraId="0FF72D2F" w14:textId="77777777" w:rsidR="00034D15" w:rsidRPr="00A04EE5" w:rsidRDefault="00034D15" w:rsidP="00034D15">
      <w:pPr>
        <w:rPr>
          <w:rFonts w:ascii="Arial" w:hAnsi="Arial" w:cs="Arial"/>
        </w:rPr>
      </w:pPr>
    </w:p>
    <w:p w14:paraId="188D0C8A" w14:textId="77777777" w:rsidR="00034D15" w:rsidRPr="00A04EE5" w:rsidRDefault="00034D15" w:rsidP="00034D15">
      <w:pPr>
        <w:rPr>
          <w:rFonts w:ascii="Arial" w:hAnsi="Arial" w:cs="Arial"/>
        </w:rPr>
      </w:pPr>
    </w:p>
    <w:p w14:paraId="7626C0E7" w14:textId="77777777" w:rsidR="00034D15" w:rsidRPr="00A04EE5" w:rsidRDefault="00034D15" w:rsidP="00034D15">
      <w:pPr>
        <w:rPr>
          <w:rFonts w:ascii="Arial" w:hAnsi="Arial" w:cs="Arial"/>
        </w:rPr>
      </w:pPr>
    </w:p>
    <w:p w14:paraId="47C355A7" w14:textId="77777777" w:rsidR="00034D15" w:rsidRPr="00A04EE5" w:rsidRDefault="00034D15" w:rsidP="00034D15">
      <w:pPr>
        <w:rPr>
          <w:rFonts w:ascii="Arial" w:hAnsi="Arial" w:cs="Arial"/>
        </w:rPr>
      </w:pPr>
    </w:p>
    <w:p w14:paraId="2BB9CBB3" w14:textId="77777777" w:rsidR="00034D15" w:rsidRPr="00A04EE5" w:rsidRDefault="00034D15" w:rsidP="00034D15">
      <w:pPr>
        <w:rPr>
          <w:rFonts w:ascii="Arial" w:hAnsi="Arial" w:cs="Arial"/>
        </w:rPr>
      </w:pPr>
    </w:p>
    <w:p w14:paraId="11C85850" w14:textId="77777777" w:rsidR="00034D15" w:rsidRPr="00A04EE5" w:rsidRDefault="00034D15" w:rsidP="00034D15">
      <w:pPr>
        <w:rPr>
          <w:rFonts w:ascii="Arial" w:hAnsi="Arial" w:cs="Arial"/>
        </w:rPr>
      </w:pPr>
    </w:p>
    <w:p w14:paraId="4DF0B713" w14:textId="77777777" w:rsidR="00034D15" w:rsidRPr="00A04EE5" w:rsidRDefault="00034D15" w:rsidP="00034D15">
      <w:pPr>
        <w:rPr>
          <w:rFonts w:ascii="Arial" w:hAnsi="Arial" w:cs="Arial"/>
        </w:rPr>
      </w:pPr>
    </w:p>
    <w:p w14:paraId="26AC2EB8" w14:textId="77777777" w:rsidR="00034D15" w:rsidRPr="00A04EE5" w:rsidRDefault="00034D15" w:rsidP="00034D15">
      <w:pPr>
        <w:rPr>
          <w:rFonts w:ascii="Arial" w:hAnsi="Arial" w:cs="Arial"/>
        </w:rPr>
      </w:pPr>
    </w:p>
    <w:p w14:paraId="36890204" w14:textId="77777777" w:rsidR="00034D15" w:rsidRPr="00A04EE5" w:rsidRDefault="00034D15" w:rsidP="00034D15">
      <w:pPr>
        <w:rPr>
          <w:rFonts w:ascii="Arial" w:hAnsi="Arial" w:cs="Arial"/>
        </w:rPr>
      </w:pPr>
    </w:p>
    <w:p w14:paraId="411F1DA2" w14:textId="77777777" w:rsidR="00034D15" w:rsidRPr="00A04EE5" w:rsidRDefault="00034D15" w:rsidP="00034D15">
      <w:pPr>
        <w:rPr>
          <w:rFonts w:ascii="Arial" w:hAnsi="Arial" w:cs="Arial"/>
        </w:rPr>
      </w:pPr>
    </w:p>
    <w:p w14:paraId="61C0A2F2" w14:textId="77777777" w:rsidR="00C4300B" w:rsidRPr="00A04EE5" w:rsidRDefault="00C4300B" w:rsidP="0022543A">
      <w:pPr>
        <w:jc w:val="center"/>
        <w:rPr>
          <w:rFonts w:ascii="Arial" w:hAnsi="Arial" w:cs="Arial"/>
          <w:b/>
          <w:sz w:val="32"/>
          <w:szCs w:val="32"/>
        </w:rPr>
      </w:pPr>
    </w:p>
    <w:p w14:paraId="3638089D" w14:textId="77777777" w:rsidR="0022543A" w:rsidRPr="00A04EE5" w:rsidRDefault="0022543A" w:rsidP="0022543A">
      <w:pPr>
        <w:jc w:val="center"/>
        <w:rPr>
          <w:rFonts w:ascii="Arial" w:hAnsi="Arial" w:cs="Arial"/>
        </w:rPr>
      </w:pPr>
      <w:r w:rsidRPr="00A04EE5">
        <w:rPr>
          <w:rFonts w:ascii="Arial" w:eastAsia="Arial" w:hAnsi="Arial" w:cs="Arial"/>
          <w:b/>
          <w:sz w:val="32"/>
          <w:szCs w:val="32"/>
          <w:lang w:bidi="es-ES"/>
        </w:rPr>
        <w:lastRenderedPageBreak/>
        <w:t>Tarjetas de personajes</w:t>
      </w:r>
    </w:p>
    <w:p w14:paraId="1EAF3BB0" w14:textId="77777777" w:rsidR="00020240" w:rsidRPr="00A04EE5" w:rsidRDefault="00000000" w:rsidP="00034D15">
      <w:pPr>
        <w:rPr>
          <w:rFonts w:ascii="Arial" w:hAnsi="Arial" w:cs="Arial"/>
        </w:rPr>
      </w:pPr>
      <w:r>
        <w:rPr>
          <w:rFonts w:ascii="Arial" w:eastAsia="Arial" w:hAnsi="Arial" w:cs="Arial"/>
          <w:noProof/>
          <w:lang w:bidi="es-ES"/>
        </w:rPr>
        <w:pict w14:anchorId="4097DD78">
          <v:group id="_x0000_s1115" alt="" style="position:absolute;margin-left:60.75pt;margin-top:6.15pt;width:388.45pt;height:207.35pt;z-index:23" coordorigin="2223,819" coordsize="7769,4147">
            <v:shape id="_x0000_s1116" type="#_x0000_t202" alt="" style="position:absolute;left:2223;top:897;width:7425;height:3855;mso-wrap-style:square;v-text-anchor:top" filled="f" stroked="f">
              <v:textbox style="mso-next-textbox:#_x0000_s1116">
                <w:txbxContent>
                  <w:p w14:paraId="00806F0A" w14:textId="77777777" w:rsidR="00655A3A" w:rsidRPr="00B977E7" w:rsidRDefault="00655A3A" w:rsidP="00034D15">
                    <w:pPr>
                      <w:jc w:val="center"/>
                      <w:rPr>
                        <w:rFonts w:ascii="Arial" w:hAnsi="Arial" w:cs="Arial"/>
                        <w:sz w:val="36"/>
                        <w:szCs w:val="36"/>
                      </w:rPr>
                    </w:pPr>
                    <w:r w:rsidRPr="00B977E7">
                      <w:rPr>
                        <w:rFonts w:ascii="Arial" w:eastAsia="Arial" w:hAnsi="Arial" w:cs="Arial"/>
                        <w:sz w:val="36"/>
                        <w:szCs w:val="36"/>
                        <w:lang w:val="es-ES" w:bidi="es-ES"/>
                      </w:rPr>
                      <w:t>Agua</w:t>
                    </w:r>
                  </w:p>
                  <w:p w14:paraId="5A3075D9" w14:textId="77777777" w:rsidR="00655A3A" w:rsidRDefault="00655A3A" w:rsidP="00034D15">
                    <w:pPr>
                      <w:rPr>
                        <w:rFonts w:ascii="Arial" w:hAnsi="Arial" w:cs="Arial"/>
                        <w:sz w:val="32"/>
                        <w:szCs w:val="32"/>
                      </w:rPr>
                    </w:pPr>
                  </w:p>
                  <w:p w14:paraId="1025EDE9" w14:textId="77777777"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Soy el agua salada y soy la marea.  Cuando llega la hora de que suba la marea, me desplazo </w:t>
                    </w:r>
                    <w:r w:rsidRPr="00211673">
                      <w:rPr>
                        <w:rFonts w:ascii="Arial" w:eastAsia="Arial" w:hAnsi="Arial" w:cs="Arial"/>
                        <w:sz w:val="28"/>
                        <w:szCs w:val="28"/>
                        <w:u w:val="single"/>
                        <w:lang w:val="es-ES" w:bidi="es-ES"/>
                      </w:rPr>
                      <w:t>lentamente</w:t>
                    </w:r>
                    <w:r w:rsidRPr="00211673">
                      <w:rPr>
                        <w:rFonts w:ascii="Arial" w:eastAsia="Arial" w:hAnsi="Arial" w:cs="Arial"/>
                        <w:sz w:val="28"/>
                        <w:szCs w:val="28"/>
                        <w:lang w:val="es-ES" w:bidi="es-ES"/>
                      </w:rPr>
                      <w:t xml:space="preserve"> hacia la marisma baja y luego hacia la marisma alta.  En el punto de marea alta, pararé y descansaré un minuto, luego giraré en mi sitio y me moveré lentamente de vuelta "mar adentro". (Necesitará un compañero que le ayude a hacer y mover el "agua").</w:t>
                    </w:r>
                  </w:p>
                </w:txbxContent>
              </v:textbox>
            </v:shape>
            <v:rect id="_x0000_s1117" alt="" style="position:absolute;left:2245;top:819;width:7747;height:4147" filled="f" strokeweight="1.5pt"/>
            <v:shape id="_x0000_s1118" type="#_x0000_t75" alt="" style="position:absolute;left:7293;top:914;width:2535;height:791">
              <v:imagedata r:id="rId35" o:title="Page0003" croptop="4051f" cropbottom="56951f" cropleft="56751f" cropright="-272f"/>
            </v:shape>
          </v:group>
        </w:pict>
      </w:r>
    </w:p>
    <w:p w14:paraId="4391A1CF" w14:textId="77777777" w:rsidR="00034D15" w:rsidRPr="00A04EE5" w:rsidRDefault="00034D15" w:rsidP="00034D15">
      <w:pPr>
        <w:rPr>
          <w:rFonts w:ascii="Arial" w:hAnsi="Arial" w:cs="Arial"/>
        </w:rPr>
      </w:pPr>
    </w:p>
    <w:p w14:paraId="44F957FE" w14:textId="77777777" w:rsidR="00034D15" w:rsidRPr="00A04EE5" w:rsidRDefault="00034D15" w:rsidP="00034D15">
      <w:pPr>
        <w:rPr>
          <w:rFonts w:ascii="Arial" w:hAnsi="Arial" w:cs="Arial"/>
        </w:rPr>
      </w:pPr>
    </w:p>
    <w:p w14:paraId="2CB1844A" w14:textId="77777777" w:rsidR="00034D15" w:rsidRPr="00A04EE5" w:rsidRDefault="00034D15" w:rsidP="00034D15">
      <w:pPr>
        <w:rPr>
          <w:rFonts w:ascii="Arial" w:hAnsi="Arial" w:cs="Arial"/>
        </w:rPr>
      </w:pPr>
    </w:p>
    <w:p w14:paraId="312CDCA1" w14:textId="77777777" w:rsidR="00034D15" w:rsidRPr="00A04EE5" w:rsidRDefault="00034D15" w:rsidP="00034D15">
      <w:pPr>
        <w:rPr>
          <w:rFonts w:ascii="Arial" w:hAnsi="Arial" w:cs="Arial"/>
        </w:rPr>
      </w:pPr>
    </w:p>
    <w:p w14:paraId="2118ECD9" w14:textId="77777777" w:rsidR="00034D15" w:rsidRPr="00A04EE5" w:rsidRDefault="00034D15" w:rsidP="00034D15">
      <w:pPr>
        <w:rPr>
          <w:rFonts w:ascii="Arial" w:hAnsi="Arial" w:cs="Arial"/>
        </w:rPr>
      </w:pPr>
    </w:p>
    <w:p w14:paraId="54430AEF" w14:textId="77777777" w:rsidR="00034D15" w:rsidRPr="00A04EE5" w:rsidRDefault="00034D15" w:rsidP="00034D15">
      <w:pPr>
        <w:rPr>
          <w:rFonts w:ascii="Arial" w:hAnsi="Arial" w:cs="Arial"/>
        </w:rPr>
      </w:pPr>
    </w:p>
    <w:p w14:paraId="2B076551" w14:textId="77777777" w:rsidR="00034D15" w:rsidRPr="00A04EE5" w:rsidRDefault="00034D15" w:rsidP="00034D15">
      <w:pPr>
        <w:rPr>
          <w:rFonts w:ascii="Arial" w:hAnsi="Arial" w:cs="Arial"/>
        </w:rPr>
      </w:pPr>
    </w:p>
    <w:p w14:paraId="55C69CE1" w14:textId="77777777" w:rsidR="00034D15" w:rsidRPr="00A04EE5" w:rsidRDefault="00034D15" w:rsidP="00034D15">
      <w:pPr>
        <w:rPr>
          <w:rFonts w:ascii="Arial" w:hAnsi="Arial" w:cs="Arial"/>
        </w:rPr>
      </w:pPr>
    </w:p>
    <w:p w14:paraId="3F7D5661" w14:textId="77777777" w:rsidR="00034D15" w:rsidRPr="00A04EE5" w:rsidRDefault="00034D15" w:rsidP="00034D15">
      <w:pPr>
        <w:rPr>
          <w:rFonts w:ascii="Arial" w:hAnsi="Arial" w:cs="Arial"/>
        </w:rPr>
      </w:pPr>
    </w:p>
    <w:p w14:paraId="46679DA1" w14:textId="77777777" w:rsidR="00034D15" w:rsidRPr="00A04EE5" w:rsidRDefault="00034D15" w:rsidP="00034D15">
      <w:pPr>
        <w:rPr>
          <w:rFonts w:ascii="Arial" w:hAnsi="Arial" w:cs="Arial"/>
        </w:rPr>
      </w:pPr>
    </w:p>
    <w:p w14:paraId="101713E4" w14:textId="77777777" w:rsidR="00034D15" w:rsidRPr="00A04EE5" w:rsidRDefault="00034D15" w:rsidP="00034D15">
      <w:pPr>
        <w:rPr>
          <w:rFonts w:ascii="Arial" w:hAnsi="Arial" w:cs="Arial"/>
          <w:sz w:val="16"/>
          <w:szCs w:val="16"/>
        </w:rPr>
      </w:pPr>
    </w:p>
    <w:p w14:paraId="6062C29B" w14:textId="77777777" w:rsidR="00034D15" w:rsidRPr="00A04EE5" w:rsidRDefault="00034D15" w:rsidP="00034D15">
      <w:pPr>
        <w:rPr>
          <w:rFonts w:ascii="Arial" w:hAnsi="Arial" w:cs="Arial"/>
          <w:sz w:val="16"/>
          <w:szCs w:val="16"/>
        </w:rPr>
      </w:pPr>
    </w:p>
    <w:p w14:paraId="47D097AA" w14:textId="77777777" w:rsidR="00034D15" w:rsidRPr="00A04EE5" w:rsidRDefault="00034D15" w:rsidP="00034D15">
      <w:pPr>
        <w:rPr>
          <w:rFonts w:ascii="Arial" w:hAnsi="Arial" w:cs="Arial"/>
          <w:sz w:val="16"/>
          <w:szCs w:val="16"/>
        </w:rPr>
      </w:pPr>
    </w:p>
    <w:p w14:paraId="2857290E" w14:textId="77777777" w:rsidR="00034D15" w:rsidRPr="00A04EE5" w:rsidRDefault="00034D15" w:rsidP="00034D15">
      <w:pPr>
        <w:rPr>
          <w:rFonts w:ascii="Arial" w:hAnsi="Arial" w:cs="Arial"/>
          <w:sz w:val="16"/>
          <w:szCs w:val="16"/>
        </w:rPr>
      </w:pPr>
    </w:p>
    <w:p w14:paraId="32CEBED3" w14:textId="77777777" w:rsidR="00034D15" w:rsidRPr="00A04EE5" w:rsidRDefault="00034D15" w:rsidP="00034D15">
      <w:pPr>
        <w:rPr>
          <w:rFonts w:ascii="Arial" w:hAnsi="Arial" w:cs="Arial"/>
          <w:sz w:val="16"/>
          <w:szCs w:val="16"/>
        </w:rPr>
      </w:pPr>
    </w:p>
    <w:p w14:paraId="407B7C18" w14:textId="77777777" w:rsidR="00C4300B" w:rsidRPr="00A04EE5" w:rsidRDefault="00C4300B" w:rsidP="00034D15">
      <w:pPr>
        <w:rPr>
          <w:rFonts w:ascii="Arial" w:hAnsi="Arial" w:cs="Arial"/>
          <w:sz w:val="16"/>
          <w:szCs w:val="16"/>
        </w:rPr>
      </w:pPr>
    </w:p>
    <w:p w14:paraId="5C547D95" w14:textId="77777777" w:rsidR="00C4300B" w:rsidRPr="00A04EE5" w:rsidRDefault="00C4300B" w:rsidP="00034D15">
      <w:pPr>
        <w:rPr>
          <w:rFonts w:ascii="Arial" w:hAnsi="Arial" w:cs="Arial"/>
          <w:sz w:val="16"/>
          <w:szCs w:val="16"/>
        </w:rPr>
      </w:pPr>
    </w:p>
    <w:p w14:paraId="3062A74E" w14:textId="77777777" w:rsidR="00020240" w:rsidRPr="00A04EE5" w:rsidRDefault="00000000" w:rsidP="00034D15">
      <w:pPr>
        <w:rPr>
          <w:rFonts w:ascii="Arial" w:hAnsi="Arial" w:cs="Arial"/>
          <w:sz w:val="16"/>
          <w:szCs w:val="16"/>
        </w:rPr>
      </w:pPr>
      <w:r>
        <w:rPr>
          <w:rFonts w:ascii="Arial" w:eastAsia="Arial" w:hAnsi="Arial" w:cs="Arial"/>
          <w:noProof/>
          <w:sz w:val="16"/>
          <w:szCs w:val="16"/>
          <w:lang w:bidi="es-ES"/>
        </w:rPr>
        <w:pict w14:anchorId="1D181A8A">
          <v:group id="_x0000_s1111" alt="" style="position:absolute;margin-left:61.85pt;margin-top:10.5pt;width:387.35pt;height:207.35pt;z-index:24" coordorigin="2245,5346" coordsize="7747,4147">
            <v:shape id="_x0000_s1112" type="#_x0000_t202" alt="" style="position:absolute;left:2298;top:5427;width:6660;height:3825;mso-wrap-style:square;v-text-anchor:top" filled="f" stroked="f">
              <v:textbox style="mso-next-textbox:#_x0000_s1112">
                <w:txbxContent>
                  <w:p w14:paraId="11018A5D" w14:textId="77777777" w:rsidR="00655A3A" w:rsidRPr="00B977E7" w:rsidRDefault="00655A3A" w:rsidP="00034D15">
                    <w:pPr>
                      <w:jc w:val="center"/>
                      <w:rPr>
                        <w:rFonts w:ascii="Arial" w:hAnsi="Arial" w:cs="Arial"/>
                        <w:sz w:val="36"/>
                        <w:szCs w:val="36"/>
                      </w:rPr>
                    </w:pPr>
                    <w:r w:rsidRPr="00B977E7">
                      <w:rPr>
                        <w:rFonts w:ascii="Arial" w:eastAsia="Arial" w:hAnsi="Arial" w:cs="Arial"/>
                        <w:sz w:val="36"/>
                        <w:szCs w:val="36"/>
                        <w:lang w:val="es-ES" w:bidi="es-ES"/>
                      </w:rPr>
                      <w:t>Zorro rojo</w:t>
                    </w:r>
                  </w:p>
                  <w:p w14:paraId="0325C9C3" w14:textId="77777777" w:rsidR="00655A3A" w:rsidRDefault="00655A3A" w:rsidP="00034D15">
                    <w:pPr>
                      <w:rPr>
                        <w:rFonts w:ascii="Arial" w:hAnsi="Arial" w:cs="Arial"/>
                        <w:sz w:val="32"/>
                        <w:szCs w:val="32"/>
                      </w:rPr>
                    </w:pPr>
                  </w:p>
                  <w:p w14:paraId="68225113" w14:textId="285893B0"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Soy un mamífero que no vive en la marisma salina, pero vengo aquí a cazar conejos, roedores, pequeñas aves de pantano y sus huevos, invertebrados y bayas.  A medida que sube la marea, abandono la marisma.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Suelo cazar en zonas más secas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durante el invierno.</w:t>
                    </w:r>
                  </w:p>
                </w:txbxContent>
              </v:textbox>
            </v:shape>
            <v:rect id="_x0000_s1113" alt="" style="position:absolute;left:2245;top:5346;width:7747;height:4147;mso-position-horizontal:center" filled="f" strokeweight="1.5pt"/>
            <v:shape id="_x0000_s1114" type="#_x0000_t75" alt="" style="position:absolute;left:6948;top:7812;width:2970;height:1596;rotation:235259fd">
              <v:imagedata r:id="rId36" o:title="gray%20fox%20(Urocyon%20cinerioargenteas)" croptop="8794f" cropbottom="5025f" cropleft="7253f"/>
            </v:shape>
          </v:group>
        </w:pict>
      </w:r>
    </w:p>
    <w:p w14:paraId="53B91D92" w14:textId="77777777" w:rsidR="00034D15" w:rsidRPr="00A04EE5" w:rsidRDefault="00034D15" w:rsidP="00034D15">
      <w:pPr>
        <w:rPr>
          <w:rFonts w:ascii="Arial" w:hAnsi="Arial" w:cs="Arial"/>
        </w:rPr>
      </w:pPr>
    </w:p>
    <w:p w14:paraId="7FB059C1" w14:textId="77777777" w:rsidR="00034D15" w:rsidRPr="00A04EE5" w:rsidRDefault="00034D15" w:rsidP="00034D15">
      <w:pPr>
        <w:rPr>
          <w:rFonts w:ascii="Arial" w:hAnsi="Arial" w:cs="Arial"/>
        </w:rPr>
      </w:pPr>
    </w:p>
    <w:p w14:paraId="2B703AA6" w14:textId="77777777" w:rsidR="00034D15" w:rsidRPr="00A04EE5" w:rsidRDefault="00034D15" w:rsidP="00034D15">
      <w:pPr>
        <w:rPr>
          <w:rFonts w:ascii="Arial" w:hAnsi="Arial" w:cs="Arial"/>
        </w:rPr>
      </w:pPr>
    </w:p>
    <w:p w14:paraId="0B86BDC3" w14:textId="77777777" w:rsidR="00034D15" w:rsidRPr="00A04EE5" w:rsidRDefault="00034D15" w:rsidP="00034D15">
      <w:pPr>
        <w:rPr>
          <w:rFonts w:ascii="Arial" w:hAnsi="Arial" w:cs="Arial"/>
        </w:rPr>
      </w:pPr>
    </w:p>
    <w:p w14:paraId="4B2A91F2" w14:textId="77777777" w:rsidR="00034D15" w:rsidRPr="00A04EE5" w:rsidRDefault="00034D15" w:rsidP="00034D15">
      <w:pPr>
        <w:rPr>
          <w:rFonts w:ascii="Arial" w:hAnsi="Arial" w:cs="Arial"/>
        </w:rPr>
      </w:pPr>
    </w:p>
    <w:p w14:paraId="3B2DBBEB" w14:textId="77777777" w:rsidR="00034D15" w:rsidRPr="00A04EE5" w:rsidRDefault="00034D15" w:rsidP="00034D15">
      <w:pPr>
        <w:rPr>
          <w:rFonts w:ascii="Arial" w:hAnsi="Arial" w:cs="Arial"/>
        </w:rPr>
      </w:pPr>
    </w:p>
    <w:p w14:paraId="648EF964" w14:textId="77777777" w:rsidR="00034D15" w:rsidRPr="00A04EE5" w:rsidRDefault="00034D15" w:rsidP="00034D15">
      <w:pPr>
        <w:rPr>
          <w:rFonts w:ascii="Arial" w:hAnsi="Arial" w:cs="Arial"/>
        </w:rPr>
      </w:pPr>
    </w:p>
    <w:p w14:paraId="5C02550E" w14:textId="77777777" w:rsidR="00034D15" w:rsidRPr="00A04EE5" w:rsidRDefault="00034D15" w:rsidP="00034D15">
      <w:pPr>
        <w:rPr>
          <w:rFonts w:ascii="Arial" w:hAnsi="Arial" w:cs="Arial"/>
        </w:rPr>
      </w:pPr>
    </w:p>
    <w:p w14:paraId="6085F138" w14:textId="77777777" w:rsidR="00034D15" w:rsidRPr="00A04EE5" w:rsidRDefault="00034D15" w:rsidP="00034D15">
      <w:pPr>
        <w:rPr>
          <w:rFonts w:ascii="Arial" w:hAnsi="Arial" w:cs="Arial"/>
        </w:rPr>
      </w:pPr>
    </w:p>
    <w:p w14:paraId="0D83EA35" w14:textId="77777777" w:rsidR="00034D15" w:rsidRPr="00A04EE5" w:rsidRDefault="00034D15" w:rsidP="00034D15">
      <w:pPr>
        <w:rPr>
          <w:rFonts w:ascii="Arial" w:hAnsi="Arial" w:cs="Arial"/>
        </w:rPr>
      </w:pPr>
    </w:p>
    <w:p w14:paraId="18BCA635" w14:textId="77777777" w:rsidR="00034D15" w:rsidRPr="00A04EE5" w:rsidRDefault="00034D15" w:rsidP="00034D15">
      <w:pPr>
        <w:rPr>
          <w:rFonts w:ascii="Arial" w:hAnsi="Arial" w:cs="Arial"/>
        </w:rPr>
      </w:pPr>
    </w:p>
    <w:p w14:paraId="18410683" w14:textId="77777777" w:rsidR="00034D15" w:rsidRPr="00A04EE5" w:rsidRDefault="00034D15" w:rsidP="00034D15">
      <w:pPr>
        <w:rPr>
          <w:rFonts w:ascii="Arial" w:hAnsi="Arial" w:cs="Arial"/>
        </w:rPr>
      </w:pPr>
    </w:p>
    <w:p w14:paraId="11A39F77" w14:textId="77777777" w:rsidR="00034D15" w:rsidRPr="00A04EE5" w:rsidRDefault="00034D15" w:rsidP="00034D15">
      <w:pPr>
        <w:rPr>
          <w:rFonts w:ascii="Arial" w:hAnsi="Arial" w:cs="Arial"/>
        </w:rPr>
      </w:pPr>
    </w:p>
    <w:p w14:paraId="4D2963D5" w14:textId="77777777" w:rsidR="00034D15" w:rsidRPr="00A04EE5" w:rsidRDefault="00034D15" w:rsidP="00034D15">
      <w:pPr>
        <w:rPr>
          <w:rFonts w:ascii="Arial" w:hAnsi="Arial" w:cs="Arial"/>
          <w:sz w:val="16"/>
          <w:szCs w:val="16"/>
        </w:rPr>
      </w:pPr>
    </w:p>
    <w:p w14:paraId="47E7C6C8" w14:textId="77777777" w:rsidR="00034D15" w:rsidRPr="00A04EE5" w:rsidRDefault="00034D15" w:rsidP="00034D15">
      <w:pPr>
        <w:rPr>
          <w:rFonts w:ascii="Arial" w:hAnsi="Arial" w:cs="Arial"/>
          <w:sz w:val="16"/>
          <w:szCs w:val="16"/>
        </w:rPr>
      </w:pPr>
    </w:p>
    <w:p w14:paraId="21C1CFC8" w14:textId="77777777" w:rsidR="00C4300B" w:rsidRPr="00A04EE5" w:rsidRDefault="00C4300B" w:rsidP="00034D15">
      <w:pPr>
        <w:rPr>
          <w:rFonts w:ascii="Arial" w:hAnsi="Arial" w:cs="Arial"/>
          <w:sz w:val="16"/>
          <w:szCs w:val="16"/>
        </w:rPr>
      </w:pPr>
    </w:p>
    <w:p w14:paraId="234CFF6E" w14:textId="77777777" w:rsidR="00034D15" w:rsidRPr="00A04EE5" w:rsidRDefault="00000000" w:rsidP="00034D15">
      <w:pPr>
        <w:rPr>
          <w:rFonts w:ascii="Arial" w:hAnsi="Arial" w:cs="Arial"/>
          <w:sz w:val="16"/>
          <w:szCs w:val="16"/>
        </w:rPr>
      </w:pPr>
      <w:r>
        <w:rPr>
          <w:rFonts w:ascii="Arial" w:eastAsia="Arial" w:hAnsi="Arial" w:cs="Arial"/>
          <w:noProof/>
          <w:sz w:val="16"/>
          <w:szCs w:val="16"/>
          <w:lang w:bidi="es-ES"/>
        </w:rPr>
        <w:pict w14:anchorId="40BEE0B9">
          <v:group id="_x0000_s1107" alt="" style="position:absolute;margin-left:61.85pt;margin-top:12.2pt;width:387.35pt;height:209.1pt;z-index:25" coordorigin="2245,9750" coordsize="7747,4182">
            <v:shape id="_x0000_s1108" type="#_x0000_t202" alt="" style="position:absolute;left:2268;top:9792;width:7020;height:4140;mso-wrap-style:square;v-text-anchor:top" filled="f" stroked="f">
              <v:textbox style="mso-next-textbox:#_x0000_s1108">
                <w:txbxContent>
                  <w:p w14:paraId="512372DA" w14:textId="77777777" w:rsidR="00655A3A" w:rsidRPr="00B977E7" w:rsidRDefault="00655A3A" w:rsidP="00034D15">
                    <w:pPr>
                      <w:jc w:val="center"/>
                      <w:rPr>
                        <w:rFonts w:ascii="Arial" w:hAnsi="Arial" w:cs="Arial"/>
                        <w:sz w:val="36"/>
                        <w:szCs w:val="36"/>
                      </w:rPr>
                    </w:pPr>
                    <w:r>
                      <w:rPr>
                        <w:rFonts w:ascii="Arial" w:eastAsia="Arial" w:hAnsi="Arial" w:cs="Arial"/>
                        <w:sz w:val="36"/>
                        <w:szCs w:val="36"/>
                        <w:lang w:val="es-ES" w:bidi="es-ES"/>
                      </w:rPr>
                      <w:t>Lubina rayada</w:t>
                    </w:r>
                  </w:p>
                  <w:p w14:paraId="57F9F34E" w14:textId="77777777" w:rsidR="00655A3A" w:rsidRPr="00B977E7" w:rsidRDefault="00655A3A" w:rsidP="00034D15">
                    <w:pPr>
                      <w:rPr>
                        <w:rFonts w:ascii="Arial" w:hAnsi="Arial" w:cs="Arial"/>
                        <w:sz w:val="32"/>
                        <w:szCs w:val="32"/>
                      </w:rPr>
                    </w:pPr>
                  </w:p>
                  <w:p w14:paraId="7D36CA55" w14:textId="197CF616"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Como muchos tipos de peces, utilizo la marisma como zona de cría, un lugar protegido para criar a mis pequeños (llamados "alevines" en diferentes etapas).  Mis diminutas crías se lanzan dentro y fuera de las plantas de la marisma mientras nadan con la marea (¡recuerda que los peces respiran con branquias!).  Estos jóvenes hambrientos pueden </w:t>
                    </w:r>
                    <w:r w:rsidR="00211673">
                      <w:rPr>
                        <w:rFonts w:ascii="Arial" w:eastAsia="Arial" w:hAnsi="Arial" w:cs="Arial"/>
                        <w:sz w:val="28"/>
                        <w:szCs w:val="28"/>
                        <w:lang w:val="es-ES" w:bidi="es-ES"/>
                      </w:rPr>
                      <w:br/>
                    </w:r>
                    <w:r w:rsidRPr="00211673">
                      <w:rPr>
                        <w:rFonts w:ascii="Arial" w:eastAsia="Arial" w:hAnsi="Arial" w:cs="Arial"/>
                        <w:sz w:val="28"/>
                        <w:szCs w:val="28"/>
                        <w:lang w:val="es-ES" w:bidi="es-ES"/>
                      </w:rPr>
                      <w:t xml:space="preserve">encontrar aquí </w:t>
                    </w:r>
                    <w:r w:rsidR="00724C28" w:rsidRPr="00211673">
                      <w:rPr>
                        <w:rFonts w:ascii="Arial" w:eastAsia="Arial" w:hAnsi="Arial" w:cs="Arial"/>
                        <w:sz w:val="28"/>
                        <w:szCs w:val="28"/>
                        <w:lang w:val="es-ES" w:bidi="es-ES"/>
                      </w:rPr>
                      <w:br/>
                    </w:r>
                    <w:r w:rsidRPr="00211673">
                      <w:rPr>
                        <w:rFonts w:ascii="Arial" w:eastAsia="Arial" w:hAnsi="Arial" w:cs="Arial"/>
                        <w:sz w:val="28"/>
                        <w:szCs w:val="28"/>
                        <w:lang w:val="es-ES" w:bidi="es-ES"/>
                      </w:rPr>
                      <w:t>mucha comida.</w:t>
                    </w:r>
                  </w:p>
                </w:txbxContent>
              </v:textbox>
            </v:shape>
            <v:rect id="_x0000_s1109" alt="" style="position:absolute;left:2245;top:9750;width:7747;height:4147" filled="f" strokeweight="1.5pt"/>
            <v:shape id="_x0000_s1110" type="#_x0000_t75" alt="" style="position:absolute;left:7308;top:12564;width:2610;height:1216">
              <v:imagedata r:id="rId37" o:title="stiped%20bass%20(Morone%20saxatilis)" cropbottom="11621f" cropleft="4165f"/>
            </v:shape>
          </v:group>
        </w:pict>
      </w:r>
    </w:p>
    <w:p w14:paraId="5BEFD548" w14:textId="77777777" w:rsidR="00034D15" w:rsidRPr="00A04EE5" w:rsidRDefault="00034D15" w:rsidP="00034D15">
      <w:pPr>
        <w:rPr>
          <w:rFonts w:ascii="Arial" w:hAnsi="Arial" w:cs="Arial"/>
        </w:rPr>
      </w:pPr>
    </w:p>
    <w:p w14:paraId="1AD61F73" w14:textId="77777777" w:rsidR="00034D15" w:rsidRPr="00A04EE5" w:rsidRDefault="00034D15" w:rsidP="00034D15">
      <w:pPr>
        <w:rPr>
          <w:rFonts w:ascii="Arial" w:hAnsi="Arial" w:cs="Arial"/>
        </w:rPr>
      </w:pPr>
    </w:p>
    <w:p w14:paraId="23812EA9" w14:textId="77777777" w:rsidR="00034D15" w:rsidRPr="00A04EE5" w:rsidRDefault="00034D15" w:rsidP="00034D15">
      <w:pPr>
        <w:rPr>
          <w:rFonts w:ascii="Arial" w:hAnsi="Arial" w:cs="Arial"/>
        </w:rPr>
      </w:pPr>
    </w:p>
    <w:p w14:paraId="2DE7BF7F" w14:textId="77777777" w:rsidR="00034D15" w:rsidRPr="00A04EE5" w:rsidRDefault="00034D15" w:rsidP="00034D15">
      <w:pPr>
        <w:rPr>
          <w:rFonts w:ascii="Arial" w:hAnsi="Arial" w:cs="Arial"/>
        </w:rPr>
      </w:pPr>
    </w:p>
    <w:p w14:paraId="2EAA2429" w14:textId="77777777" w:rsidR="00034D15" w:rsidRPr="00A04EE5" w:rsidRDefault="00034D15" w:rsidP="00034D15">
      <w:pPr>
        <w:rPr>
          <w:rFonts w:ascii="Arial" w:hAnsi="Arial" w:cs="Arial"/>
        </w:rPr>
      </w:pPr>
    </w:p>
    <w:p w14:paraId="5039F523" w14:textId="77777777" w:rsidR="00034D15" w:rsidRPr="00A04EE5" w:rsidRDefault="00034D15" w:rsidP="00034D15">
      <w:pPr>
        <w:rPr>
          <w:rFonts w:ascii="Arial" w:hAnsi="Arial" w:cs="Arial"/>
        </w:rPr>
      </w:pPr>
    </w:p>
    <w:p w14:paraId="5A7E1B0D" w14:textId="77777777" w:rsidR="00034D15" w:rsidRPr="00A04EE5" w:rsidRDefault="00034D15" w:rsidP="00034D15">
      <w:pPr>
        <w:rPr>
          <w:rFonts w:ascii="Arial" w:hAnsi="Arial" w:cs="Arial"/>
        </w:rPr>
      </w:pPr>
    </w:p>
    <w:p w14:paraId="32E0ABAC" w14:textId="77777777" w:rsidR="00034D15" w:rsidRPr="00A04EE5" w:rsidRDefault="00034D15" w:rsidP="00034D15">
      <w:pPr>
        <w:rPr>
          <w:rFonts w:ascii="Arial" w:hAnsi="Arial" w:cs="Arial"/>
        </w:rPr>
      </w:pPr>
    </w:p>
    <w:p w14:paraId="7026B92D" w14:textId="77777777" w:rsidR="00034D15" w:rsidRPr="00A04EE5" w:rsidRDefault="00034D15" w:rsidP="00034D15">
      <w:pPr>
        <w:rPr>
          <w:rFonts w:ascii="Arial" w:hAnsi="Arial" w:cs="Arial"/>
        </w:rPr>
      </w:pPr>
    </w:p>
    <w:p w14:paraId="189AEF6E" w14:textId="77777777" w:rsidR="00034D15" w:rsidRPr="00A04EE5" w:rsidRDefault="00034D15" w:rsidP="00034D15">
      <w:pPr>
        <w:rPr>
          <w:rFonts w:ascii="Arial" w:hAnsi="Arial" w:cs="Arial"/>
        </w:rPr>
      </w:pPr>
    </w:p>
    <w:p w14:paraId="0AE02103" w14:textId="77777777" w:rsidR="00034D15" w:rsidRPr="00A04EE5" w:rsidRDefault="00034D15" w:rsidP="00034D15">
      <w:pPr>
        <w:rPr>
          <w:rFonts w:ascii="Arial" w:hAnsi="Arial" w:cs="Arial"/>
        </w:rPr>
      </w:pPr>
    </w:p>
    <w:p w14:paraId="535F1F98" w14:textId="77777777" w:rsidR="00034D15" w:rsidRPr="00A04EE5" w:rsidRDefault="00034D15" w:rsidP="00034D15">
      <w:pPr>
        <w:rPr>
          <w:rFonts w:ascii="Arial" w:hAnsi="Arial" w:cs="Arial"/>
        </w:rPr>
      </w:pPr>
    </w:p>
    <w:p w14:paraId="034BEA35" w14:textId="77777777" w:rsidR="00034D15" w:rsidRPr="00A04EE5" w:rsidRDefault="00034D15" w:rsidP="00034D15">
      <w:pPr>
        <w:rPr>
          <w:rFonts w:ascii="Arial" w:hAnsi="Arial" w:cs="Arial"/>
        </w:rPr>
      </w:pPr>
    </w:p>
    <w:p w14:paraId="12649A85" w14:textId="77777777" w:rsidR="00034D15" w:rsidRPr="00A04EE5" w:rsidRDefault="00034D15" w:rsidP="00034D15">
      <w:pPr>
        <w:rPr>
          <w:rFonts w:ascii="Arial" w:hAnsi="Arial" w:cs="Arial"/>
        </w:rPr>
      </w:pPr>
    </w:p>
    <w:p w14:paraId="38889AB0" w14:textId="77777777" w:rsidR="00034D15" w:rsidRPr="00A04EE5" w:rsidRDefault="00034D15" w:rsidP="00034D15">
      <w:pPr>
        <w:rPr>
          <w:rFonts w:ascii="Arial" w:hAnsi="Arial" w:cs="Arial"/>
        </w:rPr>
      </w:pPr>
    </w:p>
    <w:p w14:paraId="6BA32F85" w14:textId="77777777" w:rsidR="0022543A" w:rsidRPr="00A04EE5" w:rsidRDefault="0022543A" w:rsidP="0022543A">
      <w:pPr>
        <w:jc w:val="center"/>
        <w:rPr>
          <w:rFonts w:ascii="Arial" w:hAnsi="Arial" w:cs="Arial"/>
        </w:rPr>
      </w:pPr>
      <w:r w:rsidRPr="00A04EE5">
        <w:rPr>
          <w:rFonts w:ascii="Arial" w:eastAsia="Arial" w:hAnsi="Arial" w:cs="Arial"/>
          <w:b/>
          <w:sz w:val="32"/>
          <w:szCs w:val="32"/>
          <w:lang w:bidi="es-ES"/>
        </w:rPr>
        <w:lastRenderedPageBreak/>
        <w:t>Tarjetas de personajes</w:t>
      </w:r>
    </w:p>
    <w:p w14:paraId="6E62FC7F" w14:textId="77777777" w:rsidR="00034D15" w:rsidRPr="00A04EE5" w:rsidRDefault="00000000" w:rsidP="00034D15">
      <w:pPr>
        <w:rPr>
          <w:rFonts w:ascii="Arial" w:hAnsi="Arial" w:cs="Arial"/>
        </w:rPr>
      </w:pPr>
      <w:r>
        <w:rPr>
          <w:rFonts w:ascii="Arial" w:eastAsia="Arial" w:hAnsi="Arial" w:cs="Arial"/>
          <w:noProof/>
          <w:lang w:bidi="es-ES"/>
        </w:rPr>
        <w:pict w14:anchorId="75BFE2B5">
          <v:group id="_x0000_s1103" alt="" style="position:absolute;margin-left:61.85pt;margin-top:7.8pt;width:387.35pt;height:207.45pt;z-index:26" coordorigin="2245,1308" coordsize="7747,4149">
            <v:shape id="_x0000_s1104" type="#_x0000_t75" alt="" style="position:absolute;left:7503;top:4078;width:2340;height:1292">
              <v:imagedata r:id="rId38" o:title="glasswort%20(Salicornia%20virginica)" croptop="8467f" cropright="6096f"/>
            </v:shape>
            <v:shape id="_x0000_s1105" type="#_x0000_t202" alt="" style="position:absolute;left:2253;top:1317;width:7215;height:4140;mso-wrap-style:square;v-text-anchor:top" filled="f" stroked="f">
              <v:textbox style="mso-next-textbox:#_x0000_s1105">
                <w:txbxContent>
                  <w:p w14:paraId="3B2BCD8B" w14:textId="77777777" w:rsidR="00655A3A" w:rsidRPr="00EB03DA" w:rsidRDefault="00655A3A" w:rsidP="00034D15">
                    <w:pPr>
                      <w:jc w:val="center"/>
                      <w:rPr>
                        <w:rFonts w:ascii="Arial" w:hAnsi="Arial" w:cs="Arial"/>
                        <w:sz w:val="36"/>
                        <w:szCs w:val="36"/>
                      </w:rPr>
                    </w:pPr>
                    <w:r>
                      <w:rPr>
                        <w:rFonts w:ascii="Arial" w:eastAsia="Arial" w:hAnsi="Arial" w:cs="Arial"/>
                        <w:sz w:val="36"/>
                        <w:szCs w:val="36"/>
                        <w:lang w:val="es-ES" w:bidi="es-ES"/>
                      </w:rPr>
                      <w:t>Espárrago de mar/salicornia</w:t>
                    </w:r>
                  </w:p>
                  <w:p w14:paraId="1A792504" w14:textId="77777777" w:rsidR="00655A3A" w:rsidRPr="00724C28" w:rsidRDefault="00655A3A" w:rsidP="00034D15">
                    <w:pPr>
                      <w:rPr>
                        <w:rFonts w:ascii="Arial" w:hAnsi="Arial" w:cs="Arial"/>
                      </w:rPr>
                    </w:pPr>
                  </w:p>
                  <w:p w14:paraId="348DC3ED" w14:textId="756DFA8E" w:rsidR="00655A3A" w:rsidRPr="00211673" w:rsidRDefault="00655A3A" w:rsidP="00034D15">
                    <w:pPr>
                      <w:rPr>
                        <w:rFonts w:ascii="Arial" w:hAnsi="Arial" w:cs="Arial"/>
                        <w:sz w:val="28"/>
                        <w:szCs w:val="28"/>
                      </w:rPr>
                    </w:pPr>
                    <w:r w:rsidRPr="00211673">
                      <w:rPr>
                        <w:rFonts w:ascii="Arial" w:eastAsia="Arial" w:hAnsi="Arial" w:cs="Arial"/>
                        <w:sz w:val="28"/>
                        <w:szCs w:val="28"/>
                        <w:lang w:val="es-ES" w:bidi="es-ES"/>
                      </w:rPr>
                      <w:t xml:space="preserve">Soy una planta pequeña bastante rígida y regordeta que se agazapa en el extremo inferior de la marisma alta, donde estoy alternativamente cubierta de agua y expuesta.  Absorbo mucha agua salada, lo que me da mi aspecto carnoso.  Considerada una exquisitez, la salicornia es un complemento crujiente </w:t>
                    </w:r>
                    <w:r w:rsidR="00724C28" w:rsidRPr="00211673">
                      <w:rPr>
                        <w:rFonts w:ascii="Arial" w:eastAsia="Arial" w:hAnsi="Arial" w:cs="Arial"/>
                        <w:sz w:val="28"/>
                        <w:szCs w:val="28"/>
                        <w:lang w:val="es-ES" w:bidi="es-ES"/>
                      </w:rPr>
                      <w:br/>
                    </w:r>
                    <w:r w:rsidRPr="00211673">
                      <w:rPr>
                        <w:rFonts w:ascii="Arial" w:eastAsia="Arial" w:hAnsi="Arial" w:cs="Arial"/>
                        <w:sz w:val="28"/>
                        <w:szCs w:val="28"/>
                        <w:lang w:val="es-ES" w:bidi="es-ES"/>
                      </w:rPr>
                      <w:t>y salado para las ensaladas.</w:t>
                    </w:r>
                  </w:p>
                </w:txbxContent>
              </v:textbox>
            </v:shape>
            <v:rect id="_x0000_s1106" alt="" style="position:absolute;left:2245;top:1308;width:7747;height:4140;mso-position-horizontal:center" filled="f" strokeweight="1.5pt"/>
          </v:group>
        </w:pict>
      </w:r>
    </w:p>
    <w:p w14:paraId="667D85A7" w14:textId="77777777" w:rsidR="00034D15" w:rsidRPr="00A04EE5" w:rsidRDefault="00034D15" w:rsidP="00034D15">
      <w:pPr>
        <w:rPr>
          <w:rFonts w:ascii="Arial" w:hAnsi="Arial" w:cs="Arial"/>
        </w:rPr>
      </w:pPr>
    </w:p>
    <w:p w14:paraId="787D38B2" w14:textId="77777777" w:rsidR="00034D15" w:rsidRPr="00A04EE5" w:rsidRDefault="00034D15" w:rsidP="00034D15">
      <w:pPr>
        <w:rPr>
          <w:rFonts w:ascii="Arial" w:hAnsi="Arial" w:cs="Arial"/>
        </w:rPr>
      </w:pPr>
    </w:p>
    <w:p w14:paraId="76F50D7B" w14:textId="77777777" w:rsidR="00034D15" w:rsidRPr="00A04EE5" w:rsidRDefault="00034D15" w:rsidP="00034D15">
      <w:pPr>
        <w:rPr>
          <w:rFonts w:ascii="Arial" w:hAnsi="Arial" w:cs="Arial"/>
        </w:rPr>
      </w:pPr>
    </w:p>
    <w:p w14:paraId="32131B99" w14:textId="77777777" w:rsidR="00034D15" w:rsidRPr="00A04EE5" w:rsidRDefault="00034D15" w:rsidP="00034D15">
      <w:pPr>
        <w:rPr>
          <w:rFonts w:ascii="Arial" w:hAnsi="Arial" w:cs="Arial"/>
        </w:rPr>
      </w:pPr>
    </w:p>
    <w:p w14:paraId="2216966C" w14:textId="77777777" w:rsidR="00034D15" w:rsidRPr="00A04EE5" w:rsidRDefault="00034D15" w:rsidP="00034D15">
      <w:pPr>
        <w:rPr>
          <w:rFonts w:ascii="Arial" w:hAnsi="Arial" w:cs="Arial"/>
        </w:rPr>
      </w:pPr>
    </w:p>
    <w:p w14:paraId="57957EE8" w14:textId="77777777" w:rsidR="00034D15" w:rsidRPr="00A04EE5" w:rsidRDefault="00034D15" w:rsidP="00034D15">
      <w:pPr>
        <w:rPr>
          <w:rFonts w:ascii="Arial" w:hAnsi="Arial" w:cs="Arial"/>
        </w:rPr>
      </w:pPr>
    </w:p>
    <w:p w14:paraId="1D3263AC" w14:textId="77777777" w:rsidR="00034D15" w:rsidRPr="00A04EE5" w:rsidRDefault="00034D15" w:rsidP="00034D15">
      <w:pPr>
        <w:rPr>
          <w:rFonts w:ascii="Arial" w:hAnsi="Arial" w:cs="Arial"/>
        </w:rPr>
      </w:pPr>
    </w:p>
    <w:p w14:paraId="31268BB6" w14:textId="77777777" w:rsidR="00034D15" w:rsidRPr="00A04EE5" w:rsidRDefault="00034D15" w:rsidP="00034D15">
      <w:pPr>
        <w:rPr>
          <w:rFonts w:ascii="Arial" w:hAnsi="Arial" w:cs="Arial"/>
        </w:rPr>
      </w:pPr>
    </w:p>
    <w:p w14:paraId="2ECA90DF" w14:textId="77777777" w:rsidR="00034D15" w:rsidRPr="00A04EE5" w:rsidRDefault="00034D15" w:rsidP="00034D15">
      <w:pPr>
        <w:rPr>
          <w:rFonts w:ascii="Arial" w:hAnsi="Arial" w:cs="Arial"/>
        </w:rPr>
      </w:pPr>
    </w:p>
    <w:p w14:paraId="2C2486FE" w14:textId="77777777" w:rsidR="00034D15" w:rsidRPr="00A04EE5" w:rsidRDefault="00034D15" w:rsidP="00034D15">
      <w:pPr>
        <w:rPr>
          <w:rFonts w:ascii="Arial" w:hAnsi="Arial" w:cs="Arial"/>
        </w:rPr>
      </w:pPr>
    </w:p>
    <w:p w14:paraId="105B78CC" w14:textId="77777777" w:rsidR="00034D15" w:rsidRPr="00A04EE5" w:rsidRDefault="00034D15" w:rsidP="00034D15">
      <w:pPr>
        <w:rPr>
          <w:rFonts w:ascii="Arial" w:hAnsi="Arial" w:cs="Arial"/>
        </w:rPr>
      </w:pPr>
    </w:p>
    <w:p w14:paraId="2035D844" w14:textId="77777777" w:rsidR="00034D15" w:rsidRPr="00A04EE5" w:rsidRDefault="00034D15" w:rsidP="00034D15">
      <w:pPr>
        <w:rPr>
          <w:rFonts w:ascii="Arial" w:hAnsi="Arial" w:cs="Arial"/>
        </w:rPr>
      </w:pPr>
    </w:p>
    <w:p w14:paraId="4CB67E59" w14:textId="77777777" w:rsidR="00034D15" w:rsidRPr="00A04EE5" w:rsidRDefault="00034D15" w:rsidP="00034D15">
      <w:pPr>
        <w:rPr>
          <w:rFonts w:ascii="Arial" w:hAnsi="Arial" w:cs="Arial"/>
        </w:rPr>
      </w:pPr>
    </w:p>
    <w:p w14:paraId="1019E76A" w14:textId="77777777" w:rsidR="003C2804" w:rsidRPr="00A04EE5" w:rsidRDefault="003C2804" w:rsidP="00034D15">
      <w:pPr>
        <w:rPr>
          <w:rFonts w:ascii="Arial" w:hAnsi="Arial" w:cs="Arial"/>
        </w:rPr>
      </w:pPr>
    </w:p>
    <w:p w14:paraId="4CCF8122" w14:textId="77777777" w:rsidR="003C2804" w:rsidRPr="00A04EE5" w:rsidRDefault="003C2804" w:rsidP="00034D15">
      <w:pPr>
        <w:rPr>
          <w:rFonts w:ascii="Arial" w:hAnsi="Arial" w:cs="Arial"/>
        </w:rPr>
      </w:pPr>
    </w:p>
    <w:p w14:paraId="4F99D4F6" w14:textId="77777777" w:rsidR="003C2804" w:rsidRPr="00A04EE5" w:rsidRDefault="003C2804" w:rsidP="00034D15">
      <w:pPr>
        <w:rPr>
          <w:rFonts w:ascii="Arial" w:hAnsi="Arial" w:cs="Arial"/>
        </w:rPr>
      </w:pPr>
    </w:p>
    <w:p w14:paraId="5B8BB283" w14:textId="77777777" w:rsidR="003C2804" w:rsidRPr="00A04EE5" w:rsidRDefault="003C2804" w:rsidP="00034D15">
      <w:pPr>
        <w:rPr>
          <w:rFonts w:ascii="Arial" w:hAnsi="Arial" w:cs="Arial"/>
        </w:rPr>
      </w:pPr>
    </w:p>
    <w:p w14:paraId="194C40EE" w14:textId="77777777" w:rsidR="003C2804" w:rsidRPr="00A04EE5" w:rsidRDefault="003C2804" w:rsidP="00034D15">
      <w:pPr>
        <w:rPr>
          <w:rFonts w:ascii="Arial" w:hAnsi="Arial" w:cs="Arial"/>
        </w:rPr>
      </w:pPr>
    </w:p>
    <w:p w14:paraId="1D63AF2C" w14:textId="77777777" w:rsidR="003C2804" w:rsidRPr="00A04EE5" w:rsidRDefault="003C2804" w:rsidP="00034D15">
      <w:pPr>
        <w:rPr>
          <w:rFonts w:ascii="Arial" w:hAnsi="Arial" w:cs="Arial"/>
        </w:rPr>
      </w:pPr>
    </w:p>
    <w:p w14:paraId="1443F41E" w14:textId="77777777" w:rsidR="003C2804" w:rsidRPr="00A04EE5" w:rsidRDefault="003C2804" w:rsidP="00034D15">
      <w:pPr>
        <w:rPr>
          <w:rFonts w:ascii="Arial" w:hAnsi="Arial" w:cs="Arial"/>
        </w:rPr>
      </w:pPr>
    </w:p>
    <w:p w14:paraId="0DF8E12B" w14:textId="77777777" w:rsidR="003C2804" w:rsidRPr="00A04EE5" w:rsidRDefault="003C2804" w:rsidP="00034D15">
      <w:pPr>
        <w:rPr>
          <w:rFonts w:ascii="Arial" w:hAnsi="Arial" w:cs="Arial"/>
        </w:rPr>
      </w:pPr>
    </w:p>
    <w:p w14:paraId="1FE2DFED" w14:textId="77777777" w:rsidR="003C2804" w:rsidRPr="00A04EE5" w:rsidRDefault="003C2804" w:rsidP="00034D15">
      <w:pPr>
        <w:rPr>
          <w:rFonts w:ascii="Arial" w:hAnsi="Arial" w:cs="Arial"/>
        </w:rPr>
      </w:pPr>
    </w:p>
    <w:p w14:paraId="5DB54E81" w14:textId="77777777" w:rsidR="003C2804" w:rsidRPr="00A04EE5" w:rsidRDefault="003C2804" w:rsidP="00034D15">
      <w:pPr>
        <w:rPr>
          <w:rFonts w:ascii="Arial" w:hAnsi="Arial" w:cs="Arial"/>
        </w:rPr>
      </w:pPr>
    </w:p>
    <w:p w14:paraId="0F9188AD" w14:textId="77777777" w:rsidR="003C2804" w:rsidRPr="00A04EE5" w:rsidRDefault="003C2804" w:rsidP="00034D15">
      <w:pPr>
        <w:rPr>
          <w:rFonts w:ascii="Arial" w:hAnsi="Arial" w:cs="Arial"/>
        </w:rPr>
      </w:pPr>
    </w:p>
    <w:p w14:paraId="5D351835" w14:textId="77777777" w:rsidR="003C2804" w:rsidRPr="00A04EE5" w:rsidRDefault="003C2804" w:rsidP="00034D15">
      <w:pPr>
        <w:rPr>
          <w:rFonts w:ascii="Arial" w:hAnsi="Arial" w:cs="Arial"/>
        </w:rPr>
      </w:pPr>
    </w:p>
    <w:p w14:paraId="58EE8E68" w14:textId="77777777" w:rsidR="003C2804" w:rsidRPr="00A04EE5" w:rsidRDefault="003C2804" w:rsidP="00034D15">
      <w:pPr>
        <w:rPr>
          <w:rFonts w:ascii="Arial" w:hAnsi="Arial" w:cs="Arial"/>
        </w:rPr>
      </w:pPr>
    </w:p>
    <w:p w14:paraId="52DA0DDD" w14:textId="77777777" w:rsidR="003C2804" w:rsidRPr="00A04EE5" w:rsidRDefault="003C2804" w:rsidP="00034D15">
      <w:pPr>
        <w:rPr>
          <w:rFonts w:ascii="Arial" w:hAnsi="Arial" w:cs="Arial"/>
        </w:rPr>
      </w:pPr>
    </w:p>
    <w:p w14:paraId="1252A836" w14:textId="77777777" w:rsidR="003C2804" w:rsidRPr="00A04EE5" w:rsidRDefault="003C2804" w:rsidP="00034D15">
      <w:pPr>
        <w:rPr>
          <w:rFonts w:ascii="Arial" w:hAnsi="Arial" w:cs="Arial"/>
        </w:rPr>
      </w:pPr>
    </w:p>
    <w:p w14:paraId="080BD9B1" w14:textId="77777777" w:rsidR="003C2804" w:rsidRPr="00A04EE5" w:rsidRDefault="003C2804" w:rsidP="00034D15">
      <w:pPr>
        <w:rPr>
          <w:rFonts w:ascii="Arial" w:hAnsi="Arial" w:cs="Arial"/>
        </w:rPr>
      </w:pPr>
    </w:p>
    <w:p w14:paraId="49AB0602" w14:textId="77777777" w:rsidR="003C2804" w:rsidRPr="00A04EE5" w:rsidRDefault="003C2804" w:rsidP="00034D15">
      <w:pPr>
        <w:rPr>
          <w:rFonts w:ascii="Arial" w:hAnsi="Arial" w:cs="Arial"/>
        </w:rPr>
      </w:pPr>
    </w:p>
    <w:p w14:paraId="41126919" w14:textId="77777777" w:rsidR="003C2804" w:rsidRPr="00A04EE5" w:rsidRDefault="003C2804" w:rsidP="00034D15">
      <w:pPr>
        <w:rPr>
          <w:rFonts w:ascii="Arial" w:hAnsi="Arial" w:cs="Arial"/>
        </w:rPr>
      </w:pPr>
    </w:p>
    <w:p w14:paraId="7A56ACE9" w14:textId="77777777" w:rsidR="003C2804" w:rsidRPr="00A04EE5" w:rsidRDefault="003C2804" w:rsidP="00034D15">
      <w:pPr>
        <w:rPr>
          <w:rFonts w:ascii="Arial" w:hAnsi="Arial" w:cs="Arial"/>
        </w:rPr>
      </w:pPr>
    </w:p>
    <w:p w14:paraId="6A3455C3" w14:textId="77777777" w:rsidR="003C2804" w:rsidRPr="00A04EE5" w:rsidRDefault="003C2804" w:rsidP="00034D15">
      <w:pPr>
        <w:rPr>
          <w:rFonts w:ascii="Arial" w:hAnsi="Arial" w:cs="Arial"/>
        </w:rPr>
      </w:pPr>
    </w:p>
    <w:p w14:paraId="74CB0210" w14:textId="77777777" w:rsidR="003C2804" w:rsidRPr="00A04EE5" w:rsidRDefault="003C2804" w:rsidP="00034D15">
      <w:pPr>
        <w:rPr>
          <w:rFonts w:ascii="Arial" w:hAnsi="Arial" w:cs="Arial"/>
        </w:rPr>
      </w:pPr>
    </w:p>
    <w:p w14:paraId="2B1B130E" w14:textId="77777777" w:rsidR="003C2804" w:rsidRPr="00A04EE5" w:rsidRDefault="003C2804" w:rsidP="00034D15">
      <w:pPr>
        <w:rPr>
          <w:rFonts w:ascii="Arial" w:hAnsi="Arial" w:cs="Arial"/>
        </w:rPr>
      </w:pPr>
    </w:p>
    <w:p w14:paraId="48B6C1A6" w14:textId="77777777" w:rsidR="003C2804" w:rsidRPr="00A04EE5" w:rsidRDefault="003C2804" w:rsidP="00034D15">
      <w:pPr>
        <w:rPr>
          <w:rFonts w:ascii="Arial" w:hAnsi="Arial" w:cs="Arial"/>
        </w:rPr>
      </w:pPr>
    </w:p>
    <w:p w14:paraId="262FD4AC" w14:textId="77777777" w:rsidR="0056723A" w:rsidRPr="00A04EE5" w:rsidRDefault="0056723A" w:rsidP="00034D15">
      <w:pPr>
        <w:rPr>
          <w:rFonts w:ascii="Arial" w:hAnsi="Arial" w:cs="Arial"/>
        </w:rPr>
      </w:pPr>
    </w:p>
    <w:p w14:paraId="13FE9C62" w14:textId="77777777" w:rsidR="0056723A" w:rsidRPr="00A04EE5" w:rsidRDefault="0056723A" w:rsidP="00034D15">
      <w:pPr>
        <w:rPr>
          <w:rFonts w:ascii="Arial" w:hAnsi="Arial" w:cs="Arial"/>
        </w:rPr>
      </w:pPr>
    </w:p>
    <w:p w14:paraId="29C22389" w14:textId="77777777" w:rsidR="0056723A" w:rsidRPr="00A04EE5" w:rsidRDefault="0056723A" w:rsidP="00034D15">
      <w:pPr>
        <w:rPr>
          <w:rFonts w:ascii="Arial" w:hAnsi="Arial" w:cs="Arial"/>
        </w:rPr>
      </w:pPr>
    </w:p>
    <w:p w14:paraId="17DA00A2" w14:textId="77777777" w:rsidR="0056723A" w:rsidRPr="00A04EE5" w:rsidRDefault="0056723A" w:rsidP="0056723A">
      <w:pPr>
        <w:jc w:val="center"/>
        <w:rPr>
          <w:rFonts w:ascii="Arial" w:hAnsi="Arial" w:cs="Arial"/>
        </w:rPr>
      </w:pPr>
      <w:r w:rsidRPr="00A04EE5">
        <w:rPr>
          <w:rFonts w:ascii="Arial" w:eastAsia="Arial" w:hAnsi="Arial" w:cs="Arial"/>
          <w:lang w:bidi="es-ES"/>
        </w:rPr>
        <w:t>La Reserva Nacional de Investigación Estuarina de Carolina del Norte es un programa de cooperación entre la División de Gestión Costera del Departamento de Medio Ambiente y Recursos Naturales de Carolina del Norte y la Administración Nacional Oceánica y Atmosférica.</w:t>
      </w:r>
    </w:p>
    <w:p w14:paraId="215713BB" w14:textId="77777777" w:rsidR="0056723A" w:rsidRPr="00A04EE5" w:rsidRDefault="00000000" w:rsidP="0056723A">
      <w:pPr>
        <w:rPr>
          <w:rFonts w:ascii="Arial" w:hAnsi="Arial" w:cs="Arial"/>
        </w:rPr>
      </w:pPr>
      <w:r>
        <w:rPr>
          <w:lang w:bidi="es-ES"/>
        </w:rPr>
        <w:pict w14:anchorId="5D694139">
          <v:shape id="_x0000_s1102" type="#_x0000_t75" alt="" style="position:absolute;margin-left:49.05pt;margin-top:12.15pt;width:58.35pt;height:58.35pt;z-index:31;mso-wrap-edited:f;mso-width-percent:0;mso-height-percent:0;mso-width-percent:0;mso-height-percent:0">
            <v:imagedata r:id="rId39" o:title="good"/>
          </v:shape>
        </w:pict>
      </w:r>
      <w:r>
        <w:rPr>
          <w:lang w:bidi="es-ES"/>
        </w:rPr>
        <w:pict w14:anchorId="29F81122">
          <v:shape id="_x0000_s1101" type="#_x0000_t75" alt="" style="position:absolute;margin-left:408.55pt;margin-top:4.55pt;width:50.15pt;height:61.25pt;z-index:32;mso-wrap-edited:f;mso-width-percent:0;mso-height-percent:0;mso-width-percent:0;mso-height-percent:0">
            <v:imagedata r:id="rId40" o:title="DCM text logo-color"/>
          </v:shape>
        </w:pict>
      </w:r>
    </w:p>
    <w:p w14:paraId="249CAE59" w14:textId="77777777" w:rsidR="00C821DE" w:rsidRPr="00A04EE5" w:rsidRDefault="00C821DE" w:rsidP="0056723A">
      <w:pPr>
        <w:jc w:val="center"/>
        <w:rPr>
          <w:rFonts w:ascii="Arial" w:hAnsi="Arial" w:cs="Arial"/>
          <w:sz w:val="16"/>
          <w:szCs w:val="16"/>
        </w:rPr>
      </w:pPr>
    </w:p>
    <w:p w14:paraId="29D955C3" w14:textId="77777777" w:rsidR="0056723A" w:rsidRPr="00A04EE5" w:rsidRDefault="0056723A" w:rsidP="0056723A">
      <w:pPr>
        <w:jc w:val="center"/>
        <w:rPr>
          <w:rFonts w:ascii="Arial" w:hAnsi="Arial" w:cs="Arial"/>
          <w:sz w:val="16"/>
          <w:szCs w:val="16"/>
        </w:rPr>
      </w:pPr>
      <w:r w:rsidRPr="00A04EE5">
        <w:rPr>
          <w:rFonts w:ascii="Arial" w:eastAsia="Arial" w:hAnsi="Arial" w:cs="Arial"/>
          <w:sz w:val="16"/>
          <w:szCs w:val="16"/>
          <w:lang w:bidi="es-ES"/>
        </w:rPr>
        <w:t>Impreso en papel reciclado.</w:t>
      </w:r>
    </w:p>
    <w:p w14:paraId="11BBF3FB" w14:textId="77777777" w:rsidR="003C2804" w:rsidRPr="00A04EE5" w:rsidRDefault="00C821DE" w:rsidP="0056723A">
      <w:pPr>
        <w:jc w:val="center"/>
        <w:rPr>
          <w:rFonts w:ascii="Arial" w:hAnsi="Arial" w:cs="Arial"/>
          <w:sz w:val="16"/>
          <w:szCs w:val="16"/>
        </w:rPr>
      </w:pPr>
      <w:r w:rsidRPr="00A04EE5">
        <w:rPr>
          <w:rFonts w:ascii="Arial" w:eastAsia="Arial" w:hAnsi="Arial" w:cs="Arial"/>
          <w:sz w:val="16"/>
          <w:szCs w:val="16"/>
          <w:lang w:bidi="es-ES"/>
        </w:rPr>
        <w:t>Fecha de publicación:  Junio DE 2008</w:t>
      </w:r>
    </w:p>
    <w:p w14:paraId="728BAB5D" w14:textId="77777777" w:rsidR="0056723A" w:rsidRPr="00A04EE5" w:rsidRDefault="0056723A" w:rsidP="0056723A">
      <w:pPr>
        <w:jc w:val="center"/>
        <w:rPr>
          <w:rFonts w:ascii="Arial" w:hAnsi="Arial" w:cs="Arial"/>
          <w:sz w:val="16"/>
          <w:szCs w:val="16"/>
        </w:rPr>
      </w:pPr>
    </w:p>
    <w:p w14:paraId="7339FE0D" w14:textId="77777777" w:rsidR="0056723A" w:rsidRPr="00A04EE5" w:rsidRDefault="0056723A" w:rsidP="0056723A">
      <w:pPr>
        <w:jc w:val="center"/>
        <w:rPr>
          <w:rFonts w:ascii="Arial" w:hAnsi="Arial" w:cs="Arial"/>
          <w:sz w:val="16"/>
          <w:szCs w:val="16"/>
        </w:rPr>
      </w:pPr>
    </w:p>
    <w:p w14:paraId="71177F2C" w14:textId="65BBC0B7" w:rsidR="0056723A" w:rsidRPr="00A04EE5" w:rsidRDefault="00000000" w:rsidP="00724C28">
      <w:pPr>
        <w:rPr>
          <w:rFonts w:ascii="Arial" w:hAnsi="Arial" w:cs="Arial"/>
          <w:sz w:val="16"/>
          <w:szCs w:val="16"/>
        </w:rPr>
      </w:pPr>
      <w:r>
        <w:rPr>
          <w:rFonts w:ascii="Arial" w:hAnsi="Arial" w:cs="Arial"/>
          <w:noProof/>
          <w:sz w:val="16"/>
          <w:szCs w:val="16"/>
        </w:rPr>
        <w:lastRenderedPageBreak/>
        <w:pict w14:anchorId="6EDD18AD">
          <v:shape id="_x0000_s1030" type="#_x0000_t202" alt="" style="position:absolute;margin-left:-4.4pt;margin-top:-20.9pt;width:511.2pt;height:104.55pt;z-index:36;mso-wrap-style:none;v-text-anchor:top" filled="f" fillcolor="#bbe0e3" stroked="f">
            <v:textbox style="mso-fit-shape-to-text:t" inset="6.84pt,3.42pt,6.84pt,3.42pt">
              <w:txbxContent>
                <w:p w14:paraId="267A6D86" w14:textId="77777777" w:rsidR="00655A3A" w:rsidRPr="00FD13A8" w:rsidRDefault="00655A3A" w:rsidP="00B531F2">
                  <w:pPr>
                    <w:autoSpaceDE w:val="0"/>
                    <w:autoSpaceDN w:val="0"/>
                    <w:adjustRightInd w:val="0"/>
                    <w:jc w:val="center"/>
                    <w:rPr>
                      <w:rFonts w:ascii="Arial" w:hAnsi="Arial" w:cs="Arial"/>
                      <w:color w:val="000000"/>
                      <w:sz w:val="68"/>
                      <w:szCs w:val="72"/>
                    </w:rPr>
                  </w:pPr>
                  <w:r w:rsidRPr="00FD13A8">
                    <w:rPr>
                      <w:rFonts w:ascii="Arial" w:eastAsia="Arial" w:hAnsi="Arial" w:cs="Arial"/>
                      <w:color w:val="000000"/>
                      <w:sz w:val="68"/>
                      <w:szCs w:val="72"/>
                      <w:lang w:val="es-ES" w:bidi="es-ES"/>
                    </w:rPr>
                    <w:t>El escenario de la marisma salina</w:t>
                  </w:r>
                </w:p>
                <w:p w14:paraId="41C87ADB" w14:textId="77777777" w:rsidR="00655A3A" w:rsidRPr="00FD13A8" w:rsidRDefault="00655A3A" w:rsidP="00B531F2">
                  <w:pPr>
                    <w:autoSpaceDE w:val="0"/>
                    <w:autoSpaceDN w:val="0"/>
                    <w:adjustRightInd w:val="0"/>
                    <w:jc w:val="center"/>
                    <w:rPr>
                      <w:rFonts w:ascii="Arial" w:hAnsi="Arial" w:cs="Arial"/>
                      <w:color w:val="000000"/>
                      <w:sz w:val="34"/>
                      <w:szCs w:val="36"/>
                    </w:rPr>
                  </w:pPr>
                  <w:r w:rsidRPr="00FD13A8">
                    <w:rPr>
                      <w:rFonts w:ascii="Arial" w:eastAsia="Arial" w:hAnsi="Arial" w:cs="Arial"/>
                      <w:color w:val="000000"/>
                      <w:sz w:val="27"/>
                      <w:szCs w:val="28"/>
                      <w:lang w:val="es-ES" w:bidi="es-ES"/>
                    </w:rPr>
                    <w:t>Se muestra en marea baja: las flechas muestran el movimiento al subir la marea</w:t>
                  </w:r>
                  <w:r w:rsidRPr="00FD13A8">
                    <w:rPr>
                      <w:rFonts w:ascii="Arial" w:eastAsia="Arial" w:hAnsi="Arial" w:cs="Arial"/>
                      <w:color w:val="000000"/>
                      <w:sz w:val="34"/>
                      <w:szCs w:val="36"/>
                      <w:lang w:val="es-ES" w:bidi="es-ES"/>
                    </w:rPr>
                    <w:t>.</w:t>
                  </w:r>
                </w:p>
              </w:txbxContent>
            </v:textbox>
          </v:shape>
        </w:pict>
      </w:r>
    </w:p>
    <w:p w14:paraId="2D76AA7B" w14:textId="5BCD23C9" w:rsidR="00B531F2" w:rsidRPr="00A04EE5" w:rsidRDefault="00000000" w:rsidP="00724C28">
      <w:pPr>
        <w:ind w:left="-630"/>
        <w:rPr>
          <w:rFonts w:ascii="Arial" w:hAnsi="Arial" w:cs="Arial"/>
        </w:rPr>
      </w:pPr>
      <w:r>
        <w:rPr>
          <w:rFonts w:ascii="Arial" w:eastAsia="Arial" w:hAnsi="Arial" w:cs="Arial"/>
          <w:noProof/>
          <w:lang w:bidi="es-ES"/>
        </w:rPr>
      </w:r>
      <w:r>
        <w:rPr>
          <w:rFonts w:ascii="Arial" w:eastAsia="Arial" w:hAnsi="Arial" w:cs="Arial"/>
          <w:noProof/>
          <w:lang w:bidi="es-ES"/>
        </w:rPr>
        <w:pict w14:anchorId="1339C5F9">
          <v:group id="_x0000_s1026" editas="canvas" alt="" style="width:600.75pt;height:605.7pt;mso-position-horizontal-relative:char;mso-position-vertical-relative:line" coordorigin="378,1336" coordsize="12015,12114">
            <o:lock v:ext="edit" aspectratio="t"/>
            <v:shape id="_x0000_s1027" type="#_x0000_t75" alt="" style="position:absolute;left:378;top:1336;width:12015;height:12114" o:preferrelative="f">
              <v:fill o:detectmouseclick="t"/>
              <v:path o:extrusionok="t" o:connecttype="none"/>
              <o:lock v:ext="edit" text="t"/>
            </v:shape>
            <v:shape id="_x0000_s1028" type="#_x0000_t75" alt="" style="position:absolute;left:378;top:1668;width:11778;height:11521" filled="t">
              <v:imagedata r:id="rId41" o:title="Page0001" croptop="8585f"/>
            </v:shape>
            <v:shape id="_x0000_s1029" type="#_x0000_t202" alt="" style="position:absolute;left:702;top:2863;width:11288;height:446;mso-wrap-style:square;v-text-anchor:top" filled="f" fillcolor="#bbe0e3" stroked="f">
              <v:textbox style="mso-fit-shape-to-text:t" inset="6.84pt,3.42pt,6.84pt,3.42pt">
                <w:txbxContent>
                  <w:p w14:paraId="0EEA79FF" w14:textId="525A1E58" w:rsidR="00655A3A" w:rsidRPr="00FD13A8" w:rsidRDefault="00655A3A" w:rsidP="00B531F2">
                    <w:pPr>
                      <w:autoSpaceDE w:val="0"/>
                      <w:autoSpaceDN w:val="0"/>
                      <w:adjustRightInd w:val="0"/>
                      <w:rPr>
                        <w:rFonts w:ascii="Arial Narrow" w:hAnsi="Arial Narrow" w:cs="Arial Narrow"/>
                        <w:b/>
                        <w:bCs/>
                        <w:color w:val="000000"/>
                        <w:sz w:val="27"/>
                        <w:szCs w:val="28"/>
                      </w:rPr>
                    </w:pPr>
                    <w:r>
                      <w:rPr>
                        <w:rFonts w:ascii="Arial Narrow" w:eastAsia="Arial Narrow" w:hAnsi="Arial Narrow" w:cs="Arial Narrow"/>
                        <w:b/>
                        <w:color w:val="000000"/>
                        <w:sz w:val="27"/>
                        <w:szCs w:val="28"/>
                        <w:lang w:val="es-ES" w:bidi="es-ES"/>
                      </w:rPr>
                      <w:t xml:space="preserve">      Agua          </w:t>
                    </w:r>
                    <w:r>
                      <w:rPr>
                        <w:rFonts w:ascii="Arial Narrow" w:eastAsia="Arial Narrow" w:hAnsi="Arial Narrow" w:cs="Arial Narrow"/>
                        <w:b/>
                        <w:color w:val="000000"/>
                        <w:sz w:val="27"/>
                        <w:szCs w:val="28"/>
                        <w:lang w:val="es-ES" w:bidi="es-ES"/>
                      </w:rPr>
                      <w:tab/>
                      <w:t xml:space="preserve">    Zona intermareal     </w:t>
                    </w:r>
                    <w:r w:rsidR="00724C28">
                      <w:rPr>
                        <w:rFonts w:ascii="Arial Narrow" w:eastAsia="Arial Narrow" w:hAnsi="Arial Narrow" w:cs="Arial Narrow"/>
                        <w:b/>
                        <w:color w:val="000000"/>
                        <w:sz w:val="27"/>
                        <w:szCs w:val="28"/>
                        <w:lang w:val="es-ES" w:bidi="es-ES"/>
                      </w:rPr>
                      <w:t xml:space="preserve">       </w:t>
                    </w:r>
                    <w:r>
                      <w:rPr>
                        <w:rFonts w:ascii="Arial Narrow" w:eastAsia="Arial Narrow" w:hAnsi="Arial Narrow" w:cs="Arial Narrow"/>
                        <w:b/>
                        <w:color w:val="000000"/>
                        <w:sz w:val="27"/>
                        <w:szCs w:val="28"/>
                        <w:lang w:val="es-ES" w:bidi="es-ES"/>
                      </w:rPr>
                      <w:t xml:space="preserve">Marisma baja     </w:t>
                    </w:r>
                    <w:r w:rsidR="00724C28">
                      <w:rPr>
                        <w:rFonts w:ascii="Arial Narrow" w:eastAsia="Arial Narrow" w:hAnsi="Arial Narrow" w:cs="Arial Narrow"/>
                        <w:b/>
                        <w:color w:val="000000"/>
                        <w:sz w:val="27"/>
                        <w:szCs w:val="28"/>
                        <w:lang w:val="es-ES" w:bidi="es-ES"/>
                      </w:rPr>
                      <w:t xml:space="preserve">             </w:t>
                    </w:r>
                    <w:r>
                      <w:rPr>
                        <w:rFonts w:ascii="Arial Narrow" w:eastAsia="Arial Narrow" w:hAnsi="Arial Narrow" w:cs="Arial Narrow"/>
                        <w:b/>
                        <w:color w:val="000000"/>
                        <w:sz w:val="27"/>
                        <w:szCs w:val="28"/>
                        <w:lang w:val="es-ES" w:bidi="es-ES"/>
                      </w:rPr>
                      <w:t>Marisma alta</w:t>
                    </w:r>
                    <w:r>
                      <w:rPr>
                        <w:rFonts w:ascii="Arial Narrow" w:eastAsia="Arial Narrow" w:hAnsi="Arial Narrow" w:cs="Arial Narrow"/>
                        <w:b/>
                        <w:color w:val="000000"/>
                        <w:sz w:val="27"/>
                        <w:szCs w:val="28"/>
                        <w:lang w:val="es-ES" w:bidi="es-ES"/>
                      </w:rPr>
                      <w:tab/>
                    </w:r>
                    <w:r>
                      <w:rPr>
                        <w:rFonts w:ascii="Arial Narrow" w:eastAsia="Arial Narrow" w:hAnsi="Arial Narrow" w:cs="Arial Narrow"/>
                        <w:b/>
                        <w:color w:val="000000"/>
                        <w:sz w:val="27"/>
                        <w:szCs w:val="28"/>
                        <w:lang w:val="es-ES" w:bidi="es-ES"/>
                      </w:rPr>
                      <w:tab/>
                      <w:t>Meseta</w:t>
                    </w:r>
                  </w:p>
                </w:txbxContent>
              </v:textbox>
            </v:shape>
            <v:shape id="_x0000_s1031" type="#_x0000_t75" alt="" style="position:absolute;left:3553;top:11912;width:2495;height:928">
              <v:imagedata r:id="rId35" o:title="Page0003" croptop="2540f" cropbottom="56950f" cropleft="56736f" cropright="-270f"/>
            </v:shape>
            <v:shape id="_x0000_s1032" type="#_x0000_t202" alt="" style="position:absolute;left:4209;top:12368;width:813;height:400;mso-wrap-style:none;v-text-anchor:top" filled="f" fillcolor="#bbe0e3" stroked="f">
              <v:textbox style="mso-fit-shape-to-text:t" inset="6.84pt,3.42pt,6.84pt,3.42pt">
                <w:txbxContent>
                  <w:p w14:paraId="71133DC6"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Agua</w:t>
                    </w:r>
                  </w:p>
                </w:txbxContent>
              </v:textbox>
            </v:shape>
            <v:shape id="_x0000_s1033" type="#_x0000_t75" alt="" style="position:absolute;left:3223;top:3988;width:2491;height:700">
              <v:imagedata r:id="rId35" o:title="Page0003" croptop="4023f" cropbottom="56951f" cropleft="56751f" cropright="-272f"/>
            </v:shape>
            <v:shape id="_x0000_s1034" type="#_x0000_t202" alt="" style="position:absolute;left:3875;top:4215;width:813;height:400;mso-wrap-style:none;v-text-anchor:top" filled="f" fillcolor="#bbe0e3" stroked="f">
              <v:textbox style="mso-fit-shape-to-text:t" inset="6.84pt,3.42pt,6.84pt,3.42pt">
                <w:txbxContent>
                  <w:p w14:paraId="4E8347FE"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Agua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alt="" style="position:absolute;left:4800;top:11703;width:788;height:455;mso-wrap-style:none;v-text-anchor:middle" fillcolor="black"/>
            <v:shape id="_x0000_s1036" type="#_x0000_t13" alt="" style="position:absolute;left:4800;top:4405;width:788;height:456;mso-wrap-style:none;v-text-anchor:middle" fillcolor="black"/>
            <v:shape id="_x0000_s1037" type="#_x0000_t75" alt="" style="position:absolute;left:860;top:3949;width:728;height:912">
              <v:imagedata r:id="rId25" o:title="Moon 24"/>
            </v:shape>
            <v:shape id="_x0000_s1038" type="#_x0000_t75" alt="" style="position:absolute;left:10842;top:3492;width:960;height:835">
              <v:imagedata r:id="rId42" o:title="Sun 091"/>
            </v:shape>
            <v:shape id="_x0000_s1039" type="#_x0000_t75" alt="" style="position:absolute;left:10579;top:11638;width:841;height:615">
              <v:imagedata r:id="rId43" o:title="Flat-clawed Hermit Crab"/>
            </v:shape>
            <v:shape id="_x0000_s1040" type="#_x0000_t75" alt="" style="position:absolute;left:6508;top:11247;width:1336;height:659">
              <v:imagedata r:id="rId44" o:title="Glasswort"/>
            </v:shape>
            <v:shape id="_x0000_s1041" type="#_x0000_t202" alt="" style="position:absolute;left:702;top:4684;width:786;height:400;mso-wrap-style:none;v-text-anchor:top" filled="f" fillcolor="#bbe0e3" stroked="f">
              <v:textbox style="mso-fit-shape-to-text:t" inset="6.84pt,3.42pt,6.84pt,3.42pt">
                <w:txbxContent>
                  <w:p w14:paraId="1830E406"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Luna</w:t>
                    </w:r>
                  </w:p>
                </w:txbxContent>
              </v:textbox>
            </v:shape>
            <v:shape id="_x0000_s1042" type="#_x0000_t202" alt="" style="position:absolute;left:10996;top:4290;width:607;height:400;mso-wrap-style:none;v-text-anchor:top" filled="f" fillcolor="#bbe0e3" stroked="f">
              <v:textbox style="mso-fit-shape-to-text:t" inset="6.84pt,3.42pt,6.84pt,3.42pt">
                <w:txbxContent>
                  <w:p w14:paraId="290A5A9B"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Sol</w:t>
                    </w:r>
                  </w:p>
                </w:txbxContent>
              </v:textbox>
            </v:shape>
            <v:shape id="_x0000_s1043" type="#_x0000_t75" alt="" style="position:absolute;left:8150;top:5545;width:475;height:1131">
              <v:imagedata r:id="rId45" o:title="saltmeadow hay"/>
            </v:shape>
            <v:shape id="_x0000_s1044" type="#_x0000_t202" alt="" style="position:absolute;left:7427;top:6628;width:1016;height:400;mso-wrap-style:none;v-text-anchor:top" filled="f" fillcolor="#bbe0e3" stroked="f">
              <v:textbox style="mso-fit-shape-to-text:t" inset="6.84pt,3.42pt,6.84pt,3.42pt">
                <w:txbxContent>
                  <w:p w14:paraId="54AD1D81"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Retana</w:t>
                    </w:r>
                  </w:p>
                </w:txbxContent>
              </v:textbox>
            </v:shape>
            <v:shape id="_x0000_s1045" type="#_x0000_t75" alt="" style="position:absolute;left:6713;top:3919;width:914;height:1709">
              <v:imagedata r:id="rId46" o:title="Saltmarsh cordgrass"/>
            </v:shape>
            <v:shape id="_x0000_s1046" type="#_x0000_t202" alt="" style="position:absolute;left:6298;top:5476;width:1220;height:400;mso-wrap-style:none;v-text-anchor:top" filled="f" fillcolor="#bbe0e3" stroked="f">
              <v:textbox style="mso-fit-shape-to-text:t" inset="6.84pt,3.42pt,6.84pt,3.42pt">
                <w:txbxContent>
                  <w:p w14:paraId="29E1A77D"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Espartillo</w:t>
                    </w:r>
                  </w:p>
                </w:txbxContent>
              </v:textbox>
            </v:shape>
            <v:shape id="_x0000_s1047" type="#_x0000_t75" alt="" style="position:absolute;left:10185;top:5203;width:1709;height:872">
              <v:imagedata r:id="rId47" o:title="Raccoon"/>
            </v:shape>
            <v:shape id="_x0000_s1048" type="#_x0000_t202" alt="" style="position:absolute;left:10185;top:5916;width:1221;height:400;mso-wrap-style:none;v-text-anchor:top" filled="f" fillcolor="#bbe0e3" stroked="f">
              <v:textbox style="mso-fit-shape-to-text:t" inset="6.84pt,3.42pt,6.84pt,3.42pt">
                <w:txbxContent>
                  <w:p w14:paraId="345EFFE3"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Mapache</w:t>
                    </w:r>
                  </w:p>
                </w:txbxContent>
              </v:textbox>
            </v:shape>
            <v:shape id="_x0000_s1049" type="#_x0000_t75" alt="" style="position:absolute;left:5205;top:6268;width:1443;height:2171">
              <v:imagedata r:id="rId48" o:title="Great Blue Heron"/>
            </v:shape>
            <v:shape id="_x0000_s1050" type="#_x0000_t202" alt="" style="position:absolute;left:4888;top:8320;width:1477;height:665;mso-wrap-style:none;v-text-anchor:top" filled="f" fillcolor="#bbe0e3" stroked="f">
              <v:textbox style="mso-fit-shape-to-text:t" inset="6.84pt,3.42pt,6.84pt,3.42pt">
                <w:txbxContent>
                  <w:p w14:paraId="6FDE56AC" w14:textId="77777777" w:rsidR="00655A3A" w:rsidRPr="00FD13A8" w:rsidRDefault="00655A3A" w:rsidP="00B531F2">
                    <w:pPr>
                      <w:autoSpaceDE w:val="0"/>
                      <w:autoSpaceDN w:val="0"/>
                      <w:adjustRightInd w:val="0"/>
                      <w:jc w:val="center"/>
                      <w:rPr>
                        <w:rFonts w:ascii="Arial" w:hAnsi="Arial" w:cs="Arial"/>
                        <w:color w:val="000000"/>
                        <w:sz w:val="23"/>
                      </w:rPr>
                    </w:pPr>
                    <w:r w:rsidRPr="00FD13A8">
                      <w:rPr>
                        <w:rFonts w:ascii="Arial" w:eastAsia="Arial" w:hAnsi="Arial" w:cs="Arial"/>
                        <w:color w:val="000000"/>
                        <w:sz w:val="23"/>
                        <w:lang w:val="es-ES" w:bidi="es-ES"/>
                      </w:rPr>
                      <w:t xml:space="preserve">Garza </w:t>
                    </w:r>
                  </w:p>
                  <w:p w14:paraId="3FAFF720" w14:textId="77777777" w:rsidR="00655A3A" w:rsidRPr="00FD13A8" w:rsidRDefault="00655A3A" w:rsidP="00B531F2">
                    <w:pPr>
                      <w:autoSpaceDE w:val="0"/>
                      <w:autoSpaceDN w:val="0"/>
                      <w:adjustRightInd w:val="0"/>
                      <w:jc w:val="center"/>
                      <w:rPr>
                        <w:rFonts w:ascii="Arial" w:hAnsi="Arial" w:cs="Arial"/>
                        <w:color w:val="000000"/>
                        <w:sz w:val="23"/>
                      </w:rPr>
                    </w:pPr>
                    <w:r w:rsidRPr="00FD13A8">
                      <w:rPr>
                        <w:rFonts w:ascii="Arial" w:eastAsia="Arial" w:hAnsi="Arial" w:cs="Arial"/>
                        <w:color w:val="000000"/>
                        <w:sz w:val="23"/>
                        <w:lang w:val="es-ES" w:bidi="es-ES"/>
                      </w:rPr>
                      <w:t>azul grande</w:t>
                    </w:r>
                  </w:p>
                </w:txbxContent>
              </v:textbox>
            </v:shape>
            <v:shape id="_x0000_s1051" type="#_x0000_t75" alt="" style="position:absolute;left:8959;top:4519;width:599;height:496">
              <v:imagedata r:id="rId49" o:title="Ribbed Mussel"/>
            </v:shape>
            <v:shape id="_x0000_s1052" type="#_x0000_t202" alt="" style="position:absolute;left:8085;top:4880;width:2180;height:400;mso-wrap-style:none;v-text-anchor:top" filled="f" fillcolor="#bbe0e3" stroked="f">
              <v:textbox style="mso-fit-shape-to-text:t" inset="6.84pt,3.42pt,6.84pt,3.42pt">
                <w:txbxContent>
                  <w:p w14:paraId="420B0C98"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Mejillón acanalado</w:t>
                    </w:r>
                  </w:p>
                </w:txbxContent>
              </v:textbox>
            </v:shape>
            <v:shape id="_x0000_s1053" type="#_x0000_t75" alt="" style="position:absolute;left:1910;top:4653;width:1355;height:839">
              <v:imagedata r:id="rId50" o:title="Blue Crab"/>
            </v:shape>
            <v:shape id="_x0000_s1054" type="#_x0000_t202" alt="" style="position:absolute;left:1779;top:5355;width:1694;height:400;mso-wrap-style:none;v-text-anchor:top" filled="f" fillcolor="#bbe0e3" stroked="f">
              <v:textbox style="mso-fit-shape-to-text:t" inset="6.84pt,3.42pt,6.84pt,3.42pt">
                <w:txbxContent>
                  <w:p w14:paraId="35CB4D01"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Cangrejo azul</w:t>
                    </w:r>
                  </w:p>
                </w:txbxContent>
              </v:textbox>
            </v:shape>
            <v:shape id="_x0000_s1055" type="#_x0000_t75" alt="" style="position:absolute;left:947;top:6020;width:1839;height:775">
              <v:imagedata r:id="rId51" o:title="Striped Bass"/>
            </v:shape>
            <v:shape id="_x0000_s1056" type="#_x0000_t202" alt="" style="position:absolute;left:860;top:6628;width:1732;height:400;mso-wrap-style:none;v-text-anchor:top" filled="f" fillcolor="#bbe0e3" stroked="f">
              <v:textbox style="mso-fit-shape-to-text:t" inset="6.84pt,3.42pt,6.84pt,3.42pt">
                <w:txbxContent>
                  <w:p w14:paraId="2263274B"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Lubina rayada</w:t>
                    </w:r>
                  </w:p>
                </w:txbxContent>
              </v:textbox>
            </v:shape>
            <v:shape id="_x0000_s1057" type="#_x0000_t75" alt="" style="position:absolute;left:2851;top:7027;width:1257;height:614">
              <v:imagedata r:id="rId52" o:title="Arrow Shrimp"/>
            </v:shape>
            <v:shape id="_x0000_s1058" type="#_x0000_t202" alt="" style="position:absolute;left:3014;top:7345;width:1463;height:400;mso-wrap-style:none;v-text-anchor:top" filled="f" fillcolor="#bbe0e3" stroked="f">
              <v:textbox style="mso-fit-shape-to-text:t" inset="6.84pt,3.42pt,6.84pt,3.42pt">
                <w:txbxContent>
                  <w:p w14:paraId="4D53178D"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Camarones</w:t>
                    </w:r>
                  </w:p>
                </w:txbxContent>
              </v:textbox>
            </v:shape>
            <v:shape id="_x0000_s1059" type="#_x0000_t75" alt="" style="position:absolute;left:1122;top:8486;width:1308;height:969">
              <v:imagedata r:id="rId53" o:title="Horseshoe Crab"/>
            </v:shape>
            <v:shape id="_x0000_s1060" type="#_x0000_t202" alt="" style="position:absolute;left:1013;top:9346;width:2269;height:400;mso-wrap-style:none;v-text-anchor:top" filled="f" fillcolor="#bbe0e3" stroked="f">
              <v:textbox style="mso-fit-shape-to-text:t" inset="6.84pt,3.42pt,6.84pt,3.42pt">
                <w:txbxContent>
                  <w:p w14:paraId="3931F1DD"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Cangrejo herradura</w:t>
                    </w:r>
                  </w:p>
                </w:txbxContent>
              </v:textbox>
            </v:shape>
            <v:shape id="_x0000_s1061" type="#_x0000_t75" alt="" style="position:absolute;left:1210;top:11703;width:1330;height:988">
              <v:imagedata r:id="rId54" o:title="Carolina Diamondback terrapin"/>
            </v:shape>
            <v:shape id="_x0000_s1062" type="#_x0000_t202" alt="" style="position:absolute;left:597;top:12558;width:3267;height:400;mso-wrap-style:none;v-text-anchor:top" filled="f" fillcolor="#bbe0e3" stroked="f">
              <v:textbox style="mso-fit-shape-to-text:t" inset="6.84pt,3.42pt,6.84pt,3.42pt">
                <w:txbxContent>
                  <w:p w14:paraId="639B2F97"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Tortuga espalda de diamante</w:t>
                    </w:r>
                  </w:p>
                </w:txbxContent>
              </v:textbox>
            </v:shape>
            <v:shape id="_x0000_s1063" type="#_x0000_t75" alt="" style="position:absolute;left:3136;top:11303;width:749;height:661">
              <v:imagedata r:id="rId55" o:title="Mud Snail"/>
            </v:shape>
            <v:shape id="_x0000_s1064" type="#_x0000_t202" alt="" style="position:absolute;left:2851;top:11797;width:1886;height:400;mso-wrap-style:none;v-text-anchor:top" filled="f" fillcolor="#bbe0e3" stroked="f">
              <v:textbox style="mso-fit-shape-to-text:t" inset="6.84pt,3.42pt,6.84pt,3.42pt">
                <w:txbxContent>
                  <w:p w14:paraId="130DB333"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Caracol de lodo</w:t>
                    </w:r>
                  </w:p>
                </w:txbxContent>
              </v:textbox>
            </v:shape>
            <v:shape id="_x0000_s1065" type="#_x0000_t75" alt="" style="position:absolute;left:5413;top:9080;width:1017;height:635">
              <v:imagedata r:id="rId56" o:title="Blood Worm"/>
            </v:shape>
            <v:shape id="_x0000_s1066" type="#_x0000_t202" alt="" style="position:absolute;left:5326;top:9574;width:2141;height:400;mso-wrap-style:none;v-text-anchor:top" filled="f" fillcolor="#bbe0e3" stroked="f">
              <v:textbox style="mso-fit-shape-to-text:t" inset="6.84pt,3.42pt,6.84pt,3.42pt">
                <w:txbxContent>
                  <w:p w14:paraId="19941691"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Gusano de almeja</w:t>
                    </w:r>
                  </w:p>
                </w:txbxContent>
              </v:textbox>
            </v:shape>
            <v:shape id="_x0000_s1067" type="#_x0000_t75" alt="" style="position:absolute;left:4582;top:5317;width:1533;height:609">
              <v:imagedata r:id="rId57" o:title="Mud Fiddler"/>
            </v:shape>
            <v:shape id="_x0000_s1068" type="#_x0000_t202" alt="" style="position:absolute;left:4582;top:5774;width:2154;height:400;mso-wrap-style:none;v-text-anchor:top" filled="f" fillcolor="#bbe0e3" stroked="f">
              <v:textbox style="mso-fit-shape-to-text:t" inset="6.84pt,3.42pt,6.84pt,3.42pt">
                <w:txbxContent>
                  <w:p w14:paraId="6A6B37CC"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Cangrejo violinista</w:t>
                    </w:r>
                  </w:p>
                </w:txbxContent>
              </v:textbox>
            </v:shape>
            <v:shape id="_x0000_s1069" type="#_x0000_t75" alt="" style="position:absolute;left:5284;top:10209;width:826;height:848">
              <v:imagedata r:id="rId58" o:title="Eastern Oyster"/>
            </v:shape>
            <v:shape id="_x0000_s1070" type="#_x0000_t202" alt="" style="position:absolute;left:5023;top:10949;width:837;height:400;mso-wrap-style:none;v-text-anchor:top" filled="f" fillcolor="#bbe0e3" stroked="f">
              <v:textbox style="mso-fit-shape-to-text:t" inset="6.84pt,3.42pt,6.84pt,3.42pt">
                <w:txbxContent>
                  <w:p w14:paraId="2EEC588C"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Ostra</w:t>
                    </w:r>
                  </w:p>
                </w:txbxContent>
              </v:textbox>
            </v:shape>
            <v:shape id="_x0000_s1071" type="#_x0000_t202" alt="" style="position:absolute;left:6508;top:11816;width:1284;height:400;mso-wrap-style:none;v-text-anchor:top" filled="f" fillcolor="#bbe0e3" stroked="f">
              <v:textbox style="mso-fit-shape-to-text:t" inset="6.84pt,3.42pt,6.84pt,3.42pt">
                <w:txbxContent>
                  <w:p w14:paraId="782DC3CD"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 xml:space="preserve">Salicornia </w:t>
                    </w:r>
                  </w:p>
                </w:txbxContent>
              </v:textbox>
            </v:shape>
            <v:shape id="_x0000_s1072" type="#_x0000_t75" alt="" style="position:absolute;left:7296;top:9194;width:1593;height:978">
              <v:imagedata r:id="rId26" o:title="Clapper Rail"/>
            </v:shape>
            <v:shape id="_x0000_s1073" type="#_x0000_t202" alt="" style="position:absolute;left:7165;top:10107;width:2128;height:400;mso-wrap-style:none;v-text-anchor:top" filled="f" fillcolor="#bbe0e3" stroked="f">
              <v:textbox style="mso-fit-shape-to-text:t" inset="6.84pt,3.42pt,6.84pt,3.42pt">
                <w:txbxContent>
                  <w:p w14:paraId="16BF8E4F"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Rascón crepitante</w:t>
                    </w:r>
                  </w:p>
                </w:txbxContent>
              </v:textbox>
            </v:shape>
            <v:shape id="_x0000_s1074" type="#_x0000_t75" alt="" style="position:absolute;left:7296;top:7370;width:883;height:872">
              <v:imagedata r:id="rId20" o:title="Marsh Periwinkle"/>
            </v:shape>
            <v:shape id="_x0000_s1075" type="#_x0000_t202" alt="" style="position:absolute;left:6902;top:8168;width:2640;height:400;mso-wrap-style:none;v-text-anchor:top" filled="f" fillcolor="#bbe0e3" stroked="f">
              <v:textbox style="mso-fit-shape-to-text:t" inset="6.84pt,3.42pt,6.84pt,3.42pt">
                <w:txbxContent>
                  <w:p w14:paraId="51D00EDB"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Bígaro de los pantanos</w:t>
                    </w:r>
                  </w:p>
                </w:txbxContent>
              </v:textbox>
            </v:shape>
            <v:shape id="_x0000_s1076" type="#_x0000_t75" alt="" style="position:absolute;left:9529;top:9004;width:2288;height:1205">
              <v:imagedata r:id="rId59" o:title="Gray Fox"/>
            </v:shape>
            <v:shape id="_x0000_s1077" type="#_x0000_t202" alt="" style="position:absolute;left:9934;top:10038;width:1271;height:400;mso-wrap-style:none;v-text-anchor:top" filled="f" fillcolor="#bbe0e3" stroked="f">
              <v:textbox style="mso-fit-shape-to-text:t" inset="6.84pt,3.42pt,6.84pt,3.42pt">
                <w:txbxContent>
                  <w:p w14:paraId="0AE5D64F"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Zorro rojo</w:t>
                    </w:r>
                  </w:p>
                </w:txbxContent>
              </v:textbox>
            </v:shape>
            <v:shape id="_x0000_s1078" type="#_x0000_t202" alt="" style="position:absolute;left:9788;top:12318;width:2168;height:400;mso-wrap-style:none;v-text-anchor:top" filled="f" fillcolor="#bbe0e3" stroked="f">
              <v:textbox style="mso-next-textbox:#_x0000_s1078;mso-fit-shape-to-text:t" inset="6.84pt,3.42pt,6.84pt,3.42pt">
                <w:txbxContent>
                  <w:p w14:paraId="7DD024D2"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Cangrejo ermitaño</w:t>
                    </w:r>
                  </w:p>
                </w:txbxContent>
              </v:textbox>
            </v:shape>
            <v:shape id="_x0000_s1079" type="#_x0000_t75" alt="" style="position:absolute;left:9659;top:7027;width:2103;height:1148">
              <v:imagedata r:id="rId60" o:title="Page0002" croptop="5563f" cropbottom="48889f" cropleft="52849f" cropright="1349f"/>
            </v:shape>
            <v:shape id="_x0000_s1080" type="#_x0000_t202" alt="" style="position:absolute;left:10119;top:7939;width:920;height:400;mso-wrap-style:none;v-text-anchor:top" filled="f" fillcolor="#bbe0e3" stroked="f">
              <v:textbox style="mso-fit-shape-to-text:t" inset="6.84pt,3.42pt,6.84pt,3.42pt">
                <w:txbxContent>
                  <w:p w14:paraId="60ECC88E"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Viento</w:t>
                    </w:r>
                  </w:p>
                </w:txbxContent>
              </v:textbox>
            </v:shape>
            <v:shape id="_x0000_s1081" type="#_x0000_t75" alt="" style="position:absolute;left:1779;top:9985;width:2846;height:970">
              <v:imagedata r:id="rId61" o:title="Page0001" croptop="5059f" cropbottom="45866f" cropleft="1402f" cropright="19055f"/>
            </v:shape>
            <v:shape id="_x0000_s1082" type="#_x0000_t202" alt="" style="position:absolute;left:2268;top:10845;width:1941;height:400;v-text-anchor:top" filled="f" fillcolor="#bbe0e3" stroked="f">
              <v:textbox style="mso-fit-shape-to-text:t" inset="6.84pt,3.42pt,6.84pt,3.42pt">
                <w:txbxContent>
                  <w:p w14:paraId="2975C6B6" w14:textId="77777777" w:rsidR="00655A3A" w:rsidRPr="00FD13A8" w:rsidRDefault="00655A3A" w:rsidP="00B531F2">
                    <w:pPr>
                      <w:autoSpaceDE w:val="0"/>
                      <w:autoSpaceDN w:val="0"/>
                      <w:adjustRightInd w:val="0"/>
                      <w:jc w:val="center"/>
                      <w:rPr>
                        <w:rFonts w:ascii="Arial" w:hAnsi="Arial" w:cs="Arial"/>
                        <w:color w:val="000000"/>
                        <w:sz w:val="23"/>
                      </w:rPr>
                    </w:pPr>
                    <w:r w:rsidRPr="00FD13A8">
                      <w:rPr>
                        <w:rFonts w:ascii="Arial" w:eastAsia="Arial" w:hAnsi="Arial" w:cs="Arial"/>
                        <w:color w:val="000000"/>
                        <w:sz w:val="23"/>
                        <w:lang w:val="es-ES" w:bidi="es-ES"/>
                      </w:rPr>
                      <w:t>Tambor rojo</w:t>
                    </w:r>
                  </w:p>
                </w:txbxContent>
              </v:textbox>
            </v:shape>
            <v:shape id="_x0000_s1083" type="#_x0000_t75" alt="" style="position:absolute;left:8544;top:11703;width:475;height:1131">
              <v:imagedata r:id="rId45" o:title="saltmeadow hay"/>
            </v:shape>
            <v:shape id="_x0000_s1084" type="#_x0000_t202" alt="" style="position:absolute;left:7821;top:12785;width:1016;height:400;mso-wrap-style:none;v-text-anchor:top" filled="f" fillcolor="#bbe0e3" stroked="f">
              <v:textbox style="mso-fit-shape-to-text:t" inset="6.84pt,3.42pt,6.84pt,3.42pt">
                <w:txbxContent>
                  <w:p w14:paraId="2467AB52"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Retana</w:t>
                    </w:r>
                  </w:p>
                </w:txbxContent>
              </v:textbox>
            </v:shape>
            <v:oval id="_x0000_s1085" alt="" style="position:absolute;left:860;top:7598;width:262;height:227;mso-wrap-style:none;v-text-anchor:middle" filled="f" fillcolor="#bbe0e3"/>
            <v:oval id="_x0000_s1086" alt="" style="position:absolute;left:1013;top:7864;width:131;height:113;mso-wrap-style:none;v-text-anchor:middle" filled="f" fillcolor="#bbe0e3"/>
            <v:oval id="_x0000_s1087" alt="" style="position:absolute;left:1189;top:7464;width:261;height:229;mso-wrap-style:none;v-text-anchor:middle" filled="f" fillcolor="#bbe0e3"/>
            <v:oval id="_x0000_s1088" alt="" style="position:absolute;left:860;top:7256;width:262;height:227;mso-wrap-style:none;v-text-anchor:middle" filled="f" fillcolor="#bbe0e3"/>
            <v:oval id="_x0000_s1089" alt="" style="position:absolute;left:1385;top:7787;width:131;height:115;mso-wrap-style:none;v-text-anchor:middle" filled="f" fillcolor="#bbe0e3"/>
            <v:oval id="_x0000_s1090" alt="" style="position:absolute;left:1232;top:7958;width:131;height:115;mso-wrap-style:none;v-text-anchor:middle" filled="f" fillcolor="#bbe0e3"/>
            <v:oval id="_x0000_s1091" alt="" style="position:absolute;left:1100;top:7141;width:132;height:115;mso-wrap-style:none;v-text-anchor:middle" filled="f" fillcolor="#bbe0e3"/>
            <v:shape id="_x0000_s1092" type="#_x0000_t202" alt="" style="position:absolute;left:767;top:8008;width:1144;height:400;mso-wrap-style:none;v-text-anchor:top" filled="f" fillcolor="#bbe0e3" stroked="f">
              <v:textbox style="mso-fit-shape-to-text:t" inset="6.84pt,3.42pt,6.84pt,3.42pt">
                <w:txbxContent>
                  <w:p w14:paraId="5FB00818" w14:textId="77777777" w:rsidR="00655A3A" w:rsidRPr="00FD13A8" w:rsidRDefault="00655A3A" w:rsidP="00B531F2">
                    <w:pPr>
                      <w:autoSpaceDE w:val="0"/>
                      <w:autoSpaceDN w:val="0"/>
                      <w:adjustRightInd w:val="0"/>
                      <w:rPr>
                        <w:rFonts w:ascii="Arial" w:hAnsi="Arial" w:cs="Arial"/>
                        <w:color w:val="000000"/>
                        <w:sz w:val="23"/>
                      </w:rPr>
                    </w:pPr>
                    <w:r w:rsidRPr="00FD13A8">
                      <w:rPr>
                        <w:rFonts w:ascii="Arial" w:eastAsia="Arial" w:hAnsi="Arial" w:cs="Arial"/>
                        <w:color w:val="000000"/>
                        <w:sz w:val="23"/>
                        <w:lang w:val="es-ES" w:bidi="es-ES"/>
                      </w:rPr>
                      <w:t>Oxígeno</w:t>
                    </w:r>
                  </w:p>
                </w:txbxContent>
              </v:textbox>
            </v:shape>
            <v:shape id="_x0000_s1093" type="#_x0000_t13" alt="" style="position:absolute;left:2568;top:8738;width:788;height:456;mso-wrap-style:none;v-text-anchor:middle" fillcolor="black"/>
            <v:shape id="_x0000_s1094" type="#_x0000_t13" alt="" style="position:absolute;left:3092;top:7712;width:789;height:456;mso-wrap-style:none;v-text-anchor:middle" fillcolor="black"/>
            <v:shape id="_x0000_s1095" type="#_x0000_t13" alt="" style="position:absolute;left:7821;top:10448;width:789;height:457;mso-wrap-style:none;v-text-anchor:middle" fillcolor="black"/>
            <v:shape id="_x0000_s1096" type="#_x0000_t13" alt="" style="position:absolute;left:8215;top:7712;width:789;height:456;mso-wrap-style:none;v-text-anchor:middle" fillcolor="black"/>
            <v:shape id="_x0000_s1097" type="#_x0000_t13" alt="" style="position:absolute;left:3223;top:9650;width:789;height:457;mso-wrap-style:none;v-text-anchor:middle" fillcolor="black"/>
            <v:shape id="_x0000_s1098" type="#_x0000_t13" alt="" style="position:absolute;left:2829;top:6116;width:788;height:456;mso-wrap-style:none;v-text-anchor:middle" fillcolor="black"/>
            <v:shape id="_x0000_s1099" type="#_x0000_t13" alt="" style="position:absolute;left:1779;top:11247;width:789;height:456;mso-wrap-style:none;v-text-anchor:middle" fillcolor="black"/>
            <v:shape id="_x0000_s1100" type="#_x0000_t13" alt="" style="position:absolute;left:729;top:11247;width:787;height:456;flip:x;mso-wrap-style:none;v-text-anchor:middle" fillcolor="black"/>
            <w10:anchorlock/>
          </v:group>
        </w:pict>
      </w:r>
    </w:p>
    <w:p w14:paraId="3C76EEF3" w14:textId="77777777" w:rsidR="00B531F2" w:rsidRPr="00A04EE5" w:rsidRDefault="00B531F2" w:rsidP="00B531F2">
      <w:pPr>
        <w:rPr>
          <w:rFonts w:ascii="Arial" w:hAnsi="Arial" w:cs="Arial"/>
        </w:rPr>
      </w:pPr>
    </w:p>
    <w:p w14:paraId="39B9B7F2" w14:textId="77777777" w:rsidR="00B531F2" w:rsidRPr="00A04EE5" w:rsidRDefault="00B531F2" w:rsidP="00B531F2">
      <w:pPr>
        <w:rPr>
          <w:rFonts w:ascii="Arial" w:hAnsi="Arial" w:cs="Arial"/>
        </w:rPr>
      </w:pPr>
    </w:p>
    <w:p w14:paraId="24D28653" w14:textId="77777777" w:rsidR="00034D15" w:rsidRPr="00A04EE5" w:rsidRDefault="00034D15" w:rsidP="00034D15">
      <w:pPr>
        <w:rPr>
          <w:rFonts w:ascii="Arial" w:hAnsi="Arial" w:cs="Arial"/>
        </w:rPr>
      </w:pPr>
    </w:p>
    <w:sectPr w:rsidR="00034D15" w:rsidRPr="00A04EE5" w:rsidSect="0042523E">
      <w:type w:val="continuous"/>
      <w:pgSz w:w="12240" w:h="15840"/>
      <w:pgMar w:top="1152"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EE018" w14:textId="77777777" w:rsidR="00126DD9" w:rsidRDefault="00126DD9">
      <w:r>
        <w:separator/>
      </w:r>
    </w:p>
  </w:endnote>
  <w:endnote w:type="continuationSeparator" w:id="0">
    <w:p w14:paraId="081355E5" w14:textId="77777777" w:rsidR="00126DD9" w:rsidRDefault="0012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37C5" w14:textId="77777777" w:rsidR="00655A3A" w:rsidRPr="00655A3A" w:rsidRDefault="00655A3A" w:rsidP="00655A3A">
    <w:pPr>
      <w:pStyle w:val="Footer"/>
      <w:rPr>
        <w:rFonts w:ascii="Arial" w:hAnsi="Arial" w:cs="Arial"/>
        <w:sz w:val="20"/>
        <w:szCs w:val="20"/>
      </w:rPr>
    </w:pPr>
    <w:r>
      <w:rPr>
        <w:rFonts w:ascii="Arial" w:eastAsia="Arial" w:hAnsi="Arial" w:cs="Arial"/>
        <w:sz w:val="20"/>
        <w:szCs w:val="20"/>
        <w:lang w:val="es-ES" w:bidi="es-ES"/>
      </w:rPr>
      <w:tab/>
      <w:t xml:space="preserve">                          </w:t>
    </w:r>
    <w:r w:rsidRPr="000662F2">
      <w:rPr>
        <w:rFonts w:ascii="Arial" w:eastAsia="Arial" w:hAnsi="Arial" w:cs="Arial"/>
        <w:b/>
        <w:color w:val="41AD49"/>
        <w:lang w:val="es-ES" w:bidi="es-ES"/>
      </w:rPr>
      <w:t>www.nccoastalreserve.net</w:t>
    </w:r>
    <w:r>
      <w:rPr>
        <w:rFonts w:ascii="Arial" w:eastAsia="Arial" w:hAnsi="Arial" w:cs="Arial"/>
        <w:sz w:val="20"/>
        <w:szCs w:val="20"/>
        <w:lang w:val="es-ES" w:bidi="es-ES"/>
      </w:rPr>
      <w:t xml:space="preserve"> </w:t>
    </w:r>
    <w:r>
      <w:rPr>
        <w:rFonts w:ascii="Arial" w:eastAsia="Arial" w:hAnsi="Arial" w:cs="Arial"/>
        <w:sz w:val="20"/>
        <w:szCs w:val="20"/>
        <w:lang w:val="es-ES" w:bidi="es-ES"/>
      </w:rPr>
      <w:tab/>
    </w:r>
    <w:r>
      <w:rPr>
        <w:rFonts w:ascii="Arial" w:eastAsia="Arial" w:hAnsi="Arial" w:cs="Arial"/>
        <w:sz w:val="20"/>
        <w:szCs w:val="20"/>
        <w:lang w:val="es-ES" w:bidi="es-ES"/>
      </w:rPr>
      <w:tab/>
    </w:r>
    <w:r w:rsidRPr="00655A3A">
      <w:rPr>
        <w:rFonts w:ascii="Arial" w:eastAsia="Arial" w:hAnsi="Arial" w:cs="Arial"/>
        <w:sz w:val="20"/>
        <w:szCs w:val="20"/>
        <w:lang w:bidi="es-ES"/>
      </w:rPr>
      <w:fldChar w:fldCharType="begin"/>
    </w:r>
    <w:r w:rsidRPr="00655A3A">
      <w:rPr>
        <w:rFonts w:ascii="Arial" w:eastAsia="Arial" w:hAnsi="Arial" w:cs="Arial"/>
        <w:sz w:val="20"/>
        <w:szCs w:val="20"/>
        <w:lang w:val="es-ES" w:bidi="es-ES"/>
      </w:rPr>
      <w:instrText xml:space="preserve"> PAGE   \* MERGEFORMAT </w:instrText>
    </w:r>
    <w:r w:rsidRPr="00655A3A">
      <w:rPr>
        <w:rFonts w:ascii="Arial" w:eastAsia="Arial" w:hAnsi="Arial" w:cs="Arial"/>
        <w:sz w:val="20"/>
        <w:szCs w:val="20"/>
        <w:lang w:bidi="es-ES"/>
      </w:rPr>
      <w:fldChar w:fldCharType="separate"/>
    </w:r>
    <w:r w:rsidR="00E45E84">
      <w:rPr>
        <w:rFonts w:ascii="Arial" w:eastAsia="Arial" w:hAnsi="Arial" w:cs="Arial"/>
        <w:noProof/>
        <w:sz w:val="20"/>
        <w:szCs w:val="20"/>
        <w:lang w:val="es-ES" w:bidi="es-ES"/>
      </w:rPr>
      <w:t>1</w:t>
    </w:r>
    <w:r w:rsidRPr="00655A3A">
      <w:rPr>
        <w:rFonts w:ascii="Arial" w:eastAsia="Arial" w:hAnsi="Arial" w:cs="Arial"/>
        <w:sz w:val="20"/>
        <w:szCs w:val="20"/>
        <w:lang w:bidi="es-ES"/>
      </w:rPr>
      <w:fldChar w:fldCharType="end"/>
    </w:r>
  </w:p>
  <w:p w14:paraId="060D5577" w14:textId="77777777" w:rsidR="00655A3A" w:rsidRPr="00031495" w:rsidRDefault="00655A3A" w:rsidP="00031495">
    <w:pPr>
      <w:pStyle w:val="Footer"/>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09533" w14:textId="77777777" w:rsidR="00126DD9" w:rsidRDefault="00126DD9">
      <w:r>
        <w:separator/>
      </w:r>
    </w:p>
  </w:footnote>
  <w:footnote w:type="continuationSeparator" w:id="0">
    <w:p w14:paraId="394CA4CD" w14:textId="77777777" w:rsidR="00126DD9" w:rsidRDefault="0012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A82E2" w14:textId="77777777" w:rsidR="00655A3A" w:rsidRPr="00031495" w:rsidRDefault="00655A3A" w:rsidP="00031495">
    <w:pPr>
      <w:pStyle w:val="Header"/>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41708"/>
    <w:multiLevelType w:val="hybridMultilevel"/>
    <w:tmpl w:val="A5B232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FE461C"/>
    <w:multiLevelType w:val="hybridMultilevel"/>
    <w:tmpl w:val="C7F822A4"/>
    <w:lvl w:ilvl="0" w:tplc="04090001">
      <w:start w:val="1"/>
      <w:numFmt w:val="bullet"/>
      <w:lvlText w:val=""/>
      <w:lvlJc w:val="left"/>
      <w:pPr>
        <w:ind w:left="3312" w:hanging="360"/>
      </w:pPr>
      <w:rPr>
        <w:rFonts w:ascii="Symbol" w:hAnsi="Symbol" w:hint="default"/>
      </w:rPr>
    </w:lvl>
    <w:lvl w:ilvl="1" w:tplc="04090003" w:tentative="1">
      <w:start w:val="1"/>
      <w:numFmt w:val="bullet"/>
      <w:lvlText w:val="o"/>
      <w:lvlJc w:val="left"/>
      <w:pPr>
        <w:ind w:left="4032" w:hanging="360"/>
      </w:pPr>
      <w:rPr>
        <w:rFonts w:ascii="Courier New" w:hAnsi="Courier New" w:cs="Courier New" w:hint="default"/>
      </w:rPr>
    </w:lvl>
    <w:lvl w:ilvl="2" w:tplc="04090005" w:tentative="1">
      <w:start w:val="1"/>
      <w:numFmt w:val="bullet"/>
      <w:lvlText w:val=""/>
      <w:lvlJc w:val="left"/>
      <w:pPr>
        <w:ind w:left="4752" w:hanging="360"/>
      </w:pPr>
      <w:rPr>
        <w:rFonts w:ascii="Wingdings" w:hAnsi="Wingdings" w:hint="default"/>
      </w:rPr>
    </w:lvl>
    <w:lvl w:ilvl="3" w:tplc="04090001" w:tentative="1">
      <w:start w:val="1"/>
      <w:numFmt w:val="bullet"/>
      <w:lvlText w:val=""/>
      <w:lvlJc w:val="left"/>
      <w:pPr>
        <w:ind w:left="5472" w:hanging="360"/>
      </w:pPr>
      <w:rPr>
        <w:rFonts w:ascii="Symbol" w:hAnsi="Symbol" w:hint="default"/>
      </w:rPr>
    </w:lvl>
    <w:lvl w:ilvl="4" w:tplc="04090003" w:tentative="1">
      <w:start w:val="1"/>
      <w:numFmt w:val="bullet"/>
      <w:lvlText w:val="o"/>
      <w:lvlJc w:val="left"/>
      <w:pPr>
        <w:ind w:left="6192" w:hanging="360"/>
      </w:pPr>
      <w:rPr>
        <w:rFonts w:ascii="Courier New" w:hAnsi="Courier New" w:cs="Courier New" w:hint="default"/>
      </w:rPr>
    </w:lvl>
    <w:lvl w:ilvl="5" w:tplc="04090005" w:tentative="1">
      <w:start w:val="1"/>
      <w:numFmt w:val="bullet"/>
      <w:lvlText w:val=""/>
      <w:lvlJc w:val="left"/>
      <w:pPr>
        <w:ind w:left="6912" w:hanging="360"/>
      </w:pPr>
      <w:rPr>
        <w:rFonts w:ascii="Wingdings" w:hAnsi="Wingdings" w:hint="default"/>
      </w:rPr>
    </w:lvl>
    <w:lvl w:ilvl="6" w:tplc="04090001" w:tentative="1">
      <w:start w:val="1"/>
      <w:numFmt w:val="bullet"/>
      <w:lvlText w:val=""/>
      <w:lvlJc w:val="left"/>
      <w:pPr>
        <w:ind w:left="7632" w:hanging="360"/>
      </w:pPr>
      <w:rPr>
        <w:rFonts w:ascii="Symbol" w:hAnsi="Symbol" w:hint="default"/>
      </w:rPr>
    </w:lvl>
    <w:lvl w:ilvl="7" w:tplc="04090003" w:tentative="1">
      <w:start w:val="1"/>
      <w:numFmt w:val="bullet"/>
      <w:lvlText w:val="o"/>
      <w:lvlJc w:val="left"/>
      <w:pPr>
        <w:ind w:left="8352" w:hanging="360"/>
      </w:pPr>
      <w:rPr>
        <w:rFonts w:ascii="Courier New" w:hAnsi="Courier New" w:cs="Courier New" w:hint="default"/>
      </w:rPr>
    </w:lvl>
    <w:lvl w:ilvl="8" w:tplc="04090005" w:tentative="1">
      <w:start w:val="1"/>
      <w:numFmt w:val="bullet"/>
      <w:lvlText w:val=""/>
      <w:lvlJc w:val="left"/>
      <w:pPr>
        <w:ind w:left="9072" w:hanging="360"/>
      </w:pPr>
      <w:rPr>
        <w:rFonts w:ascii="Wingdings" w:hAnsi="Wingdings" w:hint="default"/>
      </w:rPr>
    </w:lvl>
  </w:abstractNum>
  <w:abstractNum w:abstractNumId="2" w15:restartNumberingAfterBreak="0">
    <w:nsid w:val="559C79B6"/>
    <w:multiLevelType w:val="hybridMultilevel"/>
    <w:tmpl w:val="05E0E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150AFB"/>
    <w:multiLevelType w:val="hybridMultilevel"/>
    <w:tmpl w:val="D572FB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DD4483C"/>
    <w:multiLevelType w:val="hybridMultilevel"/>
    <w:tmpl w:val="BEAA34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5214E99"/>
    <w:multiLevelType w:val="hybridMultilevel"/>
    <w:tmpl w:val="077A29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15998879">
    <w:abstractNumId w:val="4"/>
  </w:num>
  <w:num w:numId="2" w16cid:durableId="794641722">
    <w:abstractNumId w:val="0"/>
  </w:num>
  <w:num w:numId="3" w16cid:durableId="234977301">
    <w:abstractNumId w:val="3"/>
  </w:num>
  <w:num w:numId="4" w16cid:durableId="329870310">
    <w:abstractNumId w:val="5"/>
  </w:num>
  <w:num w:numId="5" w16cid:durableId="433981707">
    <w:abstractNumId w:val="1"/>
  </w:num>
  <w:num w:numId="6" w16cid:durableId="255138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D48"/>
    <w:rsid w:val="00020240"/>
    <w:rsid w:val="00031495"/>
    <w:rsid w:val="00034D15"/>
    <w:rsid w:val="00053EBC"/>
    <w:rsid w:val="00065CEF"/>
    <w:rsid w:val="000662F2"/>
    <w:rsid w:val="00081A93"/>
    <w:rsid w:val="00087B10"/>
    <w:rsid w:val="000C1554"/>
    <w:rsid w:val="000D2A7D"/>
    <w:rsid w:val="001005A7"/>
    <w:rsid w:val="00126DD9"/>
    <w:rsid w:val="00154327"/>
    <w:rsid w:val="00180298"/>
    <w:rsid w:val="00195B87"/>
    <w:rsid w:val="001B28DF"/>
    <w:rsid w:val="001C24AC"/>
    <w:rsid w:val="001D2D21"/>
    <w:rsid w:val="00211673"/>
    <w:rsid w:val="00221338"/>
    <w:rsid w:val="0022543A"/>
    <w:rsid w:val="002373C0"/>
    <w:rsid w:val="002713C8"/>
    <w:rsid w:val="002941D2"/>
    <w:rsid w:val="002D5176"/>
    <w:rsid w:val="002E168B"/>
    <w:rsid w:val="003070A0"/>
    <w:rsid w:val="00307680"/>
    <w:rsid w:val="003137F9"/>
    <w:rsid w:val="00321916"/>
    <w:rsid w:val="00362371"/>
    <w:rsid w:val="003837F5"/>
    <w:rsid w:val="003C2804"/>
    <w:rsid w:val="003C4D68"/>
    <w:rsid w:val="003F20C8"/>
    <w:rsid w:val="00423179"/>
    <w:rsid w:val="0042523E"/>
    <w:rsid w:val="0046360D"/>
    <w:rsid w:val="00486F5C"/>
    <w:rsid w:val="00492255"/>
    <w:rsid w:val="004B304A"/>
    <w:rsid w:val="004C07C6"/>
    <w:rsid w:val="004D7237"/>
    <w:rsid w:val="004E2D48"/>
    <w:rsid w:val="004E67FC"/>
    <w:rsid w:val="0056723A"/>
    <w:rsid w:val="005767D4"/>
    <w:rsid w:val="0059642C"/>
    <w:rsid w:val="005D08DA"/>
    <w:rsid w:val="005E3B14"/>
    <w:rsid w:val="005F2C0C"/>
    <w:rsid w:val="006143CC"/>
    <w:rsid w:val="006461D8"/>
    <w:rsid w:val="00653BD6"/>
    <w:rsid w:val="00655A3A"/>
    <w:rsid w:val="00661160"/>
    <w:rsid w:val="007108A3"/>
    <w:rsid w:val="00717DDD"/>
    <w:rsid w:val="00724C28"/>
    <w:rsid w:val="00733DD2"/>
    <w:rsid w:val="0073549A"/>
    <w:rsid w:val="00735A8A"/>
    <w:rsid w:val="00761773"/>
    <w:rsid w:val="0077503E"/>
    <w:rsid w:val="007A7849"/>
    <w:rsid w:val="007B23BF"/>
    <w:rsid w:val="007D278E"/>
    <w:rsid w:val="00821383"/>
    <w:rsid w:val="008338DC"/>
    <w:rsid w:val="00851BB2"/>
    <w:rsid w:val="0086028F"/>
    <w:rsid w:val="008849EF"/>
    <w:rsid w:val="008A2747"/>
    <w:rsid w:val="008E590B"/>
    <w:rsid w:val="00914841"/>
    <w:rsid w:val="009248C3"/>
    <w:rsid w:val="00956AD7"/>
    <w:rsid w:val="00994E34"/>
    <w:rsid w:val="00995539"/>
    <w:rsid w:val="009A06AD"/>
    <w:rsid w:val="009B1B54"/>
    <w:rsid w:val="009C5982"/>
    <w:rsid w:val="00A04EE5"/>
    <w:rsid w:val="00A11431"/>
    <w:rsid w:val="00A23DD4"/>
    <w:rsid w:val="00A36030"/>
    <w:rsid w:val="00A56A42"/>
    <w:rsid w:val="00A63D81"/>
    <w:rsid w:val="00A86242"/>
    <w:rsid w:val="00AC7343"/>
    <w:rsid w:val="00AF6C7E"/>
    <w:rsid w:val="00AF7253"/>
    <w:rsid w:val="00B531F2"/>
    <w:rsid w:val="00B73759"/>
    <w:rsid w:val="00BB3448"/>
    <w:rsid w:val="00BE1B9E"/>
    <w:rsid w:val="00C045A2"/>
    <w:rsid w:val="00C40D17"/>
    <w:rsid w:val="00C4300B"/>
    <w:rsid w:val="00C821DE"/>
    <w:rsid w:val="00CF0880"/>
    <w:rsid w:val="00D149F8"/>
    <w:rsid w:val="00D474C6"/>
    <w:rsid w:val="00D802A1"/>
    <w:rsid w:val="00DA0D97"/>
    <w:rsid w:val="00DA3598"/>
    <w:rsid w:val="00DC5469"/>
    <w:rsid w:val="00DD0D30"/>
    <w:rsid w:val="00DD6B40"/>
    <w:rsid w:val="00DE5867"/>
    <w:rsid w:val="00E45E84"/>
    <w:rsid w:val="00E46611"/>
    <w:rsid w:val="00EC1A6D"/>
    <w:rsid w:val="00ED2116"/>
    <w:rsid w:val="00ED661B"/>
    <w:rsid w:val="00ED7AA9"/>
    <w:rsid w:val="00F011BC"/>
    <w:rsid w:val="00F32C10"/>
    <w:rsid w:val="00F66E57"/>
    <w:rsid w:val="00F846BA"/>
    <w:rsid w:val="00F96D97"/>
    <w:rsid w:val="00FA3A95"/>
    <w:rsid w:val="00FB1FDD"/>
    <w:rsid w:val="00FC6B83"/>
    <w:rsid w:val="00FC789C"/>
    <w:rsid w:val="00FD040C"/>
    <w:rsid w:val="00FD257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4"/>
    <o:shapelayout v:ext="edit">
      <o:idmap v:ext="edit" data="1"/>
    </o:shapelayout>
  </w:shapeDefaults>
  <w:decimalSymbol w:val="."/>
  <w:listSeparator w:val=","/>
  <w14:docId w14:val="0C016C58"/>
  <w15:chartTrackingRefBased/>
  <w15:docId w15:val="{9E2FB240-AFB6-449D-910C-0D1B22DEA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_tradnl"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31495"/>
    <w:pPr>
      <w:tabs>
        <w:tab w:val="center" w:pos="4320"/>
        <w:tab w:val="right" w:pos="8640"/>
      </w:tabs>
    </w:pPr>
  </w:style>
  <w:style w:type="paragraph" w:styleId="Footer">
    <w:name w:val="footer"/>
    <w:basedOn w:val="Normal"/>
    <w:link w:val="FooterChar"/>
    <w:uiPriority w:val="99"/>
    <w:rsid w:val="00031495"/>
    <w:pPr>
      <w:tabs>
        <w:tab w:val="center" w:pos="4320"/>
        <w:tab w:val="right" w:pos="8640"/>
      </w:tabs>
    </w:pPr>
  </w:style>
  <w:style w:type="table" w:styleId="TableGrid">
    <w:name w:val="Table Grid"/>
    <w:basedOn w:val="TableNormal"/>
    <w:rsid w:val="00053E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49A"/>
    <w:pPr>
      <w:ind w:left="720"/>
    </w:pPr>
  </w:style>
  <w:style w:type="character" w:customStyle="1" w:styleId="FooterChar">
    <w:name w:val="Footer Char"/>
    <w:link w:val="Footer"/>
    <w:uiPriority w:val="99"/>
    <w:rsid w:val="00655A3A"/>
    <w:rPr>
      <w:sz w:val="24"/>
      <w:szCs w:val="24"/>
    </w:rPr>
  </w:style>
  <w:style w:type="character" w:styleId="Hyperlink">
    <w:name w:val="Hyperlink"/>
    <w:uiPriority w:val="99"/>
    <w:unhideWhenUsed/>
    <w:rsid w:val="00655A3A"/>
    <w:rPr>
      <w:color w:val="0000FF"/>
      <w:u w:val="single"/>
    </w:rPr>
  </w:style>
  <w:style w:type="character" w:styleId="FollowedHyperlink">
    <w:name w:val="FollowedHyperlink"/>
    <w:rsid w:val="00851BB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223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wmf"/><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image" Target="media/image2.w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styles" Target="styles.xml"/><Relationship Id="rId61" Type="http://schemas.openxmlformats.org/officeDocument/2006/relationships/image" Target="media/image50.png"/><Relationship Id="rId19" Type="http://schemas.openxmlformats.org/officeDocument/2006/relationships/image" Target="media/image8.jpe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footnotes" Target="footnote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wmf"/><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P:\amy\curriculum%20updates\Curriculum%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8ad810b-9666-4350-990d-2b45884e0406"/>
    <_ip_UnifiedCompliancePolicyUIAction xmlns="http://schemas.microsoft.com/sharepoint/v3" xsi:nil="true"/>
    <ChoiceTest xmlns="16e423d3-65a3-4b6f-bde9-e59585eacbfd">ABC</ChoiceTest>
    <_ip_UnifiedCompliancePolicyProperties xmlns="http://schemas.microsoft.com/sharepoint/v3" xsi:nil="true"/>
    <lcf76f155ced4ddcb4097134ff3c332f xmlns="16e423d3-65a3-4b6f-bde9-e59585eacbf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8836E27144E948BE61ED7EABF22F5D" ma:contentTypeVersion="20" ma:contentTypeDescription="Create a new document." ma:contentTypeScope="" ma:versionID="701511b4371c301fba03621d89170f61">
  <xsd:schema xmlns:xsd="http://www.w3.org/2001/XMLSchema" xmlns:xs="http://www.w3.org/2001/XMLSchema" xmlns:p="http://schemas.microsoft.com/office/2006/metadata/properties" xmlns:ns1="http://schemas.microsoft.com/sharepoint/v3" xmlns:ns2="38ad810b-9666-4350-990d-2b45884e0406" xmlns:ns3="16e423d3-65a3-4b6f-bde9-e59585eacbfd" targetNamespace="http://schemas.microsoft.com/office/2006/metadata/properties" ma:root="true" ma:fieldsID="0161af2b69f2aec1ab8c2b16230d002f" ns1:_="" ns2:_="" ns3:_="">
    <xsd:import namespace="http://schemas.microsoft.com/sharepoint/v3"/>
    <xsd:import namespace="38ad810b-9666-4350-990d-2b45884e0406"/>
    <xsd:import namespace="16e423d3-65a3-4b6f-bde9-e59585eacbf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ChoiceTest"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ad810b-9666-4350-990d-2b45884e0406" elementFormDefault="qualified">
    <xsd:import namespace="http://schemas.microsoft.com/office/2006/documentManagement/types"/>
    <xsd:import namespace="http://schemas.microsoft.com/office/infopath/2007/PartnerControls"/>
    <xsd:element name="SharedWithUsers" ma:index="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0ba1ee8-28e5-4acc-b321-2111a1f20a2f}" ma:internalName="TaxCatchAll" ma:showField="CatchAllData" ma:web="38ad810b-9666-4350-990d-2b45884e04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e423d3-65a3-4b6f-bde9-e59585eacbfd"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DateTaken" ma:index="8" nillable="true" ma:displayName="MediaServiceDateTaken" ma:hidden="true" ma:internalName="MediaServiceDateTaken" ma:readOnly="true">
      <xsd:simpleType>
        <xsd:restriction base="dms:Text"/>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ChoiceTest" ma:index="13" nillable="true" ma:displayName="ChoiceTest" ma:default="ABC" ma:format="Dropdown" ma:internalName="ChoiceTest" ma:readOnly="false">
      <xsd:simpleType>
        <xsd:restriction base="dms:Choice">
          <xsd:enumeration value="ABC"/>
          <xsd:enumeration value="DEF"/>
          <xsd:enumeration value="GHI"/>
          <xsd:enumeration value="123"/>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BEFFC6-9F7C-4978-879C-145766183A2F}">
  <ds:schemaRefs>
    <ds:schemaRef ds:uri="http://schemas.microsoft.com/sharepoint/v3/contenttype/forms"/>
  </ds:schemaRefs>
</ds:datastoreItem>
</file>

<file path=customXml/itemProps2.xml><?xml version="1.0" encoding="utf-8"?>
<ds:datastoreItem xmlns:ds="http://schemas.openxmlformats.org/officeDocument/2006/customXml" ds:itemID="{1A817C07-D00E-43D8-AD1B-446D2BD46885}">
  <ds:schemaRefs>
    <ds:schemaRef ds:uri="http://schemas.microsoft.com/office/2006/metadata/properties"/>
    <ds:schemaRef ds:uri="http://schemas.microsoft.com/office/infopath/2007/PartnerControls"/>
    <ds:schemaRef ds:uri="38ad810b-9666-4350-990d-2b45884e0406"/>
    <ds:schemaRef ds:uri="http://schemas.microsoft.com/sharepoint/v3"/>
    <ds:schemaRef ds:uri="16e423d3-65a3-4b6f-bde9-e59585eacbfd"/>
  </ds:schemaRefs>
</ds:datastoreItem>
</file>

<file path=customXml/itemProps3.xml><?xml version="1.0" encoding="utf-8"?>
<ds:datastoreItem xmlns:ds="http://schemas.openxmlformats.org/officeDocument/2006/customXml" ds:itemID="{6DAA6C86-D94F-4541-B678-CA5A50C29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ad810b-9666-4350-990d-2b45884e0406"/>
    <ds:schemaRef ds:uri="16e423d3-65a3-4b6f-bde9-e59585eac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Curriculum template</Template>
  <TotalTime>15</TotalTime>
  <Pages>15</Pages>
  <Words>1481</Words>
  <Characters>8445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Activity Title</vt:lpstr>
    </vt:vector>
  </TitlesOfParts>
  <Company>Coastal Reserve/NCNERR</Company>
  <LinksUpToDate>false</LinksUpToDate>
  <CharactersWithSpaces>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Title</dc:title>
  <dc:subject/>
  <dc:creator>amy</dc:creator>
  <cp:keywords/>
  <dc:description/>
  <cp:lastModifiedBy>EK</cp:lastModifiedBy>
  <cp:revision>5</cp:revision>
  <cp:lastPrinted>2008-02-19T17:10:00Z</cp:lastPrinted>
  <dcterms:created xsi:type="dcterms:W3CDTF">2025-03-27T17:50:00Z</dcterms:created>
  <dcterms:modified xsi:type="dcterms:W3CDTF">2025-04-12T20:32:00Z</dcterms:modified>
</cp:coreProperties>
</file>