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7A866" w14:textId="77777777" w:rsidR="00E836FA" w:rsidRPr="00404F33" w:rsidRDefault="00E836FA" w:rsidP="00E836FA">
      <w:pPr>
        <w:pStyle w:val="Default"/>
        <w:rPr>
          <w:rFonts w:ascii="Franklin Gothic Book" w:hAnsi="Franklin Gothic Book"/>
          <w:b/>
        </w:rPr>
      </w:pPr>
    </w:p>
    <w:p w14:paraId="4DB42A4B" w14:textId="77777777" w:rsidR="00E836FA" w:rsidRPr="00404F33" w:rsidRDefault="00E836FA" w:rsidP="00342A2A">
      <w:pPr>
        <w:pStyle w:val="Default"/>
        <w:tabs>
          <w:tab w:val="left" w:pos="864"/>
        </w:tabs>
        <w:rPr>
          <w:rFonts w:ascii="Franklin Gothic Book" w:hAnsi="Franklin Gothic Book"/>
          <w:b/>
        </w:rPr>
      </w:pPr>
    </w:p>
    <w:p w14:paraId="13C765E7" w14:textId="77777777" w:rsidR="00164850" w:rsidRPr="00404F33" w:rsidRDefault="00164850" w:rsidP="00C03EE1">
      <w:pPr>
        <w:pStyle w:val="Default"/>
        <w:jc w:val="center"/>
        <w:rPr>
          <w:rFonts w:ascii="Franklin Gothic Book" w:hAnsi="Franklin Gothic Book"/>
          <w:b/>
        </w:rPr>
      </w:pPr>
    </w:p>
    <w:p w14:paraId="639CFC8C" w14:textId="77777777" w:rsidR="006E6089" w:rsidRPr="00404F33" w:rsidRDefault="006E6089" w:rsidP="00C03EE1">
      <w:pPr>
        <w:pStyle w:val="Default"/>
        <w:jc w:val="center"/>
        <w:rPr>
          <w:rFonts w:ascii="Franklin Gothic Book" w:hAnsi="Franklin Gothic Book"/>
          <w:b/>
        </w:rPr>
      </w:pPr>
    </w:p>
    <w:p w14:paraId="18917874" w14:textId="77777777" w:rsidR="006E6089" w:rsidRPr="00404F33" w:rsidRDefault="006E6089" w:rsidP="00C03EE1">
      <w:pPr>
        <w:pStyle w:val="Default"/>
        <w:jc w:val="center"/>
        <w:rPr>
          <w:rFonts w:ascii="Franklin Gothic Book" w:hAnsi="Franklin Gothic Book"/>
          <w:b/>
        </w:rPr>
      </w:pPr>
    </w:p>
    <w:p w14:paraId="02090299" w14:textId="77777777" w:rsidR="0025086C" w:rsidRPr="00466BED" w:rsidRDefault="0025086C" w:rsidP="0025086C">
      <w:pPr>
        <w:pStyle w:val="BodyText"/>
        <w:ind w:right="40"/>
        <w:jc w:val="center"/>
        <w:rPr>
          <w:b/>
          <w:bCs/>
          <w:sz w:val="22"/>
          <w:szCs w:val="22"/>
          <w:u w:val="single"/>
        </w:rPr>
      </w:pPr>
      <w:r w:rsidRPr="00466BED">
        <w:rPr>
          <w:b/>
          <w:bCs/>
          <w:sz w:val="22"/>
          <w:szCs w:val="22"/>
          <w:u w:val="single"/>
        </w:rPr>
        <w:t>ATTACHMENT 1</w:t>
      </w:r>
    </w:p>
    <w:p w14:paraId="2EB54EEC" w14:textId="77777777" w:rsidR="0025086C" w:rsidRPr="000B36DD" w:rsidRDefault="0025086C" w:rsidP="0025086C">
      <w:pPr>
        <w:pStyle w:val="BodyText"/>
        <w:ind w:right="40"/>
        <w:jc w:val="center"/>
        <w:rPr>
          <w:b/>
          <w:bCs/>
          <w:sz w:val="22"/>
          <w:szCs w:val="22"/>
        </w:rPr>
      </w:pPr>
      <w:r w:rsidRPr="000B36DD">
        <w:rPr>
          <w:b/>
          <w:bCs/>
          <w:sz w:val="22"/>
          <w:szCs w:val="22"/>
        </w:rPr>
        <w:t xml:space="preserve">DEQ Brownfields Redevelopment Section </w:t>
      </w:r>
    </w:p>
    <w:p w14:paraId="7CA17512" w14:textId="77773DE9" w:rsidR="0025086C" w:rsidRPr="000B36DD" w:rsidRDefault="0025086C" w:rsidP="0025086C">
      <w:pPr>
        <w:pStyle w:val="BodyText"/>
        <w:ind w:right="40"/>
        <w:jc w:val="center"/>
        <w:rPr>
          <w:b/>
          <w:bCs/>
          <w:sz w:val="22"/>
          <w:szCs w:val="22"/>
        </w:rPr>
      </w:pPr>
      <w:r w:rsidRPr="000B36DD">
        <w:rPr>
          <w:b/>
          <w:bCs/>
          <w:sz w:val="22"/>
          <w:szCs w:val="22"/>
        </w:rPr>
        <w:t xml:space="preserve">Assessment </w:t>
      </w:r>
      <w:r w:rsidR="003C7FAB">
        <w:rPr>
          <w:b/>
          <w:bCs/>
          <w:sz w:val="22"/>
          <w:szCs w:val="22"/>
        </w:rPr>
        <w:t>Scope</w:t>
      </w:r>
      <w:r w:rsidR="00D64851">
        <w:rPr>
          <w:b/>
          <w:bCs/>
          <w:sz w:val="22"/>
          <w:szCs w:val="22"/>
        </w:rPr>
        <w:t xml:space="preserve"> of Work</w:t>
      </w:r>
      <w:r w:rsidR="003C7FAB">
        <w:rPr>
          <w:b/>
          <w:bCs/>
          <w:sz w:val="22"/>
          <w:szCs w:val="22"/>
        </w:rPr>
        <w:t xml:space="preserve"> </w:t>
      </w:r>
      <w:r w:rsidRPr="000B36DD">
        <w:rPr>
          <w:b/>
          <w:bCs/>
          <w:sz w:val="22"/>
          <w:szCs w:val="22"/>
        </w:rPr>
        <w:t>Approval Signature Page</w:t>
      </w:r>
    </w:p>
    <w:p w14:paraId="750BBA63" w14:textId="77777777" w:rsidR="00D64851" w:rsidRDefault="00D64851" w:rsidP="0025086C">
      <w:pPr>
        <w:pStyle w:val="BodyText"/>
        <w:jc w:val="center"/>
        <w:rPr>
          <w:i/>
          <w:iCs/>
          <w:sz w:val="22"/>
          <w:szCs w:val="22"/>
        </w:rPr>
      </w:pPr>
    </w:p>
    <w:p w14:paraId="5915335E" w14:textId="0CBF71A1" w:rsidR="0025086C" w:rsidRPr="00B101F8" w:rsidRDefault="0025086C" w:rsidP="00B101F8">
      <w:pPr>
        <w:pStyle w:val="BodyText"/>
        <w:jc w:val="center"/>
        <w:rPr>
          <w:i/>
          <w:iCs/>
          <w:sz w:val="23"/>
          <w:szCs w:val="23"/>
        </w:rPr>
      </w:pPr>
      <w:r w:rsidRPr="00B101F8">
        <w:rPr>
          <w:i/>
          <w:iCs/>
          <w:sz w:val="23"/>
          <w:szCs w:val="23"/>
        </w:rPr>
        <w:t xml:space="preserve">To be completed by </w:t>
      </w:r>
      <w:proofErr w:type="gramStart"/>
      <w:r w:rsidRPr="00B101F8">
        <w:rPr>
          <w:i/>
          <w:iCs/>
          <w:sz w:val="23"/>
          <w:szCs w:val="23"/>
        </w:rPr>
        <w:t>Development</w:t>
      </w:r>
      <w:proofErr w:type="gramEnd"/>
      <w:r w:rsidRPr="00B101F8">
        <w:rPr>
          <w:i/>
          <w:iCs/>
          <w:sz w:val="23"/>
          <w:szCs w:val="23"/>
        </w:rPr>
        <w:t xml:space="preserve"> Team and returned to DEQ Brownfields for review &amp; signature.</w:t>
      </w:r>
      <w:r w:rsidR="003C7FAB" w:rsidRPr="00B101F8">
        <w:rPr>
          <w:i/>
          <w:iCs/>
          <w:sz w:val="23"/>
          <w:szCs w:val="23"/>
        </w:rPr>
        <w:t xml:space="preserve">  </w:t>
      </w:r>
      <w:r w:rsidR="00D64851" w:rsidRPr="00B101F8">
        <w:rPr>
          <w:i/>
          <w:iCs/>
          <w:sz w:val="23"/>
          <w:szCs w:val="23"/>
        </w:rPr>
        <w:t>This Scope of Work Approval includes</w:t>
      </w:r>
      <w:r w:rsidR="00641E52" w:rsidRPr="00B101F8">
        <w:rPr>
          <w:i/>
          <w:iCs/>
          <w:sz w:val="23"/>
          <w:szCs w:val="23"/>
        </w:rPr>
        <w:t xml:space="preserve"> review of</w:t>
      </w:r>
      <w:r w:rsidR="00D64851" w:rsidRPr="00B101F8">
        <w:rPr>
          <w:i/>
          <w:iCs/>
          <w:sz w:val="23"/>
          <w:szCs w:val="23"/>
        </w:rPr>
        <w:t xml:space="preserve"> the </w:t>
      </w:r>
      <w:r w:rsidR="00E229B0">
        <w:rPr>
          <w:i/>
          <w:iCs/>
          <w:sz w:val="23"/>
          <w:szCs w:val="23"/>
        </w:rPr>
        <w:t>media to be sampled</w:t>
      </w:r>
      <w:r w:rsidR="003C7FAB" w:rsidRPr="00B101F8">
        <w:rPr>
          <w:i/>
          <w:iCs/>
          <w:sz w:val="23"/>
          <w:szCs w:val="23"/>
        </w:rPr>
        <w:t xml:space="preserve"> media, frequency, location and analyses. All BRS guidance for sample collection and</w:t>
      </w:r>
      <w:r w:rsidR="00641E52" w:rsidRPr="00B101F8">
        <w:rPr>
          <w:i/>
          <w:iCs/>
          <w:sz w:val="23"/>
          <w:szCs w:val="23"/>
        </w:rPr>
        <w:t xml:space="preserve"> related</w:t>
      </w:r>
      <w:r w:rsidR="003C7FAB" w:rsidRPr="00B101F8">
        <w:rPr>
          <w:i/>
          <w:iCs/>
          <w:sz w:val="23"/>
          <w:szCs w:val="23"/>
        </w:rPr>
        <w:t xml:space="preserve"> methodologies shall be followed</w:t>
      </w:r>
      <w:r w:rsidR="00641E52" w:rsidRPr="00B101F8">
        <w:rPr>
          <w:i/>
          <w:iCs/>
          <w:sz w:val="23"/>
          <w:szCs w:val="23"/>
        </w:rPr>
        <w:t xml:space="preserve">, in addition to </w:t>
      </w:r>
      <w:r w:rsidR="003C7FAB" w:rsidRPr="00B101F8">
        <w:rPr>
          <w:i/>
          <w:iCs/>
          <w:sz w:val="23"/>
          <w:szCs w:val="23"/>
        </w:rPr>
        <w:t>all applicable state and federal requirements.</w:t>
      </w:r>
    </w:p>
    <w:p w14:paraId="1D60727F" w14:textId="77777777" w:rsidR="0025086C" w:rsidRPr="000B36DD" w:rsidRDefault="0025086C" w:rsidP="0025086C">
      <w:pPr>
        <w:pStyle w:val="BodyText"/>
        <w:rPr>
          <w:sz w:val="22"/>
          <w:szCs w:val="22"/>
        </w:rPr>
      </w:pPr>
    </w:p>
    <w:p w14:paraId="18152158" w14:textId="77777777" w:rsidR="0025086C" w:rsidRPr="000B36DD" w:rsidRDefault="0025086C" w:rsidP="0025086C">
      <w:pPr>
        <w:pStyle w:val="BodyText"/>
        <w:rPr>
          <w:sz w:val="22"/>
          <w:szCs w:val="22"/>
        </w:rPr>
      </w:pPr>
      <w:r w:rsidRPr="000B36DD">
        <w:rPr>
          <w:b/>
          <w:bCs/>
          <w:sz w:val="22"/>
          <w:szCs w:val="22"/>
        </w:rPr>
        <w:t>Brownfields Project Name:</w:t>
      </w:r>
      <w:r w:rsidRPr="000B36DD">
        <w:rPr>
          <w:sz w:val="22"/>
          <w:szCs w:val="22"/>
        </w:rPr>
        <w:t xml:space="preserve"> </w:t>
      </w:r>
      <w:sdt>
        <w:sdtPr>
          <w:rPr>
            <w:rStyle w:val="Style13"/>
            <w:szCs w:val="22"/>
          </w:rPr>
          <w:id w:val="499783098"/>
          <w:placeholder>
            <w:docPart w:val="0BEF80C29D104092A9E285F6C06CB202"/>
          </w:placeholder>
          <w:showingPlcHdr/>
        </w:sdtPr>
        <w:sdtEndPr>
          <w:rPr>
            <w:rStyle w:val="DefaultParagraphFont"/>
            <w:rFonts w:ascii="Times New Roman" w:eastAsia="Times New Roman" w:hAnsi="Times New Roman"/>
            <w:bCs w:val="0"/>
            <w:sz w:val="24"/>
            <w:shd w:val="clear" w:color="auto" w:fill="auto"/>
          </w:rPr>
        </w:sdtEndPr>
        <w:sdtContent>
          <w:r w:rsidRPr="000B36DD">
            <w:rPr>
              <w:rStyle w:val="PlaceholderText"/>
              <w:sz w:val="22"/>
              <w:szCs w:val="22"/>
              <w:shd w:val="clear" w:color="auto" w:fill="F2F2F2" w:themeFill="background1" w:themeFillShade="F2"/>
            </w:rPr>
            <w:t>Click or tap here to enter text.</w:t>
          </w:r>
        </w:sdtContent>
      </w:sdt>
    </w:p>
    <w:p w14:paraId="7DACF113" w14:textId="77777777" w:rsidR="0025086C" w:rsidRPr="000B36DD" w:rsidRDefault="0025086C" w:rsidP="0025086C">
      <w:pPr>
        <w:pStyle w:val="BodyText"/>
        <w:rPr>
          <w:sz w:val="22"/>
          <w:szCs w:val="22"/>
        </w:rPr>
      </w:pPr>
      <w:r w:rsidRPr="000B36DD">
        <w:rPr>
          <w:b/>
          <w:bCs/>
          <w:sz w:val="22"/>
          <w:szCs w:val="22"/>
        </w:rPr>
        <w:t>Brownfields Project Number:</w:t>
      </w:r>
      <w:r w:rsidRPr="000B36DD">
        <w:rPr>
          <w:sz w:val="22"/>
          <w:szCs w:val="22"/>
        </w:rPr>
        <w:t xml:space="preserve"> </w:t>
      </w:r>
      <w:sdt>
        <w:sdtPr>
          <w:rPr>
            <w:rStyle w:val="Style13"/>
            <w:szCs w:val="22"/>
          </w:rPr>
          <w:id w:val="467482551"/>
          <w:placeholder>
            <w:docPart w:val="FDABBD5557F84754A9C05E281661963F"/>
          </w:placeholder>
          <w:showingPlcHdr/>
        </w:sdtPr>
        <w:sdtEndPr>
          <w:rPr>
            <w:rStyle w:val="DefaultParagraphFont"/>
            <w:rFonts w:ascii="Times New Roman" w:eastAsia="Times New Roman" w:hAnsi="Times New Roman"/>
            <w:bCs w:val="0"/>
            <w:sz w:val="24"/>
            <w:shd w:val="clear" w:color="auto" w:fill="auto"/>
          </w:rPr>
        </w:sdtEndPr>
        <w:sdtContent>
          <w:r w:rsidRPr="000B36DD">
            <w:rPr>
              <w:rStyle w:val="PlaceholderText"/>
              <w:sz w:val="22"/>
              <w:szCs w:val="22"/>
              <w:shd w:val="clear" w:color="auto" w:fill="F2F2F2" w:themeFill="background1" w:themeFillShade="F2"/>
            </w:rPr>
            <w:t>Click or tap here to enter text.</w:t>
          </w:r>
        </w:sdtContent>
      </w:sdt>
    </w:p>
    <w:p w14:paraId="6EA96A5F" w14:textId="77777777" w:rsidR="0025086C" w:rsidRPr="000B36DD" w:rsidRDefault="0025086C" w:rsidP="0025086C">
      <w:pPr>
        <w:pStyle w:val="BodyText"/>
        <w:rPr>
          <w:sz w:val="22"/>
          <w:szCs w:val="22"/>
        </w:rPr>
      </w:pPr>
      <w:r w:rsidRPr="000B36DD">
        <w:rPr>
          <w:b/>
          <w:bCs/>
          <w:sz w:val="22"/>
          <w:szCs w:val="22"/>
        </w:rPr>
        <w:t>Work Plan Title:</w:t>
      </w:r>
      <w:r w:rsidRPr="000B36DD">
        <w:rPr>
          <w:sz w:val="22"/>
          <w:szCs w:val="22"/>
        </w:rPr>
        <w:t xml:space="preserve"> </w:t>
      </w:r>
      <w:sdt>
        <w:sdtPr>
          <w:rPr>
            <w:rStyle w:val="Style13"/>
            <w:szCs w:val="22"/>
          </w:rPr>
          <w:id w:val="1448580976"/>
          <w:placeholder>
            <w:docPart w:val="7A2001E1DA7B4B9597BBB93B232C4632"/>
          </w:placeholder>
          <w:showingPlcHdr/>
        </w:sdtPr>
        <w:sdtEndPr>
          <w:rPr>
            <w:rStyle w:val="DefaultParagraphFont"/>
            <w:rFonts w:ascii="Times New Roman" w:eastAsia="Times New Roman" w:hAnsi="Times New Roman"/>
            <w:bCs w:val="0"/>
            <w:sz w:val="24"/>
            <w:shd w:val="clear" w:color="auto" w:fill="auto"/>
          </w:rPr>
        </w:sdtEndPr>
        <w:sdtContent>
          <w:r w:rsidRPr="000B36DD">
            <w:rPr>
              <w:rStyle w:val="PlaceholderText"/>
              <w:sz w:val="22"/>
              <w:szCs w:val="22"/>
              <w:shd w:val="clear" w:color="auto" w:fill="F2F2F2" w:themeFill="background1" w:themeFillShade="F2"/>
            </w:rPr>
            <w:t>Click or tap here to enter text.</w:t>
          </w:r>
        </w:sdtContent>
      </w:sdt>
    </w:p>
    <w:p w14:paraId="7462C41B" w14:textId="77777777" w:rsidR="0025086C" w:rsidRPr="000B36DD" w:rsidRDefault="0025086C" w:rsidP="0025086C">
      <w:pPr>
        <w:pStyle w:val="BodyText"/>
        <w:rPr>
          <w:sz w:val="22"/>
          <w:szCs w:val="22"/>
        </w:rPr>
      </w:pPr>
      <w:r w:rsidRPr="000B36DD">
        <w:rPr>
          <w:b/>
          <w:bCs/>
          <w:sz w:val="22"/>
          <w:szCs w:val="22"/>
        </w:rPr>
        <w:t>Date:</w:t>
      </w:r>
      <w:r w:rsidRPr="000B36DD">
        <w:rPr>
          <w:sz w:val="22"/>
          <w:szCs w:val="22"/>
        </w:rPr>
        <w:t xml:space="preserve"> </w:t>
      </w:r>
      <w:sdt>
        <w:sdtPr>
          <w:rPr>
            <w:rStyle w:val="Style13"/>
            <w:szCs w:val="22"/>
          </w:rPr>
          <w:id w:val="1725567599"/>
          <w:placeholder>
            <w:docPart w:val="ABC85A95F1CF43D8A7974FDBE408498C"/>
          </w:placeholder>
          <w:showingPlcHdr/>
        </w:sdtPr>
        <w:sdtEndPr>
          <w:rPr>
            <w:rStyle w:val="DefaultParagraphFont"/>
            <w:rFonts w:ascii="Times New Roman" w:eastAsia="Times New Roman" w:hAnsi="Times New Roman"/>
            <w:bCs w:val="0"/>
            <w:sz w:val="24"/>
            <w:shd w:val="clear" w:color="auto" w:fill="auto"/>
          </w:rPr>
        </w:sdtEndPr>
        <w:sdtContent>
          <w:r w:rsidRPr="000B36DD">
            <w:rPr>
              <w:rStyle w:val="PlaceholderText"/>
              <w:sz w:val="22"/>
              <w:szCs w:val="22"/>
              <w:shd w:val="clear" w:color="auto" w:fill="F2F2F2" w:themeFill="background1" w:themeFillShade="F2"/>
            </w:rPr>
            <w:t>Click or tap here to enter text.</w:t>
          </w:r>
        </w:sdtContent>
      </w:sdt>
    </w:p>
    <w:p w14:paraId="0C0A3AEB" w14:textId="77777777" w:rsidR="0025086C" w:rsidRPr="000B36DD" w:rsidRDefault="0025086C" w:rsidP="0025086C">
      <w:pPr>
        <w:pStyle w:val="BodyText"/>
        <w:rPr>
          <w:sz w:val="22"/>
          <w:szCs w:val="22"/>
        </w:rPr>
      </w:pPr>
      <w:r w:rsidRPr="000B36DD">
        <w:rPr>
          <w:b/>
          <w:bCs/>
          <w:sz w:val="22"/>
          <w:szCs w:val="22"/>
        </w:rPr>
        <w:t>Revision Number:</w:t>
      </w:r>
      <w:r w:rsidRPr="000B36DD">
        <w:rPr>
          <w:sz w:val="22"/>
          <w:szCs w:val="22"/>
        </w:rPr>
        <w:t xml:space="preserve"> </w:t>
      </w:r>
      <w:sdt>
        <w:sdtPr>
          <w:rPr>
            <w:rStyle w:val="Style13"/>
            <w:szCs w:val="22"/>
          </w:rPr>
          <w:id w:val="-95015584"/>
          <w:placeholder>
            <w:docPart w:val="3B2B0F4EA9B949DD8964B7725B28555E"/>
          </w:placeholder>
          <w:showingPlcHdr/>
        </w:sdtPr>
        <w:sdtEndPr>
          <w:rPr>
            <w:rStyle w:val="DefaultParagraphFont"/>
            <w:rFonts w:ascii="Times New Roman" w:eastAsia="Times New Roman" w:hAnsi="Times New Roman"/>
            <w:bCs w:val="0"/>
            <w:sz w:val="24"/>
            <w:shd w:val="clear" w:color="auto" w:fill="auto"/>
          </w:rPr>
        </w:sdtEndPr>
        <w:sdtContent>
          <w:r w:rsidRPr="000B36DD">
            <w:rPr>
              <w:rStyle w:val="PlaceholderText"/>
              <w:sz w:val="22"/>
              <w:szCs w:val="22"/>
              <w:shd w:val="clear" w:color="auto" w:fill="F2F2F2" w:themeFill="background1" w:themeFillShade="F2"/>
            </w:rPr>
            <w:t>Click or tap here to enter text.</w:t>
          </w:r>
        </w:sdtContent>
      </w:sdt>
    </w:p>
    <w:p w14:paraId="7F830DA1" w14:textId="77777777" w:rsidR="0025086C" w:rsidRPr="000B36DD" w:rsidRDefault="0025086C" w:rsidP="0025086C">
      <w:pPr>
        <w:pStyle w:val="BodyText"/>
        <w:rPr>
          <w:sz w:val="22"/>
          <w:szCs w:val="22"/>
        </w:rPr>
      </w:pPr>
    </w:p>
    <w:p w14:paraId="61AEC588" w14:textId="77777777" w:rsidR="0025086C" w:rsidRPr="0025086C" w:rsidRDefault="0025086C" w:rsidP="0025086C">
      <w:pPr>
        <w:rPr>
          <w:rFonts w:ascii="Times New Roman" w:hAnsi="Times New Roman" w:cs="Times New Roman"/>
          <w:b/>
          <w:bCs/>
          <w:spacing w:val="-57"/>
          <w:sz w:val="22"/>
          <w:szCs w:val="22"/>
        </w:rPr>
      </w:pPr>
      <w:r w:rsidRPr="0025086C">
        <w:rPr>
          <w:rFonts w:ascii="Times New Roman" w:hAnsi="Times New Roman" w:cs="Times New Roman"/>
          <w:b/>
          <w:bCs/>
          <w:sz w:val="22"/>
          <w:szCs w:val="22"/>
        </w:rPr>
        <w:t xml:space="preserve">Be advised that this approval from DEQ Brownfields does not waive any applicable requirement to obtain any necessary permits, licenses, or certifications for the above listed activities nor does it waive any requirement to comply with applicable law for such activities. </w:t>
      </w:r>
    </w:p>
    <w:p w14:paraId="08DCEFEA" w14:textId="77777777" w:rsidR="0025086C" w:rsidRPr="0025086C" w:rsidRDefault="0025086C" w:rsidP="0025086C">
      <w:pPr>
        <w:pStyle w:val="BodyText"/>
        <w:rPr>
          <w:sz w:val="20"/>
          <w:szCs w:val="20"/>
        </w:rPr>
      </w:pPr>
    </w:p>
    <w:p w14:paraId="1EECA100" w14:textId="77777777" w:rsidR="0025086C" w:rsidRPr="0025086C" w:rsidRDefault="0025086C" w:rsidP="0025086C">
      <w:pPr>
        <w:ind w:right="295"/>
        <w:rPr>
          <w:rFonts w:ascii="Times New Roman" w:eastAsia="Calibri" w:hAnsi="Times New Roman" w:cs="Times New Roman"/>
        </w:rPr>
      </w:pPr>
      <w:r w:rsidRPr="0025086C">
        <w:rPr>
          <w:rFonts w:ascii="Times New Roman" w:hAnsi="Times New Roman" w:cs="Times New Roman"/>
          <w:b/>
        </w:rPr>
        <w:t xml:space="preserve">Prospective Developer (PD): </w:t>
      </w:r>
      <w:sdt>
        <w:sdtPr>
          <w:rPr>
            <w:rStyle w:val="Style13"/>
            <w:rFonts w:ascii="Times New Roman" w:hAnsi="Times New Roman" w:cs="Times New Roman"/>
          </w:rPr>
          <w:id w:val="-301084006"/>
          <w:placeholder>
            <w:docPart w:val="5A5B228DDFF74C69B5819C6A5A462EAF"/>
          </w:placeholder>
          <w:showingPlcHdr/>
        </w:sdtPr>
        <w:sdtEndPr>
          <w:rPr>
            <w:rStyle w:val="DefaultParagraphFont"/>
            <w:rFonts w:eastAsiaTheme="minorEastAsia"/>
            <w:bCs w:val="0"/>
            <w:sz w:val="24"/>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r w:rsidRPr="0025086C">
        <w:rPr>
          <w:rFonts w:ascii="Times New Roman" w:hAnsi="Times New Roman" w:cs="Times New Roman"/>
          <w:b/>
        </w:rPr>
        <w:t xml:space="preserve">  </w:t>
      </w:r>
    </w:p>
    <w:p w14:paraId="76E9514B" w14:textId="77777777" w:rsidR="0025086C" w:rsidRPr="0025086C" w:rsidRDefault="0025086C" w:rsidP="0025086C">
      <w:pPr>
        <w:ind w:left="270" w:right="295" w:hanging="11"/>
        <w:rPr>
          <w:rFonts w:ascii="Times New Roman" w:eastAsia="Calibri" w:hAnsi="Times New Roman" w:cs="Times New Roman"/>
          <w:b/>
          <w:bCs/>
        </w:rPr>
      </w:pPr>
      <w:r w:rsidRPr="0025086C">
        <w:rPr>
          <w:rFonts w:ascii="Times New Roman" w:eastAsia="Calibri" w:hAnsi="Times New Roman" w:cs="Times New Roman"/>
          <w:b/>
          <w:bCs/>
        </w:rPr>
        <w:t xml:space="preserve">Contact Person: </w:t>
      </w:r>
      <w:sdt>
        <w:sdtPr>
          <w:rPr>
            <w:rStyle w:val="Style13"/>
            <w:rFonts w:ascii="Times New Roman" w:hAnsi="Times New Roman" w:cs="Times New Roman"/>
          </w:rPr>
          <w:id w:val="822707387"/>
          <w:placeholder>
            <w:docPart w:val="AB2CE4D855124A6EA645451579A6D39B"/>
          </w:placeholder>
          <w:showingPlcHdr/>
        </w:sdtPr>
        <w:sdtEndPr>
          <w:rPr>
            <w:rStyle w:val="DefaultParagraphFont"/>
            <w:rFonts w:eastAsiaTheme="minorEastAsia"/>
            <w:bCs w:val="0"/>
            <w:sz w:val="24"/>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r w:rsidRPr="0025086C">
        <w:rPr>
          <w:rFonts w:ascii="Times New Roman" w:hAnsi="Times New Roman" w:cs="Times New Roman"/>
          <w:b/>
        </w:rPr>
        <w:t xml:space="preserve"> </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4055"/>
      </w:tblGrid>
      <w:tr w:rsidR="0025086C" w:rsidRPr="0025086C" w14:paraId="27B9B6DF" w14:textId="77777777" w:rsidTr="00735985">
        <w:tc>
          <w:tcPr>
            <w:tcW w:w="6115" w:type="dxa"/>
          </w:tcPr>
          <w:p w14:paraId="6FE09158" w14:textId="77777777" w:rsidR="0025086C" w:rsidRPr="0025086C" w:rsidRDefault="0025086C" w:rsidP="00735985">
            <w:pPr>
              <w:ind w:left="161"/>
              <w:rPr>
                <w:rFonts w:ascii="Times New Roman" w:hAnsi="Times New Roman" w:cs="Times New Roman"/>
                <w:b/>
              </w:rPr>
            </w:pPr>
            <w:r w:rsidRPr="0025086C">
              <w:rPr>
                <w:rFonts w:ascii="Times New Roman" w:eastAsia="Calibri" w:hAnsi="Times New Roman" w:cs="Times New Roman"/>
                <w:b/>
                <w:bCs/>
              </w:rPr>
              <w:t xml:space="preserve">Phone Numbers:   Office: </w:t>
            </w:r>
            <w:sdt>
              <w:sdtPr>
                <w:rPr>
                  <w:rStyle w:val="Style13"/>
                  <w:rFonts w:ascii="Times New Roman" w:hAnsi="Times New Roman" w:cs="Times New Roman"/>
                </w:rPr>
                <w:id w:val="-1947297294"/>
                <w:placeholder>
                  <w:docPart w:val="50802E847B4D4AA0B88C17A47CCD5AAE"/>
                </w:placeholder>
                <w:showingPlcHdr/>
              </w:sdtPr>
              <w:sdtEndPr>
                <w:rPr>
                  <w:rStyle w:val="DefaultParagraphFont"/>
                  <w:rFonts w:eastAsiaTheme="minorHAnsi"/>
                  <w:bCs w:val="0"/>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p>
        </w:tc>
        <w:tc>
          <w:tcPr>
            <w:tcW w:w="4055" w:type="dxa"/>
          </w:tcPr>
          <w:p w14:paraId="1534DAC7" w14:textId="77777777" w:rsidR="0025086C" w:rsidRPr="0025086C" w:rsidRDefault="0025086C" w:rsidP="00735985">
            <w:pPr>
              <w:ind w:left="-8"/>
              <w:rPr>
                <w:rFonts w:ascii="Times New Roman" w:hAnsi="Times New Roman" w:cs="Times New Roman"/>
                <w:b/>
              </w:rPr>
            </w:pPr>
            <w:r w:rsidRPr="0025086C">
              <w:rPr>
                <w:rFonts w:ascii="Times New Roman" w:eastAsia="Calibri" w:hAnsi="Times New Roman" w:cs="Times New Roman"/>
                <w:b/>
                <w:bCs/>
              </w:rPr>
              <w:t xml:space="preserve">Mobile: </w:t>
            </w:r>
            <w:sdt>
              <w:sdtPr>
                <w:rPr>
                  <w:rStyle w:val="Style13"/>
                  <w:rFonts w:ascii="Times New Roman" w:hAnsi="Times New Roman" w:cs="Times New Roman"/>
                </w:rPr>
                <w:id w:val="-1746560545"/>
                <w:placeholder>
                  <w:docPart w:val="1F6F8D0B51334960A09EC6D3B64B70DE"/>
                </w:placeholder>
                <w:showingPlcHdr/>
              </w:sdtPr>
              <w:sdtEndPr>
                <w:rPr>
                  <w:rStyle w:val="DefaultParagraphFont"/>
                  <w:rFonts w:eastAsiaTheme="minorHAnsi"/>
                  <w:bCs w:val="0"/>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r w:rsidRPr="0025086C">
              <w:rPr>
                <w:rFonts w:ascii="Times New Roman" w:eastAsia="Calibri" w:hAnsi="Times New Roman" w:cs="Times New Roman"/>
                <w:b/>
                <w:bCs/>
              </w:rPr>
              <w:t xml:space="preserve">  </w:t>
            </w:r>
          </w:p>
        </w:tc>
      </w:tr>
    </w:tbl>
    <w:p w14:paraId="1AA953CB" w14:textId="77777777" w:rsidR="0025086C" w:rsidRPr="0025086C" w:rsidRDefault="0025086C" w:rsidP="0025086C">
      <w:pPr>
        <w:ind w:left="270" w:right="295" w:hanging="11"/>
        <w:rPr>
          <w:rFonts w:ascii="Times New Roman" w:eastAsia="Calibri" w:hAnsi="Times New Roman" w:cs="Times New Roman"/>
        </w:rPr>
      </w:pPr>
      <w:r w:rsidRPr="0025086C">
        <w:rPr>
          <w:rFonts w:ascii="Times New Roman" w:hAnsi="Times New Roman" w:cs="Times New Roman"/>
          <w:b/>
        </w:rPr>
        <w:t xml:space="preserve">Email: </w:t>
      </w:r>
      <w:sdt>
        <w:sdtPr>
          <w:rPr>
            <w:rStyle w:val="Style13"/>
            <w:rFonts w:ascii="Times New Roman" w:hAnsi="Times New Roman" w:cs="Times New Roman"/>
          </w:rPr>
          <w:id w:val="1230878195"/>
          <w:placeholder>
            <w:docPart w:val="0EB2FB6CE534434CBC0D1794502D17C3"/>
          </w:placeholder>
          <w:showingPlcHdr/>
        </w:sdtPr>
        <w:sdtEndPr>
          <w:rPr>
            <w:rStyle w:val="DefaultParagraphFont"/>
            <w:rFonts w:eastAsiaTheme="minorEastAsia"/>
            <w:bCs w:val="0"/>
            <w:sz w:val="24"/>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r w:rsidRPr="0025086C">
        <w:rPr>
          <w:rFonts w:ascii="Times New Roman" w:hAnsi="Times New Roman" w:cs="Times New Roman"/>
          <w:b/>
        </w:rPr>
        <w:t xml:space="preserve">  </w:t>
      </w:r>
    </w:p>
    <w:p w14:paraId="6D0050DC" w14:textId="77777777" w:rsidR="0025086C" w:rsidRPr="0025086C" w:rsidRDefault="0025086C" w:rsidP="0025086C">
      <w:pPr>
        <w:ind w:right="295"/>
        <w:rPr>
          <w:rFonts w:ascii="Times New Roman" w:hAnsi="Times New Roman" w:cs="Times New Roman"/>
          <w:b/>
        </w:rPr>
      </w:pPr>
    </w:p>
    <w:p w14:paraId="402AF804" w14:textId="77777777" w:rsidR="0025086C" w:rsidRPr="0025086C" w:rsidRDefault="0025086C" w:rsidP="0025086C">
      <w:pPr>
        <w:ind w:right="295"/>
        <w:rPr>
          <w:rFonts w:ascii="Times New Roman" w:eastAsia="Calibri" w:hAnsi="Times New Roman" w:cs="Times New Roman"/>
        </w:rPr>
      </w:pPr>
      <w:r w:rsidRPr="0025086C">
        <w:rPr>
          <w:rFonts w:ascii="Times New Roman" w:hAnsi="Times New Roman" w:cs="Times New Roman"/>
          <w:b/>
        </w:rPr>
        <w:t xml:space="preserve">Property Owner (if different from above): </w:t>
      </w:r>
      <w:sdt>
        <w:sdtPr>
          <w:rPr>
            <w:rStyle w:val="Style13"/>
            <w:rFonts w:ascii="Times New Roman" w:hAnsi="Times New Roman" w:cs="Times New Roman"/>
          </w:rPr>
          <w:id w:val="1450974051"/>
          <w:placeholder>
            <w:docPart w:val="6B5929CF372144B481300497886CF09E"/>
          </w:placeholder>
          <w:showingPlcHdr/>
        </w:sdtPr>
        <w:sdtEndPr>
          <w:rPr>
            <w:rStyle w:val="DefaultParagraphFont"/>
            <w:rFonts w:eastAsiaTheme="minorEastAsia"/>
            <w:bCs w:val="0"/>
            <w:sz w:val="24"/>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r w:rsidRPr="0025086C">
        <w:rPr>
          <w:rFonts w:ascii="Times New Roman" w:hAnsi="Times New Roman" w:cs="Times New Roman"/>
          <w:b/>
        </w:rPr>
        <w:t xml:space="preserve">  </w:t>
      </w:r>
    </w:p>
    <w:p w14:paraId="4B79811A" w14:textId="77777777" w:rsidR="0025086C" w:rsidRPr="0025086C" w:rsidRDefault="0025086C" w:rsidP="0025086C">
      <w:pPr>
        <w:ind w:left="270" w:right="295" w:hanging="11"/>
        <w:rPr>
          <w:rFonts w:ascii="Times New Roman" w:eastAsia="Calibri" w:hAnsi="Times New Roman" w:cs="Times New Roman"/>
          <w:b/>
          <w:bCs/>
        </w:rPr>
      </w:pPr>
      <w:r w:rsidRPr="0025086C">
        <w:rPr>
          <w:rFonts w:ascii="Times New Roman" w:eastAsia="Calibri" w:hAnsi="Times New Roman" w:cs="Times New Roman"/>
          <w:b/>
          <w:bCs/>
        </w:rPr>
        <w:t xml:space="preserve">Contact Person: </w:t>
      </w:r>
      <w:sdt>
        <w:sdtPr>
          <w:rPr>
            <w:rStyle w:val="Style13"/>
            <w:rFonts w:ascii="Times New Roman" w:hAnsi="Times New Roman" w:cs="Times New Roman"/>
          </w:rPr>
          <w:id w:val="-316728733"/>
          <w:placeholder>
            <w:docPart w:val="3CC3C91F8EFE4A79B018C7AB11146F39"/>
          </w:placeholder>
          <w:showingPlcHdr/>
        </w:sdtPr>
        <w:sdtEndPr>
          <w:rPr>
            <w:rStyle w:val="DefaultParagraphFont"/>
            <w:rFonts w:eastAsiaTheme="minorEastAsia"/>
            <w:bCs w:val="0"/>
            <w:sz w:val="24"/>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r w:rsidRPr="0025086C">
        <w:rPr>
          <w:rFonts w:ascii="Times New Roman" w:hAnsi="Times New Roman" w:cs="Times New Roman"/>
          <w:b/>
        </w:rPr>
        <w:t xml:space="preserve"> </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4055"/>
      </w:tblGrid>
      <w:tr w:rsidR="0025086C" w:rsidRPr="0025086C" w14:paraId="56A5F07D" w14:textId="77777777" w:rsidTr="00735985">
        <w:tc>
          <w:tcPr>
            <w:tcW w:w="6115" w:type="dxa"/>
          </w:tcPr>
          <w:p w14:paraId="0F5A9F82" w14:textId="77777777" w:rsidR="0025086C" w:rsidRPr="0025086C" w:rsidRDefault="0025086C" w:rsidP="00735985">
            <w:pPr>
              <w:ind w:left="161"/>
              <w:rPr>
                <w:rFonts w:ascii="Times New Roman" w:hAnsi="Times New Roman" w:cs="Times New Roman"/>
                <w:b/>
              </w:rPr>
            </w:pPr>
            <w:r w:rsidRPr="0025086C">
              <w:rPr>
                <w:rFonts w:ascii="Times New Roman" w:eastAsia="Calibri" w:hAnsi="Times New Roman" w:cs="Times New Roman"/>
                <w:b/>
                <w:bCs/>
              </w:rPr>
              <w:t xml:space="preserve">Phone Numbers:   Office: </w:t>
            </w:r>
            <w:sdt>
              <w:sdtPr>
                <w:rPr>
                  <w:rStyle w:val="Style13"/>
                  <w:rFonts w:ascii="Times New Roman" w:hAnsi="Times New Roman" w:cs="Times New Roman"/>
                </w:rPr>
                <w:id w:val="-1880923957"/>
                <w:placeholder>
                  <w:docPart w:val="10D542736FE340FB8BEDCBDBFDB8E8FD"/>
                </w:placeholder>
                <w:showingPlcHdr/>
              </w:sdtPr>
              <w:sdtEndPr>
                <w:rPr>
                  <w:rStyle w:val="DefaultParagraphFont"/>
                  <w:rFonts w:eastAsiaTheme="minorHAnsi"/>
                  <w:bCs w:val="0"/>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p>
        </w:tc>
        <w:tc>
          <w:tcPr>
            <w:tcW w:w="4055" w:type="dxa"/>
          </w:tcPr>
          <w:p w14:paraId="22A608A2" w14:textId="77777777" w:rsidR="0025086C" w:rsidRPr="0025086C" w:rsidRDefault="0025086C" w:rsidP="00735985">
            <w:pPr>
              <w:ind w:left="-8"/>
              <w:rPr>
                <w:rFonts w:ascii="Times New Roman" w:hAnsi="Times New Roman" w:cs="Times New Roman"/>
                <w:b/>
              </w:rPr>
            </w:pPr>
            <w:r w:rsidRPr="0025086C">
              <w:rPr>
                <w:rFonts w:ascii="Times New Roman" w:eastAsia="Calibri" w:hAnsi="Times New Roman" w:cs="Times New Roman"/>
                <w:b/>
                <w:bCs/>
              </w:rPr>
              <w:t xml:space="preserve">Mobile: </w:t>
            </w:r>
            <w:sdt>
              <w:sdtPr>
                <w:rPr>
                  <w:rStyle w:val="Style13"/>
                  <w:rFonts w:ascii="Times New Roman" w:hAnsi="Times New Roman" w:cs="Times New Roman"/>
                </w:rPr>
                <w:id w:val="-1517767348"/>
                <w:placeholder>
                  <w:docPart w:val="7ED4C8DB391B44DEA6B31D47F8AACEDB"/>
                </w:placeholder>
                <w:showingPlcHdr/>
              </w:sdtPr>
              <w:sdtEndPr>
                <w:rPr>
                  <w:rStyle w:val="DefaultParagraphFont"/>
                  <w:rFonts w:eastAsiaTheme="minorHAnsi"/>
                  <w:bCs w:val="0"/>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r w:rsidRPr="0025086C">
              <w:rPr>
                <w:rFonts w:ascii="Times New Roman" w:eastAsia="Calibri" w:hAnsi="Times New Roman" w:cs="Times New Roman"/>
                <w:b/>
                <w:bCs/>
              </w:rPr>
              <w:t xml:space="preserve">  </w:t>
            </w:r>
          </w:p>
        </w:tc>
      </w:tr>
    </w:tbl>
    <w:p w14:paraId="3707C9BF" w14:textId="77777777" w:rsidR="0025086C" w:rsidRPr="0025086C" w:rsidRDefault="0025086C" w:rsidP="0025086C">
      <w:pPr>
        <w:ind w:left="270" w:right="295" w:hanging="11"/>
        <w:rPr>
          <w:rFonts w:ascii="Times New Roman" w:eastAsia="Calibri" w:hAnsi="Times New Roman" w:cs="Times New Roman"/>
        </w:rPr>
      </w:pPr>
      <w:r w:rsidRPr="0025086C">
        <w:rPr>
          <w:rFonts w:ascii="Times New Roman" w:hAnsi="Times New Roman" w:cs="Times New Roman"/>
          <w:b/>
        </w:rPr>
        <w:t xml:space="preserve">Email: </w:t>
      </w:r>
      <w:sdt>
        <w:sdtPr>
          <w:rPr>
            <w:rStyle w:val="Style13"/>
            <w:rFonts w:ascii="Times New Roman" w:hAnsi="Times New Roman" w:cs="Times New Roman"/>
          </w:rPr>
          <w:id w:val="2000237231"/>
          <w:placeholder>
            <w:docPart w:val="FC66CA88B85F47FAA0A805B6A044DA1D"/>
          </w:placeholder>
          <w:showingPlcHdr/>
        </w:sdtPr>
        <w:sdtEndPr>
          <w:rPr>
            <w:rStyle w:val="DefaultParagraphFont"/>
            <w:rFonts w:eastAsiaTheme="minorEastAsia"/>
            <w:bCs w:val="0"/>
            <w:sz w:val="24"/>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r w:rsidRPr="0025086C">
        <w:rPr>
          <w:rFonts w:ascii="Times New Roman" w:hAnsi="Times New Roman" w:cs="Times New Roman"/>
          <w:b/>
        </w:rPr>
        <w:t xml:space="preserve">  </w:t>
      </w:r>
    </w:p>
    <w:p w14:paraId="40D3722A" w14:textId="77777777" w:rsidR="0025086C" w:rsidRPr="0025086C" w:rsidRDefault="0025086C" w:rsidP="0025086C">
      <w:pPr>
        <w:ind w:right="295"/>
        <w:rPr>
          <w:rFonts w:ascii="Times New Roman" w:hAnsi="Times New Roman" w:cs="Times New Roman"/>
          <w:b/>
        </w:rPr>
      </w:pPr>
    </w:p>
    <w:p w14:paraId="0ACF7D91" w14:textId="77777777" w:rsidR="0025086C" w:rsidRPr="0025086C" w:rsidRDefault="0025086C" w:rsidP="0025086C">
      <w:pPr>
        <w:ind w:right="295"/>
        <w:rPr>
          <w:rFonts w:ascii="Times New Roman" w:eastAsia="Calibri" w:hAnsi="Times New Roman" w:cs="Times New Roman"/>
        </w:rPr>
      </w:pPr>
      <w:r w:rsidRPr="0025086C">
        <w:rPr>
          <w:rFonts w:ascii="Times New Roman" w:hAnsi="Times New Roman" w:cs="Times New Roman"/>
          <w:b/>
        </w:rPr>
        <w:t xml:space="preserve">Environmental Consultant: </w:t>
      </w:r>
      <w:sdt>
        <w:sdtPr>
          <w:rPr>
            <w:rStyle w:val="Style13"/>
            <w:rFonts w:ascii="Times New Roman" w:hAnsi="Times New Roman" w:cs="Times New Roman"/>
          </w:rPr>
          <w:id w:val="1082418272"/>
          <w:placeholder>
            <w:docPart w:val="D2F271F1E5EA4D98B90F67AF483B6B39"/>
          </w:placeholder>
          <w:showingPlcHdr/>
        </w:sdtPr>
        <w:sdtEndPr>
          <w:rPr>
            <w:rStyle w:val="DefaultParagraphFont"/>
            <w:rFonts w:eastAsiaTheme="minorEastAsia"/>
            <w:bCs w:val="0"/>
            <w:sz w:val="24"/>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r w:rsidRPr="0025086C">
        <w:rPr>
          <w:rFonts w:ascii="Times New Roman" w:hAnsi="Times New Roman" w:cs="Times New Roman"/>
          <w:b/>
        </w:rPr>
        <w:t xml:space="preserve">   </w:t>
      </w:r>
    </w:p>
    <w:p w14:paraId="5510E204" w14:textId="77777777" w:rsidR="0025086C" w:rsidRPr="0025086C" w:rsidRDefault="0025086C" w:rsidP="0025086C">
      <w:pPr>
        <w:ind w:left="270" w:right="295" w:hanging="11"/>
        <w:rPr>
          <w:rFonts w:ascii="Times New Roman" w:eastAsia="Calibri" w:hAnsi="Times New Roman" w:cs="Times New Roman"/>
          <w:b/>
          <w:bCs/>
        </w:rPr>
      </w:pPr>
      <w:r w:rsidRPr="0025086C">
        <w:rPr>
          <w:rFonts w:ascii="Times New Roman" w:eastAsia="Calibri" w:hAnsi="Times New Roman" w:cs="Times New Roman"/>
          <w:b/>
          <w:bCs/>
        </w:rPr>
        <w:t xml:space="preserve">Contact Person: </w:t>
      </w:r>
      <w:sdt>
        <w:sdtPr>
          <w:rPr>
            <w:rStyle w:val="Style13"/>
            <w:rFonts w:ascii="Times New Roman" w:hAnsi="Times New Roman" w:cs="Times New Roman"/>
          </w:rPr>
          <w:id w:val="2010863520"/>
          <w:placeholder>
            <w:docPart w:val="DE77ED7C57414D43BA66BDB775438B39"/>
          </w:placeholder>
          <w:showingPlcHdr/>
        </w:sdtPr>
        <w:sdtEndPr>
          <w:rPr>
            <w:rStyle w:val="DefaultParagraphFont"/>
            <w:rFonts w:eastAsiaTheme="minorEastAsia"/>
            <w:bCs w:val="0"/>
            <w:sz w:val="24"/>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4325"/>
      </w:tblGrid>
      <w:tr w:rsidR="0025086C" w:rsidRPr="0025086C" w14:paraId="2EF654C4" w14:textId="77777777" w:rsidTr="00735985">
        <w:tc>
          <w:tcPr>
            <w:tcW w:w="6115" w:type="dxa"/>
          </w:tcPr>
          <w:p w14:paraId="03BB9217" w14:textId="77777777" w:rsidR="0025086C" w:rsidRPr="0025086C" w:rsidRDefault="0025086C" w:rsidP="00735985">
            <w:pPr>
              <w:ind w:left="161"/>
              <w:rPr>
                <w:rFonts w:ascii="Times New Roman" w:hAnsi="Times New Roman" w:cs="Times New Roman"/>
                <w:b/>
              </w:rPr>
            </w:pPr>
            <w:r w:rsidRPr="0025086C">
              <w:rPr>
                <w:rFonts w:ascii="Times New Roman" w:eastAsia="Calibri" w:hAnsi="Times New Roman" w:cs="Times New Roman"/>
                <w:b/>
                <w:bCs/>
              </w:rPr>
              <w:t xml:space="preserve">Phone Numbers: Office: </w:t>
            </w:r>
            <w:sdt>
              <w:sdtPr>
                <w:rPr>
                  <w:rStyle w:val="Style13"/>
                  <w:rFonts w:ascii="Times New Roman" w:hAnsi="Times New Roman" w:cs="Times New Roman"/>
                </w:rPr>
                <w:id w:val="1424845433"/>
                <w:placeholder>
                  <w:docPart w:val="08E9D217776B44A9909ED4FDCEE756F9"/>
                </w:placeholder>
                <w:showingPlcHdr/>
              </w:sdtPr>
              <w:sdtEndPr>
                <w:rPr>
                  <w:rStyle w:val="DefaultParagraphFont"/>
                  <w:rFonts w:eastAsiaTheme="minorHAnsi"/>
                  <w:bCs w:val="0"/>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p>
        </w:tc>
        <w:tc>
          <w:tcPr>
            <w:tcW w:w="4325" w:type="dxa"/>
          </w:tcPr>
          <w:p w14:paraId="4DE03FA4" w14:textId="77777777" w:rsidR="0025086C" w:rsidRPr="0025086C" w:rsidRDefault="0025086C" w:rsidP="00735985">
            <w:pPr>
              <w:ind w:left="-8" w:right="295"/>
              <w:rPr>
                <w:rFonts w:ascii="Times New Roman" w:hAnsi="Times New Roman" w:cs="Times New Roman"/>
                <w:b/>
              </w:rPr>
            </w:pPr>
            <w:r w:rsidRPr="0025086C">
              <w:rPr>
                <w:rFonts w:ascii="Times New Roman" w:eastAsia="Calibri" w:hAnsi="Times New Roman" w:cs="Times New Roman"/>
                <w:b/>
                <w:bCs/>
              </w:rPr>
              <w:t xml:space="preserve">Mobile: </w:t>
            </w:r>
            <w:sdt>
              <w:sdtPr>
                <w:rPr>
                  <w:rStyle w:val="Style13"/>
                  <w:rFonts w:ascii="Times New Roman" w:hAnsi="Times New Roman" w:cs="Times New Roman"/>
                </w:rPr>
                <w:id w:val="20746786"/>
                <w:placeholder>
                  <w:docPart w:val="116CEA537B62462D86410422FB1968C6"/>
                </w:placeholder>
                <w:showingPlcHdr/>
              </w:sdtPr>
              <w:sdtEndPr>
                <w:rPr>
                  <w:rStyle w:val="DefaultParagraphFont"/>
                  <w:rFonts w:eastAsiaTheme="minorHAnsi"/>
                  <w:bCs w:val="0"/>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r w:rsidRPr="0025086C">
              <w:rPr>
                <w:rFonts w:ascii="Times New Roman" w:eastAsia="Calibri" w:hAnsi="Times New Roman" w:cs="Times New Roman"/>
                <w:b/>
                <w:bCs/>
              </w:rPr>
              <w:t xml:space="preserve">  </w:t>
            </w:r>
          </w:p>
        </w:tc>
      </w:tr>
    </w:tbl>
    <w:p w14:paraId="3B1EA30B" w14:textId="77777777" w:rsidR="0025086C" w:rsidRPr="0025086C" w:rsidRDefault="0025086C" w:rsidP="0025086C">
      <w:pPr>
        <w:ind w:left="270" w:right="295" w:hanging="11"/>
        <w:rPr>
          <w:rFonts w:ascii="Times New Roman" w:eastAsia="Calibri" w:hAnsi="Times New Roman" w:cs="Times New Roman"/>
        </w:rPr>
      </w:pPr>
      <w:r w:rsidRPr="0025086C">
        <w:rPr>
          <w:rFonts w:ascii="Times New Roman" w:hAnsi="Times New Roman" w:cs="Times New Roman"/>
          <w:b/>
        </w:rPr>
        <w:t xml:space="preserve">Email: </w:t>
      </w:r>
      <w:sdt>
        <w:sdtPr>
          <w:rPr>
            <w:rStyle w:val="Style13"/>
            <w:rFonts w:ascii="Times New Roman" w:hAnsi="Times New Roman" w:cs="Times New Roman"/>
          </w:rPr>
          <w:id w:val="-244181937"/>
          <w:placeholder>
            <w:docPart w:val="E28943803A6E4B03AA5052962AC1FED0"/>
          </w:placeholder>
          <w:showingPlcHdr/>
        </w:sdtPr>
        <w:sdtEndPr>
          <w:rPr>
            <w:rStyle w:val="DefaultParagraphFont"/>
            <w:rFonts w:eastAsiaTheme="minorEastAsia"/>
            <w:bCs w:val="0"/>
            <w:sz w:val="24"/>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r w:rsidRPr="0025086C">
        <w:rPr>
          <w:rFonts w:ascii="Times New Roman" w:hAnsi="Times New Roman" w:cs="Times New Roman"/>
          <w:b/>
        </w:rPr>
        <w:t xml:space="preserve"> </w:t>
      </w:r>
    </w:p>
    <w:p w14:paraId="2161AD8C" w14:textId="77777777" w:rsidR="0025086C" w:rsidRPr="0025086C" w:rsidRDefault="0025086C" w:rsidP="0025086C">
      <w:pPr>
        <w:ind w:right="295"/>
        <w:rPr>
          <w:rFonts w:ascii="Times New Roman" w:hAnsi="Times New Roman" w:cs="Times New Roman"/>
          <w:b/>
          <w:u w:val="single"/>
        </w:rPr>
      </w:pPr>
      <w:r w:rsidRPr="0025086C">
        <w:rPr>
          <w:rFonts w:ascii="Times New Roman" w:hAnsi="Times New Roman" w:cs="Times New Roman"/>
          <w:b/>
          <w:u w:val="single"/>
        </w:rPr>
        <w:t xml:space="preserve">Signature: </w:t>
      </w:r>
    </w:p>
    <w:p w14:paraId="61D0DD82" w14:textId="77777777" w:rsidR="0025086C" w:rsidRDefault="0025086C" w:rsidP="0025086C">
      <w:pPr>
        <w:ind w:right="295"/>
        <w:rPr>
          <w:rFonts w:ascii="Times New Roman" w:hAnsi="Times New Roman" w:cs="Times New Roman"/>
          <w:b/>
          <w:u w:val="single"/>
        </w:rPr>
      </w:pPr>
    </w:p>
    <w:p w14:paraId="51825BA7" w14:textId="77777777" w:rsidR="0025086C" w:rsidRPr="0025086C" w:rsidRDefault="0025086C" w:rsidP="0025086C">
      <w:pPr>
        <w:pStyle w:val="BodyText"/>
        <w:ind w:right="362"/>
        <w:rPr>
          <w:sz w:val="22"/>
          <w:szCs w:val="22"/>
        </w:rPr>
      </w:pPr>
      <w:r w:rsidRPr="0025086C">
        <w:rPr>
          <w:noProof/>
          <w:sz w:val="22"/>
          <w:szCs w:val="22"/>
        </w:rPr>
        <mc:AlternateContent>
          <mc:Choice Requires="wpg">
            <w:drawing>
              <wp:inline distT="0" distB="0" distL="0" distR="0" wp14:anchorId="699623E2" wp14:editId="3FEB8891">
                <wp:extent cx="6000750" cy="19050"/>
                <wp:effectExtent l="0" t="6350" r="9525" b="3175"/>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9050"/>
                          <a:chOff x="0" y="0"/>
                          <a:chExt cx="9450" cy="30"/>
                        </a:xfrm>
                      </wpg:grpSpPr>
                      <wpg:grpSp>
                        <wpg:cNvPr id="7" name="Group 6"/>
                        <wpg:cNvGrpSpPr>
                          <a:grpSpLocks/>
                        </wpg:cNvGrpSpPr>
                        <wpg:grpSpPr bwMode="auto">
                          <a:xfrm>
                            <a:off x="15" y="15"/>
                            <a:ext cx="9420" cy="2"/>
                            <a:chOff x="15" y="15"/>
                            <a:chExt cx="9420" cy="2"/>
                          </a:xfrm>
                        </wpg:grpSpPr>
                        <wps:wsp>
                          <wps:cNvPr id="8" name="Freeform 7"/>
                          <wps:cNvSpPr>
                            <a:spLocks/>
                          </wps:cNvSpPr>
                          <wps:spPr bwMode="auto">
                            <a:xfrm>
                              <a:off x="15" y="15"/>
                              <a:ext cx="9420" cy="2"/>
                            </a:xfrm>
                            <a:custGeom>
                              <a:avLst/>
                              <a:gdLst>
                                <a:gd name="T0" fmla="+- 0 15 15"/>
                                <a:gd name="T1" fmla="*/ T0 w 9420"/>
                                <a:gd name="T2" fmla="+- 0 9435 15"/>
                                <a:gd name="T3" fmla="*/ T2 w 9420"/>
                              </a:gdLst>
                              <a:ahLst/>
                              <a:cxnLst>
                                <a:cxn ang="0">
                                  <a:pos x="T1" y="0"/>
                                </a:cxn>
                                <a:cxn ang="0">
                                  <a:pos x="T3" y="0"/>
                                </a:cxn>
                              </a:cxnLst>
                              <a:rect l="0" t="0" r="r" b="b"/>
                              <a:pathLst>
                                <a:path w="9420">
                                  <a:moveTo>
                                    <a:pt x="0" y="0"/>
                                  </a:moveTo>
                                  <a:lnTo>
                                    <a:pt x="942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19C6C3" id="Group 5" o:spid="_x0000_s1026" style="width:472.5pt;height:1.5pt;mso-position-horizontal-relative:char;mso-position-vertical-relative:line" coordsize="94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">
                <v:group id="Group 6" o:spid="_x0000_s1027" style="position:absolute;left:15;top:15;width:9420;height:2" coordorigin="15,15"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7" o:spid="_x0000_s1028" style="position:absolute;left:15;top:15;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" path="m,l9420,e" filled="f" strokeweight="1.5pt">
                    <v:path arrowok="t" o:connecttype="custom" o:connectlocs="0,0;9420,0" o:connectangles="0,0"/>
                  </v:shape>
                </v:group>
                <w10:anchorlock/>
              </v:group>
            </w:pict>
          </mc:Fallback>
        </mc:AlternateContent>
      </w:r>
    </w:p>
    <w:tbl>
      <w:tblPr>
        <w:tblStyle w:val="TableGrid"/>
        <w:tblpPr w:leftFromText="180" w:rightFromText="180" w:vertAnchor="text" w:horzAnchor="margin" w:tblpX="-95" w:tblpY="5"/>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0"/>
        <w:gridCol w:w="4140"/>
      </w:tblGrid>
      <w:tr w:rsidR="0025086C" w:rsidRPr="0025086C" w14:paraId="020EDE64" w14:textId="77777777" w:rsidTr="00735985">
        <w:trPr>
          <w:trHeight w:val="20"/>
        </w:trPr>
        <w:tc>
          <w:tcPr>
            <w:tcW w:w="6400" w:type="dxa"/>
          </w:tcPr>
          <w:p w14:paraId="1102F8CD" w14:textId="77777777" w:rsidR="0025086C" w:rsidRPr="0025086C" w:rsidRDefault="0025086C" w:rsidP="00735985">
            <w:pPr>
              <w:pStyle w:val="BodyText"/>
              <w:ind w:right="-1080"/>
            </w:pPr>
            <w:r w:rsidRPr="0025086C">
              <w:t xml:space="preserve">Consultant: </w:t>
            </w:r>
            <w:sdt>
              <w:sdtPr>
                <w:rPr>
                  <w:rStyle w:val="Style12"/>
                  <w:rFonts w:ascii="Times New Roman" w:hAnsi="Times New Roman"/>
                </w:rPr>
                <w:id w:val="-427735365"/>
                <w:placeholder>
                  <w:docPart w:val="8C0ADE269C884FD282080A72EE5FB91B"/>
                </w:placeholder>
                <w:showingPlcHdr/>
              </w:sdtPr>
              <w:sdtEndPr>
                <w:rPr>
                  <w:rStyle w:val="DefaultParagraphFont"/>
                  <w:rFonts w:eastAsia="Times New Roman"/>
                  <w:bCs w:val="0"/>
                </w:rPr>
              </w:sdtEndPr>
              <w:sdtContent>
                <w:r w:rsidRPr="0025086C">
                  <w:rPr>
                    <w:rStyle w:val="PlaceholderText"/>
                    <w:shd w:val="clear" w:color="auto" w:fill="F2F2F2" w:themeFill="background1" w:themeFillShade="F2"/>
                  </w:rPr>
                  <w:t>Click or tap here to enter text.</w:t>
                </w:r>
              </w:sdtContent>
            </w:sdt>
          </w:p>
        </w:tc>
        <w:tc>
          <w:tcPr>
            <w:tcW w:w="4140" w:type="dxa"/>
          </w:tcPr>
          <w:p w14:paraId="3A0F8FDD" w14:textId="77777777" w:rsidR="0025086C" w:rsidRPr="0025086C" w:rsidRDefault="0025086C" w:rsidP="00735985">
            <w:pPr>
              <w:pStyle w:val="BodyText"/>
              <w:tabs>
                <w:tab w:val="left" w:pos="7539"/>
              </w:tabs>
              <w:ind w:right="-1080"/>
            </w:pPr>
            <w:r w:rsidRPr="0025086C">
              <w:t xml:space="preserve">Date </w:t>
            </w:r>
            <w:sdt>
              <w:sdtPr>
                <w:id w:val="-1040357217"/>
                <w:placeholder>
                  <w:docPart w:val="35ACD7CBA7B545C384A3E6593959BF78"/>
                </w:placeholder>
                <w:showingPlcHdr/>
                <w:date>
                  <w:dateFormat w:val="M/d/yyyy"/>
                  <w:lid w:val="en-US"/>
                  <w:storeMappedDataAs w:val="dateTime"/>
                  <w:calendar w:val="gregorian"/>
                </w:date>
              </w:sdtPr>
              <w:sdtEndPr/>
              <w:sdtContent>
                <w:r w:rsidRPr="0025086C">
                  <w:rPr>
                    <w:rStyle w:val="PlaceholderText"/>
                    <w:shd w:val="clear" w:color="auto" w:fill="F2F2F2" w:themeFill="background1" w:themeFillShade="F2"/>
                  </w:rPr>
                  <w:t>Click or tap to enter a date.</w:t>
                </w:r>
              </w:sdtContent>
            </w:sdt>
          </w:p>
        </w:tc>
      </w:tr>
      <w:tr w:rsidR="0025086C" w:rsidRPr="0025086C" w14:paraId="22DBA7C3" w14:textId="77777777" w:rsidTr="00735985">
        <w:trPr>
          <w:trHeight w:val="20"/>
        </w:trPr>
        <w:tc>
          <w:tcPr>
            <w:tcW w:w="6400" w:type="dxa"/>
          </w:tcPr>
          <w:p w14:paraId="0F765249" w14:textId="77777777" w:rsidR="0025086C" w:rsidRPr="0025086C" w:rsidRDefault="0025086C" w:rsidP="00735985">
            <w:pPr>
              <w:pStyle w:val="BodyText"/>
              <w:rPr>
                <w:b/>
                <w:bCs/>
              </w:rPr>
            </w:pPr>
            <w:r w:rsidRPr="0025086C">
              <w:t>Printed</w:t>
            </w:r>
            <w:r w:rsidRPr="0025086C">
              <w:rPr>
                <w:spacing w:val="-18"/>
              </w:rPr>
              <w:t xml:space="preserve"> </w:t>
            </w:r>
            <w:r w:rsidRPr="0025086C">
              <w:t xml:space="preserve">Name/Title/Company: </w:t>
            </w:r>
            <w:sdt>
              <w:sdtPr>
                <w:rPr>
                  <w:rStyle w:val="Style12"/>
                  <w:rFonts w:ascii="Times New Roman" w:hAnsi="Times New Roman"/>
                </w:rPr>
                <w:id w:val="-477766795"/>
                <w:placeholder>
                  <w:docPart w:val="F842B0852B4A4EF8AFC8628BCC7A3A0C"/>
                </w:placeholder>
                <w:showingPlcHdr/>
              </w:sdtPr>
              <w:sdtEndPr>
                <w:rPr>
                  <w:rStyle w:val="DefaultParagraphFont"/>
                  <w:rFonts w:eastAsia="Times New Roman"/>
                  <w:bCs w:val="0"/>
                </w:rPr>
              </w:sdtEndPr>
              <w:sdtContent>
                <w:r w:rsidRPr="0025086C">
                  <w:rPr>
                    <w:rStyle w:val="PlaceholderText"/>
                    <w:shd w:val="clear" w:color="auto" w:fill="F2F2F2" w:themeFill="background1" w:themeFillShade="F2"/>
                  </w:rPr>
                  <w:t>Click or tap here to enter text.</w:t>
                </w:r>
              </w:sdtContent>
            </w:sdt>
          </w:p>
        </w:tc>
        <w:tc>
          <w:tcPr>
            <w:tcW w:w="4140" w:type="dxa"/>
          </w:tcPr>
          <w:p w14:paraId="493F7797" w14:textId="77777777" w:rsidR="0025086C" w:rsidRPr="0025086C" w:rsidRDefault="0025086C" w:rsidP="00735985">
            <w:pPr>
              <w:pStyle w:val="BodyText"/>
              <w:ind w:right="-1080"/>
            </w:pPr>
            <w:r w:rsidRPr="0025086C">
              <w:t>PG/PE SEAL HERE</w:t>
            </w:r>
          </w:p>
        </w:tc>
      </w:tr>
    </w:tbl>
    <w:p w14:paraId="541FAFF8" w14:textId="77777777" w:rsidR="0025086C" w:rsidRPr="0025086C" w:rsidRDefault="0025086C" w:rsidP="0025086C">
      <w:pPr>
        <w:rPr>
          <w:rFonts w:ascii="Times New Roman" w:eastAsia="Calibri" w:hAnsi="Times New Roman" w:cs="Times New Roman"/>
          <w:b/>
          <w:bCs/>
        </w:rPr>
      </w:pPr>
    </w:p>
    <w:p w14:paraId="5EAE925C" w14:textId="77777777" w:rsidR="0025086C" w:rsidRPr="0025086C" w:rsidRDefault="0025086C" w:rsidP="0025086C">
      <w:pPr>
        <w:ind w:right="295"/>
        <w:rPr>
          <w:rFonts w:ascii="Times New Roman" w:eastAsia="Calibri" w:hAnsi="Times New Roman" w:cs="Times New Roman"/>
        </w:rPr>
      </w:pPr>
      <w:r w:rsidRPr="0025086C">
        <w:rPr>
          <w:rFonts w:ascii="Times New Roman" w:hAnsi="Times New Roman" w:cs="Times New Roman"/>
          <w:b/>
        </w:rPr>
        <w:t>Brownfields</w:t>
      </w:r>
      <w:r w:rsidRPr="0025086C">
        <w:rPr>
          <w:rFonts w:ascii="Times New Roman" w:hAnsi="Times New Roman" w:cs="Times New Roman"/>
          <w:b/>
          <w:spacing w:val="-6"/>
        </w:rPr>
        <w:t xml:space="preserve"> </w:t>
      </w:r>
      <w:r w:rsidRPr="0025086C">
        <w:rPr>
          <w:rFonts w:ascii="Times New Roman" w:hAnsi="Times New Roman" w:cs="Times New Roman"/>
          <w:b/>
        </w:rPr>
        <w:t>Project</w:t>
      </w:r>
      <w:r w:rsidRPr="0025086C">
        <w:rPr>
          <w:rFonts w:ascii="Times New Roman" w:hAnsi="Times New Roman" w:cs="Times New Roman"/>
          <w:b/>
          <w:spacing w:val="-6"/>
        </w:rPr>
        <w:t xml:space="preserve"> </w:t>
      </w:r>
      <w:r w:rsidRPr="0025086C">
        <w:rPr>
          <w:rFonts w:ascii="Times New Roman" w:hAnsi="Times New Roman" w:cs="Times New Roman"/>
          <w:b/>
        </w:rPr>
        <w:t xml:space="preserve">Manager:  </w:t>
      </w:r>
      <w:sdt>
        <w:sdtPr>
          <w:rPr>
            <w:rStyle w:val="Style13"/>
            <w:rFonts w:ascii="Times New Roman" w:hAnsi="Times New Roman" w:cs="Times New Roman"/>
          </w:rPr>
          <w:id w:val="-2084978854"/>
          <w:placeholder>
            <w:docPart w:val="C87440D351ED4D39BC7F7988DC9B2E24"/>
          </w:placeholder>
          <w:showingPlcHdr/>
        </w:sdtPr>
        <w:sdtEndPr>
          <w:rPr>
            <w:rStyle w:val="DefaultParagraphFont"/>
            <w:rFonts w:eastAsiaTheme="minorEastAsia"/>
            <w:bCs w:val="0"/>
            <w:sz w:val="24"/>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4325"/>
      </w:tblGrid>
      <w:tr w:rsidR="0025086C" w:rsidRPr="0025086C" w14:paraId="674EC9E6" w14:textId="77777777" w:rsidTr="00735985">
        <w:tc>
          <w:tcPr>
            <w:tcW w:w="6115" w:type="dxa"/>
          </w:tcPr>
          <w:p w14:paraId="6A31C862" w14:textId="77777777" w:rsidR="0025086C" w:rsidRPr="0025086C" w:rsidRDefault="0025086C" w:rsidP="00735985">
            <w:pPr>
              <w:ind w:left="161"/>
              <w:rPr>
                <w:rFonts w:ascii="Times New Roman" w:hAnsi="Times New Roman" w:cs="Times New Roman"/>
                <w:b/>
              </w:rPr>
            </w:pPr>
            <w:r w:rsidRPr="0025086C">
              <w:rPr>
                <w:rFonts w:ascii="Times New Roman" w:eastAsia="Calibri" w:hAnsi="Times New Roman" w:cs="Times New Roman"/>
                <w:b/>
                <w:bCs/>
              </w:rPr>
              <w:t xml:space="preserve">Phone Numbers: Office: </w:t>
            </w:r>
            <w:sdt>
              <w:sdtPr>
                <w:rPr>
                  <w:rStyle w:val="Style13"/>
                  <w:rFonts w:ascii="Times New Roman" w:hAnsi="Times New Roman" w:cs="Times New Roman"/>
                </w:rPr>
                <w:id w:val="1383824913"/>
                <w:placeholder>
                  <w:docPart w:val="69D51F172D9A4FC286A481850CEA5532"/>
                </w:placeholder>
                <w:showingPlcHdr/>
              </w:sdtPr>
              <w:sdtEndPr>
                <w:rPr>
                  <w:rStyle w:val="DefaultParagraphFont"/>
                  <w:rFonts w:eastAsiaTheme="minorHAnsi"/>
                  <w:bCs w:val="0"/>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p>
        </w:tc>
        <w:tc>
          <w:tcPr>
            <w:tcW w:w="4325" w:type="dxa"/>
          </w:tcPr>
          <w:p w14:paraId="12E14633" w14:textId="77777777" w:rsidR="0025086C" w:rsidRPr="0025086C" w:rsidRDefault="0025086C" w:rsidP="00735985">
            <w:pPr>
              <w:ind w:right="295"/>
              <w:rPr>
                <w:rFonts w:ascii="Times New Roman" w:hAnsi="Times New Roman" w:cs="Times New Roman"/>
                <w:b/>
              </w:rPr>
            </w:pPr>
            <w:r w:rsidRPr="0025086C">
              <w:rPr>
                <w:rFonts w:ascii="Times New Roman" w:eastAsia="Calibri" w:hAnsi="Times New Roman" w:cs="Times New Roman"/>
                <w:b/>
                <w:bCs/>
              </w:rPr>
              <w:t xml:space="preserve">Mobile: </w:t>
            </w:r>
            <w:sdt>
              <w:sdtPr>
                <w:rPr>
                  <w:rStyle w:val="Style13"/>
                  <w:rFonts w:ascii="Times New Roman" w:hAnsi="Times New Roman" w:cs="Times New Roman"/>
                </w:rPr>
                <w:id w:val="-1178500210"/>
                <w:placeholder>
                  <w:docPart w:val="1C9774D4DD924EF8A218C45D253ECA01"/>
                </w:placeholder>
                <w:showingPlcHdr/>
              </w:sdtPr>
              <w:sdtEndPr>
                <w:rPr>
                  <w:rStyle w:val="DefaultParagraphFont"/>
                  <w:rFonts w:eastAsiaTheme="minorHAnsi"/>
                  <w:bCs w:val="0"/>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r w:rsidRPr="0025086C">
              <w:rPr>
                <w:rFonts w:ascii="Times New Roman" w:eastAsia="Calibri" w:hAnsi="Times New Roman" w:cs="Times New Roman"/>
                <w:b/>
                <w:bCs/>
              </w:rPr>
              <w:t xml:space="preserve">  </w:t>
            </w:r>
          </w:p>
        </w:tc>
      </w:tr>
    </w:tbl>
    <w:p w14:paraId="54A45F4F" w14:textId="77777777" w:rsidR="0025086C" w:rsidRPr="0025086C" w:rsidRDefault="0025086C" w:rsidP="0025086C">
      <w:pPr>
        <w:ind w:left="270" w:right="295" w:hanging="11"/>
        <w:rPr>
          <w:rFonts w:ascii="Times New Roman" w:eastAsia="Calibri" w:hAnsi="Times New Roman" w:cs="Times New Roman"/>
        </w:rPr>
      </w:pPr>
      <w:r w:rsidRPr="0025086C">
        <w:rPr>
          <w:rFonts w:ascii="Times New Roman" w:hAnsi="Times New Roman" w:cs="Times New Roman"/>
          <w:b/>
        </w:rPr>
        <w:t xml:space="preserve">Email: </w:t>
      </w:r>
      <w:sdt>
        <w:sdtPr>
          <w:rPr>
            <w:rStyle w:val="Style13"/>
            <w:rFonts w:ascii="Times New Roman" w:hAnsi="Times New Roman" w:cs="Times New Roman"/>
          </w:rPr>
          <w:id w:val="-1201387263"/>
          <w:placeholder>
            <w:docPart w:val="BDFD82B4939740A78F24FBD350137151"/>
          </w:placeholder>
          <w:showingPlcHdr/>
        </w:sdtPr>
        <w:sdtEndPr>
          <w:rPr>
            <w:rStyle w:val="DefaultParagraphFont"/>
            <w:rFonts w:eastAsiaTheme="minorEastAsia"/>
            <w:bCs w:val="0"/>
            <w:sz w:val="24"/>
            <w:shd w:val="clear" w:color="auto" w:fill="auto"/>
          </w:rPr>
        </w:sdtEndPr>
        <w:sdtContent>
          <w:r w:rsidRPr="0025086C">
            <w:rPr>
              <w:rStyle w:val="PlaceholderText"/>
              <w:rFonts w:ascii="Times New Roman" w:hAnsi="Times New Roman" w:cs="Times New Roman"/>
              <w:shd w:val="clear" w:color="auto" w:fill="F2F2F2" w:themeFill="background1" w:themeFillShade="F2"/>
            </w:rPr>
            <w:t>Click or tap here to enter text.</w:t>
          </w:r>
        </w:sdtContent>
      </w:sdt>
      <w:r w:rsidRPr="0025086C">
        <w:rPr>
          <w:rFonts w:ascii="Times New Roman" w:hAnsi="Times New Roman" w:cs="Times New Roman"/>
          <w:b/>
        </w:rPr>
        <w:t xml:space="preserve">  </w:t>
      </w:r>
    </w:p>
    <w:p w14:paraId="5A9A1BB3" w14:textId="3EAAB559" w:rsidR="0025086C" w:rsidRDefault="0025086C" w:rsidP="0025086C">
      <w:pPr>
        <w:ind w:right="295"/>
        <w:rPr>
          <w:rFonts w:ascii="Times New Roman" w:hAnsi="Times New Roman" w:cs="Times New Roman"/>
          <w:b/>
          <w:u w:val="single"/>
        </w:rPr>
      </w:pPr>
      <w:r w:rsidRPr="0025086C">
        <w:rPr>
          <w:rFonts w:ascii="Times New Roman" w:hAnsi="Times New Roman" w:cs="Times New Roman"/>
          <w:b/>
          <w:u w:val="single"/>
        </w:rPr>
        <w:t xml:space="preserve">Signature: </w:t>
      </w:r>
    </w:p>
    <w:p w14:paraId="03D4FDB8" w14:textId="77777777" w:rsidR="0025086C" w:rsidRDefault="0025086C" w:rsidP="0025086C">
      <w:pPr>
        <w:ind w:right="295"/>
        <w:rPr>
          <w:rFonts w:ascii="Times New Roman" w:hAnsi="Times New Roman" w:cs="Times New Roman"/>
          <w:b/>
          <w:u w:val="single"/>
        </w:rPr>
      </w:pPr>
    </w:p>
    <w:p w14:paraId="65259710" w14:textId="77777777" w:rsidR="0025086C" w:rsidRPr="0025086C" w:rsidRDefault="0025086C" w:rsidP="0025086C">
      <w:pPr>
        <w:pStyle w:val="BodyText"/>
        <w:ind w:right="362"/>
        <w:rPr>
          <w:sz w:val="22"/>
          <w:szCs w:val="22"/>
        </w:rPr>
      </w:pPr>
      <w:r w:rsidRPr="0025086C">
        <w:rPr>
          <w:noProof/>
          <w:sz w:val="22"/>
          <w:szCs w:val="22"/>
        </w:rPr>
        <mc:AlternateContent>
          <mc:Choice Requires="wpg">
            <w:drawing>
              <wp:inline distT="0" distB="0" distL="0" distR="0" wp14:anchorId="49E2F8FE" wp14:editId="23770BB5">
                <wp:extent cx="6000750" cy="19050"/>
                <wp:effectExtent l="0" t="5715" r="9525" b="3810"/>
                <wp:docPr id="10067202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9050"/>
                          <a:chOff x="0" y="0"/>
                          <a:chExt cx="9450" cy="30"/>
                        </a:xfrm>
                      </wpg:grpSpPr>
                      <wpg:grpSp>
                        <wpg:cNvPr id="1738696865" name="Group 3"/>
                        <wpg:cNvGrpSpPr>
                          <a:grpSpLocks/>
                        </wpg:cNvGrpSpPr>
                        <wpg:grpSpPr bwMode="auto">
                          <a:xfrm>
                            <a:off x="15" y="15"/>
                            <a:ext cx="9420" cy="2"/>
                            <a:chOff x="15" y="15"/>
                            <a:chExt cx="9420" cy="2"/>
                          </a:xfrm>
                        </wpg:grpSpPr>
                        <wps:wsp>
                          <wps:cNvPr id="1540527161" name="Freeform 4"/>
                          <wps:cNvSpPr>
                            <a:spLocks/>
                          </wps:cNvSpPr>
                          <wps:spPr bwMode="auto">
                            <a:xfrm>
                              <a:off x="15" y="15"/>
                              <a:ext cx="9420" cy="2"/>
                            </a:xfrm>
                            <a:custGeom>
                              <a:avLst/>
                              <a:gdLst>
                                <a:gd name="T0" fmla="+- 0 15 15"/>
                                <a:gd name="T1" fmla="*/ T0 w 9420"/>
                                <a:gd name="T2" fmla="+- 0 9435 15"/>
                                <a:gd name="T3" fmla="*/ T2 w 9420"/>
                              </a:gdLst>
                              <a:ahLst/>
                              <a:cxnLst>
                                <a:cxn ang="0">
                                  <a:pos x="T1" y="0"/>
                                </a:cxn>
                                <a:cxn ang="0">
                                  <a:pos x="T3" y="0"/>
                                </a:cxn>
                              </a:cxnLst>
                              <a:rect l="0" t="0" r="r" b="b"/>
                              <a:pathLst>
                                <a:path w="9420">
                                  <a:moveTo>
                                    <a:pt x="0" y="0"/>
                                  </a:moveTo>
                                  <a:lnTo>
                                    <a:pt x="942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E81562" id="Group 2" o:spid="_x0000_s1026" style="width:472.5pt;height:1.5pt;mso-position-horizontal-relative:char;mso-position-vertical-relative:line" coordsize="94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">
                <v:group id="Group 3" o:spid="_x0000_s1027" style="position:absolute;left:15;top:15;width:9420;height:2" coordorigin="15,15"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">
                  <v:shape id="Freeform 4" o:spid="_x0000_s1028" style="position:absolute;left:15;top:15;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" path="m,l9420,e" filled="f" strokeweight="1.5pt">
                    <v:path arrowok="t" o:connecttype="custom" o:connectlocs="0,0;9420,0" o:connectangles="0,0"/>
                  </v:shape>
                </v:group>
                <w10:anchorlock/>
              </v:group>
            </w:pict>
          </mc:Fallback>
        </mc:AlternateContent>
      </w:r>
    </w:p>
    <w:tbl>
      <w:tblPr>
        <w:tblStyle w:val="TableGrid"/>
        <w:tblpPr w:leftFromText="180" w:rightFromText="180" w:vertAnchor="text" w:horzAnchor="margin" w:tblpX="-95" w:tblpY="19"/>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0"/>
        <w:gridCol w:w="4140"/>
      </w:tblGrid>
      <w:tr w:rsidR="0025086C" w:rsidRPr="0025086C" w14:paraId="45DDD08A" w14:textId="77777777" w:rsidTr="00735985">
        <w:trPr>
          <w:trHeight w:val="20"/>
        </w:trPr>
        <w:tc>
          <w:tcPr>
            <w:tcW w:w="6400" w:type="dxa"/>
          </w:tcPr>
          <w:p w14:paraId="6E21365F" w14:textId="77777777" w:rsidR="0025086C" w:rsidRPr="0025086C" w:rsidRDefault="0025086C" w:rsidP="00735985">
            <w:pPr>
              <w:pStyle w:val="BodyText"/>
              <w:ind w:right="-1080"/>
            </w:pPr>
            <w:r w:rsidRPr="0025086C">
              <w:t>Brownfields Project Manager:</w:t>
            </w:r>
            <w:sdt>
              <w:sdtPr>
                <w:rPr>
                  <w:rStyle w:val="Style12"/>
                  <w:rFonts w:ascii="Times New Roman" w:hAnsi="Times New Roman"/>
                </w:rPr>
                <w:id w:val="119727061"/>
                <w:placeholder>
                  <w:docPart w:val="9F859ABDE3094793AD4C2D0B56B8F4D0"/>
                </w:placeholder>
                <w:showingPlcHdr/>
              </w:sdtPr>
              <w:sdtEndPr>
                <w:rPr>
                  <w:rStyle w:val="DefaultParagraphFont"/>
                  <w:rFonts w:eastAsia="Times New Roman"/>
                  <w:bCs w:val="0"/>
                </w:rPr>
              </w:sdtEndPr>
              <w:sdtContent>
                <w:r w:rsidRPr="0025086C">
                  <w:rPr>
                    <w:rStyle w:val="PlaceholderText"/>
                    <w:shd w:val="clear" w:color="auto" w:fill="F2F2F2" w:themeFill="background1" w:themeFillShade="F2"/>
                  </w:rPr>
                  <w:t>Click or tap here to enter text.</w:t>
                </w:r>
              </w:sdtContent>
            </w:sdt>
          </w:p>
        </w:tc>
        <w:tc>
          <w:tcPr>
            <w:tcW w:w="4140" w:type="dxa"/>
          </w:tcPr>
          <w:p w14:paraId="0B2FDA7E" w14:textId="77777777" w:rsidR="0025086C" w:rsidRPr="0025086C" w:rsidRDefault="0025086C" w:rsidP="00735985">
            <w:pPr>
              <w:pStyle w:val="BodyText"/>
              <w:tabs>
                <w:tab w:val="left" w:pos="7539"/>
              </w:tabs>
              <w:ind w:right="-1080"/>
            </w:pPr>
            <w:r w:rsidRPr="0025086C">
              <w:t xml:space="preserve">Date </w:t>
            </w:r>
            <w:sdt>
              <w:sdtPr>
                <w:id w:val="-777175726"/>
                <w:placeholder>
                  <w:docPart w:val="4D99EBF961514645BCDF1367037776CB"/>
                </w:placeholder>
                <w:showingPlcHdr/>
                <w:date>
                  <w:dateFormat w:val="M/d/yyyy"/>
                  <w:lid w:val="en-US"/>
                  <w:storeMappedDataAs w:val="dateTime"/>
                  <w:calendar w:val="gregorian"/>
                </w:date>
              </w:sdtPr>
              <w:sdtEndPr/>
              <w:sdtContent>
                <w:r w:rsidRPr="0025086C">
                  <w:rPr>
                    <w:rStyle w:val="PlaceholderText"/>
                    <w:shd w:val="clear" w:color="auto" w:fill="F2F2F2" w:themeFill="background1" w:themeFillShade="F2"/>
                  </w:rPr>
                  <w:t>Click or tap to enter a date.</w:t>
                </w:r>
              </w:sdtContent>
            </w:sdt>
          </w:p>
        </w:tc>
      </w:tr>
    </w:tbl>
    <w:p w14:paraId="0FD8B509" w14:textId="77777777" w:rsidR="00C164EC" w:rsidRPr="00404F33" w:rsidRDefault="00C164EC" w:rsidP="0025086C">
      <w:pPr>
        <w:pStyle w:val="Default"/>
        <w:rPr>
          <w:rFonts w:ascii="Franklin Gothic Book" w:hAnsi="Franklin Gothic Book"/>
          <w:sz w:val="20"/>
          <w:szCs w:val="20"/>
        </w:rPr>
      </w:pPr>
    </w:p>
    <w:sectPr w:rsidR="00C164EC" w:rsidRPr="00404F33" w:rsidSect="0025086C">
      <w:headerReference w:type="default" r:id="rId10"/>
      <w:footerReference w:type="default" r:id="rId11"/>
      <w:headerReference w:type="first" r:id="rId12"/>
      <w:pgSz w:w="12240" w:h="15840" w:code="1"/>
      <w:pgMar w:top="1008" w:right="1080" w:bottom="864" w:left="108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11ABE" w14:textId="77777777" w:rsidR="00ED53D0" w:rsidRDefault="00ED53D0">
      <w:r>
        <w:separator/>
      </w:r>
    </w:p>
  </w:endnote>
  <w:endnote w:type="continuationSeparator" w:id="0">
    <w:p w14:paraId="4C0E9E27" w14:textId="77777777" w:rsidR="00ED53D0" w:rsidRDefault="00ED5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4602" w14:textId="77777777" w:rsidR="00C03EE1" w:rsidRDefault="00C03EE1" w:rsidP="00C03EE1">
    <w:pPr>
      <w:pStyle w:val="Header"/>
      <w:tabs>
        <w:tab w:val="clear" w:pos="8640"/>
        <w:tab w:val="right" w:pos="10440"/>
      </w:tabs>
      <w:ind w:left="-1800"/>
    </w:pPr>
  </w:p>
  <w:p w14:paraId="1AA8C69F" w14:textId="77777777" w:rsidR="00C164EC" w:rsidRPr="0098035F" w:rsidRDefault="00C164EC" w:rsidP="0098035F">
    <w:pPr>
      <w:pStyle w:val="Footer"/>
      <w:tabs>
        <w:tab w:val="clear" w:pos="8640"/>
        <w:tab w:val="right" w:pos="10440"/>
      </w:tabs>
      <w:ind w:left="-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D5195" w14:textId="77777777" w:rsidR="00ED53D0" w:rsidRDefault="00ED53D0">
      <w:r>
        <w:separator/>
      </w:r>
    </w:p>
  </w:footnote>
  <w:footnote w:type="continuationSeparator" w:id="0">
    <w:p w14:paraId="515BB2AE" w14:textId="77777777" w:rsidR="00ED53D0" w:rsidRDefault="00ED5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BA02F" w14:textId="77777777" w:rsidR="00C31E49" w:rsidRDefault="00BA00A4">
    <w:pPr>
      <w:pStyle w:val="Header"/>
    </w:pPr>
    <w:r>
      <w:rPr>
        <w:noProof/>
      </w:rPr>
      <w:drawing>
        <wp:anchor distT="0" distB="0" distL="114300" distR="114300" simplePos="0" relativeHeight="251658240" behindDoc="1" locked="0" layoutInCell="1" allowOverlap="1" wp14:anchorId="73978CBE" wp14:editId="17FF498A">
          <wp:simplePos x="0" y="0"/>
          <wp:positionH relativeFrom="margin">
            <wp:align>center</wp:align>
          </wp:positionH>
          <wp:positionV relativeFrom="paragraph">
            <wp:posOffset>0</wp:posOffset>
          </wp:positionV>
          <wp:extent cx="7772400" cy="10051806"/>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1806"/>
                  </a:xfrm>
                  <a:prstGeom prst="rect">
                    <a:avLst/>
                  </a:prstGeom>
                  <a:noFill/>
                  <a:ln>
                    <a:noFill/>
                  </a:ln>
                </pic:spPr>
              </pic:pic>
            </a:graphicData>
          </a:graphic>
          <wp14:sizeRelH relativeFrom="page">
            <wp14:pctWidth>0</wp14:pctWidth>
          </wp14:sizeRelH>
          <wp14:sizeRelV relativeFrom="page">
            <wp14:pctHeight>0</wp14:pctHeight>
          </wp14:sizeRelV>
        </wp:anchor>
      </w:drawing>
    </w:r>
    <w:r w:rsidR="005277BA">
      <w:rPr>
        <w:noProof/>
      </w:rPr>
      <w:drawing>
        <wp:anchor distT="0" distB="0" distL="114300" distR="114300" simplePos="0" relativeHeight="251657216" behindDoc="1" locked="0" layoutInCell="1" allowOverlap="1" wp14:anchorId="37B4F7FE" wp14:editId="349AA257">
          <wp:simplePos x="0" y="0"/>
          <wp:positionH relativeFrom="margin">
            <wp:align>center</wp:align>
          </wp:positionH>
          <wp:positionV relativeFrom="paragraph">
            <wp:posOffset>0</wp:posOffset>
          </wp:positionV>
          <wp:extent cx="7772400" cy="10051806"/>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1806"/>
                  </a:xfrm>
                  <a:prstGeom prst="rect">
                    <a:avLst/>
                  </a:prstGeom>
                  <a:noFill/>
                  <a:ln>
                    <a:noFill/>
                  </a:ln>
                </pic:spPr>
              </pic:pic>
            </a:graphicData>
          </a:graphic>
          <wp14:sizeRelH relativeFrom="page">
            <wp14:pctWidth>0</wp14:pctWidth>
          </wp14:sizeRelH>
          <wp14:sizeRelV relativeFrom="page">
            <wp14:pctHeight>0</wp14:pctHeight>
          </wp14:sizeRelV>
        </wp:anchor>
      </w:drawing>
    </w:r>
    <w:r w:rsidR="00924368">
      <w:rPr>
        <w:noProof/>
      </w:rPr>
      <w:drawing>
        <wp:anchor distT="0" distB="0" distL="114300" distR="114300" simplePos="0" relativeHeight="251661312" behindDoc="1" locked="0" layoutInCell="1" allowOverlap="1" wp14:anchorId="2B52BFFE" wp14:editId="209C4BB1">
          <wp:simplePos x="0" y="0"/>
          <wp:positionH relativeFrom="margin">
            <wp:align>center</wp:align>
          </wp:positionH>
          <wp:positionV relativeFrom="paragraph">
            <wp:posOffset>0</wp:posOffset>
          </wp:positionV>
          <wp:extent cx="7772400" cy="10051806"/>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180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91AA4" w14:textId="75B82878" w:rsidR="00C03EE1" w:rsidRDefault="00AD7042" w:rsidP="00C03EE1">
    <w:pPr>
      <w:pStyle w:val="Header"/>
      <w:tabs>
        <w:tab w:val="clear" w:pos="8640"/>
        <w:tab w:val="right" w:pos="10440"/>
      </w:tabs>
      <w:ind w:left="-1800"/>
      <w:rPr>
        <w:noProof/>
        <w:lang w:eastAsia="en-US"/>
      </w:rPr>
    </w:pPr>
    <w:r>
      <w:rPr>
        <w:noProof/>
        <w:lang w:eastAsia="en-US"/>
      </w:rPr>
      <w:drawing>
        <wp:anchor distT="0" distB="0" distL="114300" distR="114300" simplePos="0" relativeHeight="251662336" behindDoc="1" locked="0" layoutInCell="1" allowOverlap="1" wp14:anchorId="57A746B2" wp14:editId="733A663F">
          <wp:simplePos x="0" y="0"/>
          <wp:positionH relativeFrom="margin">
            <wp:align>center</wp:align>
          </wp:positionH>
          <wp:positionV relativeFrom="paragraph">
            <wp:posOffset>0</wp:posOffset>
          </wp:positionV>
          <wp:extent cx="7772400" cy="10060502"/>
          <wp:effectExtent l="0" t="0" r="0" b="0"/>
          <wp:wrapNone/>
          <wp:docPr id="2081407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05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FCEEF" w14:textId="77777777" w:rsidR="00C03EE1" w:rsidRDefault="00C03EE1" w:rsidP="00C03EE1">
    <w:pPr>
      <w:pStyle w:val="Header"/>
      <w:tabs>
        <w:tab w:val="clear" w:pos="8640"/>
        <w:tab w:val="right" w:pos="10440"/>
      </w:tabs>
      <w:ind w:left="-1800"/>
    </w:pPr>
  </w:p>
  <w:p w14:paraId="754279FE" w14:textId="77777777" w:rsidR="00C03EE1" w:rsidRDefault="00C03EE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631"/>
    <w:rsid w:val="00010795"/>
    <w:rsid w:val="00012E9E"/>
    <w:rsid w:val="0003465D"/>
    <w:rsid w:val="00052834"/>
    <w:rsid w:val="00071150"/>
    <w:rsid w:val="00087168"/>
    <w:rsid w:val="000C267D"/>
    <w:rsid w:val="00150D32"/>
    <w:rsid w:val="00164850"/>
    <w:rsid w:val="0018280F"/>
    <w:rsid w:val="00190491"/>
    <w:rsid w:val="001A3B6B"/>
    <w:rsid w:val="001B4290"/>
    <w:rsid w:val="001D5400"/>
    <w:rsid w:val="001F0D74"/>
    <w:rsid w:val="00202927"/>
    <w:rsid w:val="0021726F"/>
    <w:rsid w:val="00231F62"/>
    <w:rsid w:val="002376A0"/>
    <w:rsid w:val="00240CB0"/>
    <w:rsid w:val="0025086C"/>
    <w:rsid w:val="00281D15"/>
    <w:rsid w:val="002D391A"/>
    <w:rsid w:val="002E10AF"/>
    <w:rsid w:val="00320DC5"/>
    <w:rsid w:val="0033345A"/>
    <w:rsid w:val="003412D3"/>
    <w:rsid w:val="00342A2A"/>
    <w:rsid w:val="003510E7"/>
    <w:rsid w:val="003A6F0B"/>
    <w:rsid w:val="003C4B29"/>
    <w:rsid w:val="003C5221"/>
    <w:rsid w:val="003C7FAB"/>
    <w:rsid w:val="003E5AE7"/>
    <w:rsid w:val="00404F33"/>
    <w:rsid w:val="00405333"/>
    <w:rsid w:val="00406ECB"/>
    <w:rsid w:val="004A1042"/>
    <w:rsid w:val="004C657B"/>
    <w:rsid w:val="00521BB7"/>
    <w:rsid w:val="00521D41"/>
    <w:rsid w:val="005277BA"/>
    <w:rsid w:val="005608BD"/>
    <w:rsid w:val="005A1C7D"/>
    <w:rsid w:val="005A62DF"/>
    <w:rsid w:val="005B3749"/>
    <w:rsid w:val="005C43A0"/>
    <w:rsid w:val="006065B1"/>
    <w:rsid w:val="0062515C"/>
    <w:rsid w:val="00641E52"/>
    <w:rsid w:val="006E6089"/>
    <w:rsid w:val="006F3FFA"/>
    <w:rsid w:val="00782011"/>
    <w:rsid w:val="007D74F2"/>
    <w:rsid w:val="007F75B7"/>
    <w:rsid w:val="00842855"/>
    <w:rsid w:val="00852A97"/>
    <w:rsid w:val="008D0BFD"/>
    <w:rsid w:val="008E03AF"/>
    <w:rsid w:val="008E3327"/>
    <w:rsid w:val="008E7076"/>
    <w:rsid w:val="00924368"/>
    <w:rsid w:val="00943631"/>
    <w:rsid w:val="009552B7"/>
    <w:rsid w:val="0098035F"/>
    <w:rsid w:val="009B5B02"/>
    <w:rsid w:val="009B6307"/>
    <w:rsid w:val="00A37620"/>
    <w:rsid w:val="00A42D1F"/>
    <w:rsid w:val="00A66A4C"/>
    <w:rsid w:val="00AD2FAE"/>
    <w:rsid w:val="00AD7042"/>
    <w:rsid w:val="00AD7B07"/>
    <w:rsid w:val="00B00D1C"/>
    <w:rsid w:val="00B101F8"/>
    <w:rsid w:val="00B13E51"/>
    <w:rsid w:val="00B22DD5"/>
    <w:rsid w:val="00B80A9C"/>
    <w:rsid w:val="00B920A1"/>
    <w:rsid w:val="00BA00A4"/>
    <w:rsid w:val="00BD711A"/>
    <w:rsid w:val="00BE6D2D"/>
    <w:rsid w:val="00C0290F"/>
    <w:rsid w:val="00C03EE1"/>
    <w:rsid w:val="00C14F9F"/>
    <w:rsid w:val="00C164EC"/>
    <w:rsid w:val="00C16BD7"/>
    <w:rsid w:val="00C31E49"/>
    <w:rsid w:val="00C43E8D"/>
    <w:rsid w:val="00C441B1"/>
    <w:rsid w:val="00C7333B"/>
    <w:rsid w:val="00C96F4A"/>
    <w:rsid w:val="00CA7CB6"/>
    <w:rsid w:val="00D3329F"/>
    <w:rsid w:val="00D47BE1"/>
    <w:rsid w:val="00D64851"/>
    <w:rsid w:val="00DB1140"/>
    <w:rsid w:val="00DE3E22"/>
    <w:rsid w:val="00DF0EE1"/>
    <w:rsid w:val="00DF1784"/>
    <w:rsid w:val="00DF7530"/>
    <w:rsid w:val="00E229B0"/>
    <w:rsid w:val="00E53331"/>
    <w:rsid w:val="00E836FA"/>
    <w:rsid w:val="00EC5859"/>
    <w:rsid w:val="00ED53D0"/>
    <w:rsid w:val="00EE4092"/>
    <w:rsid w:val="00F762E8"/>
    <w:rsid w:val="00F9491C"/>
    <w:rsid w:val="00FE2A2A"/>
    <w:rsid w:val="00FF510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25F25E"/>
  <w15:docId w15:val="{F1F17ED1-871B-40AF-88DF-D1B3FB81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8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35F"/>
    <w:pPr>
      <w:tabs>
        <w:tab w:val="center" w:pos="4320"/>
        <w:tab w:val="right" w:pos="8640"/>
      </w:tabs>
    </w:pPr>
  </w:style>
  <w:style w:type="character" w:customStyle="1" w:styleId="HeaderChar">
    <w:name w:val="Header Char"/>
    <w:basedOn w:val="DefaultParagraphFont"/>
    <w:link w:val="Header"/>
    <w:uiPriority w:val="99"/>
    <w:rsid w:val="0098035F"/>
  </w:style>
  <w:style w:type="paragraph" w:styleId="Footer">
    <w:name w:val="footer"/>
    <w:basedOn w:val="Normal"/>
    <w:link w:val="FooterChar"/>
    <w:uiPriority w:val="99"/>
    <w:unhideWhenUsed/>
    <w:rsid w:val="0098035F"/>
    <w:pPr>
      <w:tabs>
        <w:tab w:val="center" w:pos="4320"/>
        <w:tab w:val="right" w:pos="8640"/>
      </w:tabs>
    </w:pPr>
  </w:style>
  <w:style w:type="character" w:customStyle="1" w:styleId="FooterChar">
    <w:name w:val="Footer Char"/>
    <w:basedOn w:val="DefaultParagraphFont"/>
    <w:link w:val="Footer"/>
    <w:uiPriority w:val="99"/>
    <w:rsid w:val="0098035F"/>
  </w:style>
  <w:style w:type="paragraph" w:customStyle="1" w:styleId="Default">
    <w:name w:val="Default"/>
    <w:rsid w:val="00C03EE1"/>
    <w:pPr>
      <w:autoSpaceDE w:val="0"/>
      <w:autoSpaceDN w:val="0"/>
      <w:adjustRightInd w:val="0"/>
    </w:pPr>
    <w:rPr>
      <w:rFonts w:ascii="Times New Roman" w:eastAsia="Times New Roman" w:hAnsi="Times New Roman" w:cs="Times New Roman"/>
      <w:color w:val="000000"/>
      <w:lang w:eastAsia="en-US"/>
    </w:rPr>
  </w:style>
  <w:style w:type="paragraph" w:styleId="FootnoteText">
    <w:name w:val="footnote text"/>
    <w:basedOn w:val="Normal"/>
    <w:link w:val="FootnoteTextChar"/>
    <w:uiPriority w:val="99"/>
    <w:semiHidden/>
    <w:unhideWhenUsed/>
    <w:rsid w:val="00164850"/>
    <w:rPr>
      <w:rFonts w:ascii="Arial" w:eastAsiaTheme="minorHAnsi" w:hAnsi="Arial" w:cs="Times New Roman"/>
      <w:i/>
      <w:sz w:val="16"/>
      <w:szCs w:val="20"/>
      <w:lang w:eastAsia="en-US"/>
    </w:rPr>
  </w:style>
  <w:style w:type="character" w:customStyle="1" w:styleId="FootnoteTextChar">
    <w:name w:val="Footnote Text Char"/>
    <w:basedOn w:val="DefaultParagraphFont"/>
    <w:link w:val="FootnoteText"/>
    <w:uiPriority w:val="99"/>
    <w:semiHidden/>
    <w:rsid w:val="00164850"/>
    <w:rPr>
      <w:rFonts w:ascii="Arial" w:eastAsiaTheme="minorHAnsi" w:hAnsi="Arial" w:cs="Times New Roman"/>
      <w:i/>
      <w:sz w:val="16"/>
      <w:szCs w:val="20"/>
      <w:lang w:eastAsia="en-US"/>
    </w:rPr>
  </w:style>
  <w:style w:type="character" w:styleId="FootnoteReference">
    <w:name w:val="footnote reference"/>
    <w:basedOn w:val="DefaultParagraphFont"/>
    <w:uiPriority w:val="99"/>
    <w:semiHidden/>
    <w:unhideWhenUsed/>
    <w:rsid w:val="00C03EE1"/>
    <w:rPr>
      <w:vertAlign w:val="superscript"/>
    </w:rPr>
  </w:style>
  <w:style w:type="paragraph" w:styleId="BalloonText">
    <w:name w:val="Balloon Text"/>
    <w:basedOn w:val="Normal"/>
    <w:link w:val="BalloonTextChar"/>
    <w:uiPriority w:val="99"/>
    <w:semiHidden/>
    <w:unhideWhenUsed/>
    <w:rsid w:val="00A66A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A4C"/>
    <w:rPr>
      <w:rFonts w:ascii="Segoe UI" w:hAnsi="Segoe UI" w:cs="Segoe UI"/>
      <w:sz w:val="18"/>
      <w:szCs w:val="18"/>
    </w:rPr>
  </w:style>
  <w:style w:type="paragraph" w:styleId="BodyText">
    <w:name w:val="Body Text"/>
    <w:basedOn w:val="Normal"/>
    <w:link w:val="BodyTextChar"/>
    <w:uiPriority w:val="1"/>
    <w:qFormat/>
    <w:rsid w:val="0025086C"/>
    <w:pPr>
      <w:widowControl w:val="0"/>
      <w:autoSpaceDE w:val="0"/>
      <w:autoSpaceDN w:val="0"/>
    </w:pPr>
    <w:rPr>
      <w:rFonts w:ascii="Times New Roman" w:eastAsia="Times New Roman" w:hAnsi="Times New Roman" w:cs="Times New Roman"/>
      <w:lang w:eastAsia="en-US"/>
    </w:rPr>
  </w:style>
  <w:style w:type="character" w:customStyle="1" w:styleId="BodyTextChar">
    <w:name w:val="Body Text Char"/>
    <w:basedOn w:val="DefaultParagraphFont"/>
    <w:link w:val="BodyText"/>
    <w:uiPriority w:val="1"/>
    <w:rsid w:val="0025086C"/>
    <w:rPr>
      <w:rFonts w:ascii="Times New Roman" w:eastAsia="Times New Roman" w:hAnsi="Times New Roman" w:cs="Times New Roman"/>
      <w:lang w:eastAsia="en-US"/>
    </w:rPr>
  </w:style>
  <w:style w:type="table" w:styleId="TableGrid">
    <w:name w:val="Table Grid"/>
    <w:basedOn w:val="TableNormal"/>
    <w:uiPriority w:val="59"/>
    <w:rsid w:val="0025086C"/>
    <w:pPr>
      <w:widowControl w:val="0"/>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25086C"/>
    <w:rPr>
      <w:color w:val="808080"/>
    </w:rPr>
  </w:style>
  <w:style w:type="character" w:customStyle="1" w:styleId="Style12">
    <w:name w:val="Style12"/>
    <w:basedOn w:val="DefaultParagraphFont"/>
    <w:uiPriority w:val="1"/>
    <w:rsid w:val="0025086C"/>
    <w:rPr>
      <w:rFonts w:ascii="Calibri" w:eastAsia="Calibri" w:hAnsi="Calibri"/>
      <w:b w:val="0"/>
      <w:bCs/>
      <w:sz w:val="22"/>
    </w:rPr>
  </w:style>
  <w:style w:type="character" w:customStyle="1" w:styleId="Style13">
    <w:name w:val="Style13"/>
    <w:basedOn w:val="DefaultParagraphFont"/>
    <w:uiPriority w:val="1"/>
    <w:rsid w:val="0025086C"/>
    <w:rPr>
      <w:rFonts w:ascii="Calibri" w:eastAsia="Calibri" w:hAnsi="Calibri"/>
      <w:b w:val="0"/>
      <w:bCs/>
      <w:sz w:val="22"/>
      <w:bdr w:val="none" w:sz="0" w:space="0" w:color="auto"/>
      <w:shd w:val="pct15"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Z.Graphics\Commerce%20Templates_Do%20Not%20Delete%20this%20Folder\Workforce%20Solutions%20Stationery%20Versions\Workforce-ltrhd-General-color-Feb2016-revis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EF80C29D104092A9E285F6C06CB202"/>
        <w:category>
          <w:name w:val="General"/>
          <w:gallery w:val="placeholder"/>
        </w:category>
        <w:types>
          <w:type w:val="bbPlcHdr"/>
        </w:types>
        <w:behaviors>
          <w:behavior w:val="content"/>
        </w:behaviors>
        <w:guid w:val="{19839951-DF5C-4791-8384-2179C6EAEA7B}"/>
      </w:docPartPr>
      <w:docPartBody>
        <w:p w:rsidR="00152800" w:rsidRDefault="00B01333" w:rsidP="00B01333">
          <w:pPr>
            <w:pStyle w:val="0BEF80C29D104092A9E285F6C06CB202"/>
          </w:pPr>
          <w:r w:rsidRPr="00C949A3">
            <w:rPr>
              <w:rStyle w:val="PlaceholderText"/>
            </w:rPr>
            <w:t>Click or tap here to enter text.</w:t>
          </w:r>
        </w:p>
      </w:docPartBody>
    </w:docPart>
    <w:docPart>
      <w:docPartPr>
        <w:name w:val="FDABBD5557F84754A9C05E281661963F"/>
        <w:category>
          <w:name w:val="General"/>
          <w:gallery w:val="placeholder"/>
        </w:category>
        <w:types>
          <w:type w:val="bbPlcHdr"/>
        </w:types>
        <w:behaviors>
          <w:behavior w:val="content"/>
        </w:behaviors>
        <w:guid w:val="{30363853-B326-4B0C-9A63-692E30EAAEE9}"/>
      </w:docPartPr>
      <w:docPartBody>
        <w:p w:rsidR="00152800" w:rsidRDefault="00B01333" w:rsidP="00B01333">
          <w:pPr>
            <w:pStyle w:val="FDABBD5557F84754A9C05E281661963F"/>
          </w:pPr>
          <w:r w:rsidRPr="00C949A3">
            <w:rPr>
              <w:rStyle w:val="PlaceholderText"/>
            </w:rPr>
            <w:t>Click or tap here to enter text.</w:t>
          </w:r>
        </w:p>
      </w:docPartBody>
    </w:docPart>
    <w:docPart>
      <w:docPartPr>
        <w:name w:val="7A2001E1DA7B4B9597BBB93B232C4632"/>
        <w:category>
          <w:name w:val="General"/>
          <w:gallery w:val="placeholder"/>
        </w:category>
        <w:types>
          <w:type w:val="bbPlcHdr"/>
        </w:types>
        <w:behaviors>
          <w:behavior w:val="content"/>
        </w:behaviors>
        <w:guid w:val="{06F72453-4027-4456-9263-856A85CEC969}"/>
      </w:docPartPr>
      <w:docPartBody>
        <w:p w:rsidR="00152800" w:rsidRDefault="00B01333" w:rsidP="00B01333">
          <w:pPr>
            <w:pStyle w:val="7A2001E1DA7B4B9597BBB93B232C4632"/>
          </w:pPr>
          <w:r w:rsidRPr="00C949A3">
            <w:rPr>
              <w:rStyle w:val="PlaceholderText"/>
            </w:rPr>
            <w:t>Click or tap here to enter text.</w:t>
          </w:r>
        </w:p>
      </w:docPartBody>
    </w:docPart>
    <w:docPart>
      <w:docPartPr>
        <w:name w:val="ABC85A95F1CF43D8A7974FDBE408498C"/>
        <w:category>
          <w:name w:val="General"/>
          <w:gallery w:val="placeholder"/>
        </w:category>
        <w:types>
          <w:type w:val="bbPlcHdr"/>
        </w:types>
        <w:behaviors>
          <w:behavior w:val="content"/>
        </w:behaviors>
        <w:guid w:val="{28CC6452-988D-4F06-B1A5-F8EAC3C67E7D}"/>
      </w:docPartPr>
      <w:docPartBody>
        <w:p w:rsidR="00152800" w:rsidRDefault="00B01333" w:rsidP="00B01333">
          <w:pPr>
            <w:pStyle w:val="ABC85A95F1CF43D8A7974FDBE408498C"/>
          </w:pPr>
          <w:r w:rsidRPr="00C949A3">
            <w:rPr>
              <w:rStyle w:val="PlaceholderText"/>
            </w:rPr>
            <w:t>Click or tap here to enter text.</w:t>
          </w:r>
        </w:p>
      </w:docPartBody>
    </w:docPart>
    <w:docPart>
      <w:docPartPr>
        <w:name w:val="3B2B0F4EA9B949DD8964B7725B28555E"/>
        <w:category>
          <w:name w:val="General"/>
          <w:gallery w:val="placeholder"/>
        </w:category>
        <w:types>
          <w:type w:val="bbPlcHdr"/>
        </w:types>
        <w:behaviors>
          <w:behavior w:val="content"/>
        </w:behaviors>
        <w:guid w:val="{83D95806-8252-40E3-9CC5-E7B44A4077F6}"/>
      </w:docPartPr>
      <w:docPartBody>
        <w:p w:rsidR="00152800" w:rsidRDefault="00B01333" w:rsidP="00B01333">
          <w:pPr>
            <w:pStyle w:val="3B2B0F4EA9B949DD8964B7725B28555E"/>
          </w:pPr>
          <w:r w:rsidRPr="00C949A3">
            <w:rPr>
              <w:rStyle w:val="PlaceholderText"/>
            </w:rPr>
            <w:t>Click or tap here to enter text.</w:t>
          </w:r>
        </w:p>
      </w:docPartBody>
    </w:docPart>
    <w:docPart>
      <w:docPartPr>
        <w:name w:val="5A5B228DDFF74C69B5819C6A5A462EAF"/>
        <w:category>
          <w:name w:val="General"/>
          <w:gallery w:val="placeholder"/>
        </w:category>
        <w:types>
          <w:type w:val="bbPlcHdr"/>
        </w:types>
        <w:behaviors>
          <w:behavior w:val="content"/>
        </w:behaviors>
        <w:guid w:val="{04E7AB8C-64DE-450F-B57A-75204AC9464A}"/>
      </w:docPartPr>
      <w:docPartBody>
        <w:p w:rsidR="00152800" w:rsidRDefault="00B01333" w:rsidP="00B01333">
          <w:pPr>
            <w:pStyle w:val="5A5B228DDFF74C69B5819C6A5A462EAF"/>
          </w:pPr>
          <w:r w:rsidRPr="00C949A3">
            <w:rPr>
              <w:rStyle w:val="PlaceholderText"/>
            </w:rPr>
            <w:t>Click or tap here to enter text.</w:t>
          </w:r>
        </w:p>
      </w:docPartBody>
    </w:docPart>
    <w:docPart>
      <w:docPartPr>
        <w:name w:val="AB2CE4D855124A6EA645451579A6D39B"/>
        <w:category>
          <w:name w:val="General"/>
          <w:gallery w:val="placeholder"/>
        </w:category>
        <w:types>
          <w:type w:val="bbPlcHdr"/>
        </w:types>
        <w:behaviors>
          <w:behavior w:val="content"/>
        </w:behaviors>
        <w:guid w:val="{B27C6214-03F0-4A8E-B155-1A1B62B920F9}"/>
      </w:docPartPr>
      <w:docPartBody>
        <w:p w:rsidR="00152800" w:rsidRDefault="00B01333" w:rsidP="00B01333">
          <w:pPr>
            <w:pStyle w:val="AB2CE4D855124A6EA645451579A6D39B"/>
          </w:pPr>
          <w:r w:rsidRPr="00C949A3">
            <w:rPr>
              <w:rStyle w:val="PlaceholderText"/>
            </w:rPr>
            <w:t>Click or tap here to enter text.</w:t>
          </w:r>
        </w:p>
      </w:docPartBody>
    </w:docPart>
    <w:docPart>
      <w:docPartPr>
        <w:name w:val="50802E847B4D4AA0B88C17A47CCD5AAE"/>
        <w:category>
          <w:name w:val="General"/>
          <w:gallery w:val="placeholder"/>
        </w:category>
        <w:types>
          <w:type w:val="bbPlcHdr"/>
        </w:types>
        <w:behaviors>
          <w:behavior w:val="content"/>
        </w:behaviors>
        <w:guid w:val="{C5EC0A29-8D3B-4314-A9F4-50DB7FF44BAD}"/>
      </w:docPartPr>
      <w:docPartBody>
        <w:p w:rsidR="00152800" w:rsidRDefault="00B01333" w:rsidP="00B01333">
          <w:pPr>
            <w:pStyle w:val="50802E847B4D4AA0B88C17A47CCD5AAE"/>
          </w:pPr>
          <w:r w:rsidRPr="00C949A3">
            <w:rPr>
              <w:rStyle w:val="PlaceholderText"/>
            </w:rPr>
            <w:t>Click or tap here to enter text.</w:t>
          </w:r>
        </w:p>
      </w:docPartBody>
    </w:docPart>
    <w:docPart>
      <w:docPartPr>
        <w:name w:val="1F6F8D0B51334960A09EC6D3B64B70DE"/>
        <w:category>
          <w:name w:val="General"/>
          <w:gallery w:val="placeholder"/>
        </w:category>
        <w:types>
          <w:type w:val="bbPlcHdr"/>
        </w:types>
        <w:behaviors>
          <w:behavior w:val="content"/>
        </w:behaviors>
        <w:guid w:val="{3AE854C1-C7F2-4F50-A36A-4CCBF8997200}"/>
      </w:docPartPr>
      <w:docPartBody>
        <w:p w:rsidR="00152800" w:rsidRDefault="00B01333" w:rsidP="00B01333">
          <w:pPr>
            <w:pStyle w:val="1F6F8D0B51334960A09EC6D3B64B70DE"/>
          </w:pPr>
          <w:r w:rsidRPr="00C949A3">
            <w:rPr>
              <w:rStyle w:val="PlaceholderText"/>
            </w:rPr>
            <w:t>Click or tap here to enter text.</w:t>
          </w:r>
        </w:p>
      </w:docPartBody>
    </w:docPart>
    <w:docPart>
      <w:docPartPr>
        <w:name w:val="0EB2FB6CE534434CBC0D1794502D17C3"/>
        <w:category>
          <w:name w:val="General"/>
          <w:gallery w:val="placeholder"/>
        </w:category>
        <w:types>
          <w:type w:val="bbPlcHdr"/>
        </w:types>
        <w:behaviors>
          <w:behavior w:val="content"/>
        </w:behaviors>
        <w:guid w:val="{DF437D70-5B27-45F7-AFF0-1753A708E24C}"/>
      </w:docPartPr>
      <w:docPartBody>
        <w:p w:rsidR="00152800" w:rsidRDefault="00B01333" w:rsidP="00B01333">
          <w:pPr>
            <w:pStyle w:val="0EB2FB6CE534434CBC0D1794502D17C3"/>
          </w:pPr>
          <w:r w:rsidRPr="00C949A3">
            <w:rPr>
              <w:rStyle w:val="PlaceholderText"/>
            </w:rPr>
            <w:t>Click or tap here to enter text.</w:t>
          </w:r>
        </w:p>
      </w:docPartBody>
    </w:docPart>
    <w:docPart>
      <w:docPartPr>
        <w:name w:val="6B5929CF372144B481300497886CF09E"/>
        <w:category>
          <w:name w:val="General"/>
          <w:gallery w:val="placeholder"/>
        </w:category>
        <w:types>
          <w:type w:val="bbPlcHdr"/>
        </w:types>
        <w:behaviors>
          <w:behavior w:val="content"/>
        </w:behaviors>
        <w:guid w:val="{2A71715C-2B64-4A53-AB91-634183811EDB}"/>
      </w:docPartPr>
      <w:docPartBody>
        <w:p w:rsidR="00152800" w:rsidRDefault="00B01333" w:rsidP="00B01333">
          <w:pPr>
            <w:pStyle w:val="6B5929CF372144B481300497886CF09E"/>
          </w:pPr>
          <w:r w:rsidRPr="00C949A3">
            <w:rPr>
              <w:rStyle w:val="PlaceholderText"/>
            </w:rPr>
            <w:t>Click or tap here to enter text.</w:t>
          </w:r>
        </w:p>
      </w:docPartBody>
    </w:docPart>
    <w:docPart>
      <w:docPartPr>
        <w:name w:val="3CC3C91F8EFE4A79B018C7AB11146F39"/>
        <w:category>
          <w:name w:val="General"/>
          <w:gallery w:val="placeholder"/>
        </w:category>
        <w:types>
          <w:type w:val="bbPlcHdr"/>
        </w:types>
        <w:behaviors>
          <w:behavior w:val="content"/>
        </w:behaviors>
        <w:guid w:val="{A0CD972F-3023-4F41-B61D-A230F25FA9E1}"/>
      </w:docPartPr>
      <w:docPartBody>
        <w:p w:rsidR="00152800" w:rsidRDefault="00B01333" w:rsidP="00B01333">
          <w:pPr>
            <w:pStyle w:val="3CC3C91F8EFE4A79B018C7AB11146F39"/>
          </w:pPr>
          <w:r w:rsidRPr="00C949A3">
            <w:rPr>
              <w:rStyle w:val="PlaceholderText"/>
            </w:rPr>
            <w:t>Click or tap here to enter text.</w:t>
          </w:r>
        </w:p>
      </w:docPartBody>
    </w:docPart>
    <w:docPart>
      <w:docPartPr>
        <w:name w:val="10D542736FE340FB8BEDCBDBFDB8E8FD"/>
        <w:category>
          <w:name w:val="General"/>
          <w:gallery w:val="placeholder"/>
        </w:category>
        <w:types>
          <w:type w:val="bbPlcHdr"/>
        </w:types>
        <w:behaviors>
          <w:behavior w:val="content"/>
        </w:behaviors>
        <w:guid w:val="{1FA252A2-6FAA-4E72-B165-AA25CB3F884D}"/>
      </w:docPartPr>
      <w:docPartBody>
        <w:p w:rsidR="00152800" w:rsidRDefault="00B01333" w:rsidP="00B01333">
          <w:pPr>
            <w:pStyle w:val="10D542736FE340FB8BEDCBDBFDB8E8FD"/>
          </w:pPr>
          <w:r w:rsidRPr="00C949A3">
            <w:rPr>
              <w:rStyle w:val="PlaceholderText"/>
            </w:rPr>
            <w:t>Click or tap here to enter text.</w:t>
          </w:r>
        </w:p>
      </w:docPartBody>
    </w:docPart>
    <w:docPart>
      <w:docPartPr>
        <w:name w:val="7ED4C8DB391B44DEA6B31D47F8AACEDB"/>
        <w:category>
          <w:name w:val="General"/>
          <w:gallery w:val="placeholder"/>
        </w:category>
        <w:types>
          <w:type w:val="bbPlcHdr"/>
        </w:types>
        <w:behaviors>
          <w:behavior w:val="content"/>
        </w:behaviors>
        <w:guid w:val="{DB5147D8-C9CE-4581-B184-F6D6549B8044}"/>
      </w:docPartPr>
      <w:docPartBody>
        <w:p w:rsidR="00152800" w:rsidRDefault="00B01333" w:rsidP="00B01333">
          <w:pPr>
            <w:pStyle w:val="7ED4C8DB391B44DEA6B31D47F8AACEDB"/>
          </w:pPr>
          <w:r w:rsidRPr="00C949A3">
            <w:rPr>
              <w:rStyle w:val="PlaceholderText"/>
            </w:rPr>
            <w:t>Click or tap here to enter text.</w:t>
          </w:r>
        </w:p>
      </w:docPartBody>
    </w:docPart>
    <w:docPart>
      <w:docPartPr>
        <w:name w:val="FC66CA88B85F47FAA0A805B6A044DA1D"/>
        <w:category>
          <w:name w:val="General"/>
          <w:gallery w:val="placeholder"/>
        </w:category>
        <w:types>
          <w:type w:val="bbPlcHdr"/>
        </w:types>
        <w:behaviors>
          <w:behavior w:val="content"/>
        </w:behaviors>
        <w:guid w:val="{1DA1D25D-0CC6-4AF6-8954-201169C8232D}"/>
      </w:docPartPr>
      <w:docPartBody>
        <w:p w:rsidR="00152800" w:rsidRDefault="00B01333" w:rsidP="00B01333">
          <w:pPr>
            <w:pStyle w:val="FC66CA88B85F47FAA0A805B6A044DA1D"/>
          </w:pPr>
          <w:r w:rsidRPr="00C949A3">
            <w:rPr>
              <w:rStyle w:val="PlaceholderText"/>
            </w:rPr>
            <w:t>Click or tap here to enter text.</w:t>
          </w:r>
        </w:p>
      </w:docPartBody>
    </w:docPart>
    <w:docPart>
      <w:docPartPr>
        <w:name w:val="D2F271F1E5EA4D98B90F67AF483B6B39"/>
        <w:category>
          <w:name w:val="General"/>
          <w:gallery w:val="placeholder"/>
        </w:category>
        <w:types>
          <w:type w:val="bbPlcHdr"/>
        </w:types>
        <w:behaviors>
          <w:behavior w:val="content"/>
        </w:behaviors>
        <w:guid w:val="{5F3C28B5-FCF2-4667-93A9-D7ECFA4953BA}"/>
      </w:docPartPr>
      <w:docPartBody>
        <w:p w:rsidR="00152800" w:rsidRDefault="00B01333" w:rsidP="00B01333">
          <w:pPr>
            <w:pStyle w:val="D2F271F1E5EA4D98B90F67AF483B6B39"/>
          </w:pPr>
          <w:r w:rsidRPr="00C949A3">
            <w:rPr>
              <w:rStyle w:val="PlaceholderText"/>
            </w:rPr>
            <w:t>Click or tap here to enter text.</w:t>
          </w:r>
        </w:p>
      </w:docPartBody>
    </w:docPart>
    <w:docPart>
      <w:docPartPr>
        <w:name w:val="DE77ED7C57414D43BA66BDB775438B39"/>
        <w:category>
          <w:name w:val="General"/>
          <w:gallery w:val="placeholder"/>
        </w:category>
        <w:types>
          <w:type w:val="bbPlcHdr"/>
        </w:types>
        <w:behaviors>
          <w:behavior w:val="content"/>
        </w:behaviors>
        <w:guid w:val="{DED8F137-B3C7-4B81-A965-30D6CC416425}"/>
      </w:docPartPr>
      <w:docPartBody>
        <w:p w:rsidR="00152800" w:rsidRDefault="00B01333" w:rsidP="00B01333">
          <w:pPr>
            <w:pStyle w:val="DE77ED7C57414D43BA66BDB775438B39"/>
          </w:pPr>
          <w:r w:rsidRPr="00C949A3">
            <w:rPr>
              <w:rStyle w:val="PlaceholderText"/>
            </w:rPr>
            <w:t>Click or tap here to enter text.</w:t>
          </w:r>
        </w:p>
      </w:docPartBody>
    </w:docPart>
    <w:docPart>
      <w:docPartPr>
        <w:name w:val="08E9D217776B44A9909ED4FDCEE756F9"/>
        <w:category>
          <w:name w:val="General"/>
          <w:gallery w:val="placeholder"/>
        </w:category>
        <w:types>
          <w:type w:val="bbPlcHdr"/>
        </w:types>
        <w:behaviors>
          <w:behavior w:val="content"/>
        </w:behaviors>
        <w:guid w:val="{B4CEC9A8-4B93-4860-92F5-8FEA368C4A99}"/>
      </w:docPartPr>
      <w:docPartBody>
        <w:p w:rsidR="00152800" w:rsidRDefault="00B01333" w:rsidP="00B01333">
          <w:pPr>
            <w:pStyle w:val="08E9D217776B44A9909ED4FDCEE756F9"/>
          </w:pPr>
          <w:r w:rsidRPr="00C949A3">
            <w:rPr>
              <w:rStyle w:val="PlaceholderText"/>
            </w:rPr>
            <w:t>Click or tap here to enter text.</w:t>
          </w:r>
        </w:p>
      </w:docPartBody>
    </w:docPart>
    <w:docPart>
      <w:docPartPr>
        <w:name w:val="116CEA537B62462D86410422FB1968C6"/>
        <w:category>
          <w:name w:val="General"/>
          <w:gallery w:val="placeholder"/>
        </w:category>
        <w:types>
          <w:type w:val="bbPlcHdr"/>
        </w:types>
        <w:behaviors>
          <w:behavior w:val="content"/>
        </w:behaviors>
        <w:guid w:val="{B50F97D0-225D-43A6-9836-A78C677D6E4D}"/>
      </w:docPartPr>
      <w:docPartBody>
        <w:p w:rsidR="00152800" w:rsidRDefault="00B01333" w:rsidP="00B01333">
          <w:pPr>
            <w:pStyle w:val="116CEA537B62462D86410422FB1968C6"/>
          </w:pPr>
          <w:r w:rsidRPr="00C949A3">
            <w:rPr>
              <w:rStyle w:val="PlaceholderText"/>
            </w:rPr>
            <w:t>Click or tap here to enter text.</w:t>
          </w:r>
        </w:p>
      </w:docPartBody>
    </w:docPart>
    <w:docPart>
      <w:docPartPr>
        <w:name w:val="E28943803A6E4B03AA5052962AC1FED0"/>
        <w:category>
          <w:name w:val="General"/>
          <w:gallery w:val="placeholder"/>
        </w:category>
        <w:types>
          <w:type w:val="bbPlcHdr"/>
        </w:types>
        <w:behaviors>
          <w:behavior w:val="content"/>
        </w:behaviors>
        <w:guid w:val="{31315607-D56A-4198-87B7-042FB6DE3EFF}"/>
      </w:docPartPr>
      <w:docPartBody>
        <w:p w:rsidR="00152800" w:rsidRDefault="00B01333" w:rsidP="00B01333">
          <w:pPr>
            <w:pStyle w:val="E28943803A6E4B03AA5052962AC1FED0"/>
          </w:pPr>
          <w:r w:rsidRPr="00C949A3">
            <w:rPr>
              <w:rStyle w:val="PlaceholderText"/>
            </w:rPr>
            <w:t>Click or tap here to enter text.</w:t>
          </w:r>
        </w:p>
      </w:docPartBody>
    </w:docPart>
    <w:docPart>
      <w:docPartPr>
        <w:name w:val="8C0ADE269C884FD282080A72EE5FB91B"/>
        <w:category>
          <w:name w:val="General"/>
          <w:gallery w:val="placeholder"/>
        </w:category>
        <w:types>
          <w:type w:val="bbPlcHdr"/>
        </w:types>
        <w:behaviors>
          <w:behavior w:val="content"/>
        </w:behaviors>
        <w:guid w:val="{6F3ADEBE-A03E-44DE-80DA-22ACEBC619F8}"/>
      </w:docPartPr>
      <w:docPartBody>
        <w:p w:rsidR="00152800" w:rsidRDefault="00B01333" w:rsidP="00B01333">
          <w:pPr>
            <w:pStyle w:val="8C0ADE269C884FD282080A72EE5FB91B"/>
          </w:pPr>
          <w:r w:rsidRPr="00AF1875">
            <w:rPr>
              <w:rStyle w:val="PlaceholderText"/>
            </w:rPr>
            <w:t>Click or tap here to enter text.</w:t>
          </w:r>
        </w:p>
      </w:docPartBody>
    </w:docPart>
    <w:docPart>
      <w:docPartPr>
        <w:name w:val="35ACD7CBA7B545C384A3E6593959BF78"/>
        <w:category>
          <w:name w:val="General"/>
          <w:gallery w:val="placeholder"/>
        </w:category>
        <w:types>
          <w:type w:val="bbPlcHdr"/>
        </w:types>
        <w:behaviors>
          <w:behavior w:val="content"/>
        </w:behaviors>
        <w:guid w:val="{67C070D0-EF6F-4D05-BAC1-C9F2B9E2078B}"/>
      </w:docPartPr>
      <w:docPartBody>
        <w:p w:rsidR="00152800" w:rsidRDefault="00B01333" w:rsidP="00B01333">
          <w:pPr>
            <w:pStyle w:val="35ACD7CBA7B545C384A3E6593959BF78"/>
          </w:pPr>
          <w:r w:rsidRPr="00846F1F">
            <w:rPr>
              <w:rStyle w:val="PlaceholderText"/>
            </w:rPr>
            <w:t>Click or tap to enter a date.</w:t>
          </w:r>
        </w:p>
      </w:docPartBody>
    </w:docPart>
    <w:docPart>
      <w:docPartPr>
        <w:name w:val="F842B0852B4A4EF8AFC8628BCC7A3A0C"/>
        <w:category>
          <w:name w:val="General"/>
          <w:gallery w:val="placeholder"/>
        </w:category>
        <w:types>
          <w:type w:val="bbPlcHdr"/>
        </w:types>
        <w:behaviors>
          <w:behavior w:val="content"/>
        </w:behaviors>
        <w:guid w:val="{880015D2-17BF-455A-8068-480C63F66C62}"/>
      </w:docPartPr>
      <w:docPartBody>
        <w:p w:rsidR="00152800" w:rsidRDefault="00B01333" w:rsidP="00B01333">
          <w:pPr>
            <w:pStyle w:val="F842B0852B4A4EF8AFC8628BCC7A3A0C"/>
          </w:pPr>
          <w:r w:rsidRPr="00AF1875">
            <w:rPr>
              <w:rStyle w:val="PlaceholderText"/>
            </w:rPr>
            <w:t>Click or tap here to enter text.</w:t>
          </w:r>
        </w:p>
      </w:docPartBody>
    </w:docPart>
    <w:docPart>
      <w:docPartPr>
        <w:name w:val="C87440D351ED4D39BC7F7988DC9B2E24"/>
        <w:category>
          <w:name w:val="General"/>
          <w:gallery w:val="placeholder"/>
        </w:category>
        <w:types>
          <w:type w:val="bbPlcHdr"/>
        </w:types>
        <w:behaviors>
          <w:behavior w:val="content"/>
        </w:behaviors>
        <w:guid w:val="{8734ECE6-9781-4745-ABF3-1B5F73EE4FC8}"/>
      </w:docPartPr>
      <w:docPartBody>
        <w:p w:rsidR="00152800" w:rsidRDefault="00B01333" w:rsidP="00B01333">
          <w:pPr>
            <w:pStyle w:val="C87440D351ED4D39BC7F7988DC9B2E24"/>
          </w:pPr>
          <w:r w:rsidRPr="00C949A3">
            <w:rPr>
              <w:rStyle w:val="PlaceholderText"/>
            </w:rPr>
            <w:t>Click or tap here to enter text.</w:t>
          </w:r>
        </w:p>
      </w:docPartBody>
    </w:docPart>
    <w:docPart>
      <w:docPartPr>
        <w:name w:val="69D51F172D9A4FC286A481850CEA5532"/>
        <w:category>
          <w:name w:val="General"/>
          <w:gallery w:val="placeholder"/>
        </w:category>
        <w:types>
          <w:type w:val="bbPlcHdr"/>
        </w:types>
        <w:behaviors>
          <w:behavior w:val="content"/>
        </w:behaviors>
        <w:guid w:val="{115FD57C-6210-4656-8EDF-051F411E23AE}"/>
      </w:docPartPr>
      <w:docPartBody>
        <w:p w:rsidR="00152800" w:rsidRDefault="00B01333" w:rsidP="00B01333">
          <w:pPr>
            <w:pStyle w:val="69D51F172D9A4FC286A481850CEA5532"/>
          </w:pPr>
          <w:r w:rsidRPr="00C949A3">
            <w:rPr>
              <w:rStyle w:val="PlaceholderText"/>
            </w:rPr>
            <w:t>Click or tap here to enter text.</w:t>
          </w:r>
        </w:p>
      </w:docPartBody>
    </w:docPart>
    <w:docPart>
      <w:docPartPr>
        <w:name w:val="1C9774D4DD924EF8A218C45D253ECA01"/>
        <w:category>
          <w:name w:val="General"/>
          <w:gallery w:val="placeholder"/>
        </w:category>
        <w:types>
          <w:type w:val="bbPlcHdr"/>
        </w:types>
        <w:behaviors>
          <w:behavior w:val="content"/>
        </w:behaviors>
        <w:guid w:val="{6CB2AF55-DE3D-4E47-8F75-BCECBB5A03B8}"/>
      </w:docPartPr>
      <w:docPartBody>
        <w:p w:rsidR="00152800" w:rsidRDefault="00B01333" w:rsidP="00B01333">
          <w:pPr>
            <w:pStyle w:val="1C9774D4DD924EF8A218C45D253ECA01"/>
          </w:pPr>
          <w:r w:rsidRPr="00C949A3">
            <w:rPr>
              <w:rStyle w:val="PlaceholderText"/>
            </w:rPr>
            <w:t>Click or tap here to enter text.</w:t>
          </w:r>
        </w:p>
      </w:docPartBody>
    </w:docPart>
    <w:docPart>
      <w:docPartPr>
        <w:name w:val="BDFD82B4939740A78F24FBD350137151"/>
        <w:category>
          <w:name w:val="General"/>
          <w:gallery w:val="placeholder"/>
        </w:category>
        <w:types>
          <w:type w:val="bbPlcHdr"/>
        </w:types>
        <w:behaviors>
          <w:behavior w:val="content"/>
        </w:behaviors>
        <w:guid w:val="{0A225869-CC02-4A3B-931C-B6C36F37A0A8}"/>
      </w:docPartPr>
      <w:docPartBody>
        <w:p w:rsidR="00152800" w:rsidRDefault="00B01333" w:rsidP="00B01333">
          <w:pPr>
            <w:pStyle w:val="BDFD82B4939740A78F24FBD350137151"/>
          </w:pPr>
          <w:r w:rsidRPr="00C949A3">
            <w:rPr>
              <w:rStyle w:val="PlaceholderText"/>
            </w:rPr>
            <w:t>Click or tap here to enter text.</w:t>
          </w:r>
        </w:p>
      </w:docPartBody>
    </w:docPart>
    <w:docPart>
      <w:docPartPr>
        <w:name w:val="9F859ABDE3094793AD4C2D0B56B8F4D0"/>
        <w:category>
          <w:name w:val="General"/>
          <w:gallery w:val="placeholder"/>
        </w:category>
        <w:types>
          <w:type w:val="bbPlcHdr"/>
        </w:types>
        <w:behaviors>
          <w:behavior w:val="content"/>
        </w:behaviors>
        <w:guid w:val="{AE560717-828E-4529-BFB7-F876F4A443A2}"/>
      </w:docPartPr>
      <w:docPartBody>
        <w:p w:rsidR="00152800" w:rsidRDefault="00B01333" w:rsidP="00B01333">
          <w:pPr>
            <w:pStyle w:val="9F859ABDE3094793AD4C2D0B56B8F4D0"/>
          </w:pPr>
          <w:r w:rsidRPr="00AF1875">
            <w:rPr>
              <w:rStyle w:val="PlaceholderText"/>
            </w:rPr>
            <w:t>Click or tap here to enter text.</w:t>
          </w:r>
        </w:p>
      </w:docPartBody>
    </w:docPart>
    <w:docPart>
      <w:docPartPr>
        <w:name w:val="4D99EBF961514645BCDF1367037776CB"/>
        <w:category>
          <w:name w:val="General"/>
          <w:gallery w:val="placeholder"/>
        </w:category>
        <w:types>
          <w:type w:val="bbPlcHdr"/>
        </w:types>
        <w:behaviors>
          <w:behavior w:val="content"/>
        </w:behaviors>
        <w:guid w:val="{3D4171F3-7215-4A9A-B8C3-DB3AF190B87C}"/>
      </w:docPartPr>
      <w:docPartBody>
        <w:p w:rsidR="00152800" w:rsidRDefault="00B01333" w:rsidP="00B01333">
          <w:pPr>
            <w:pStyle w:val="4D99EBF961514645BCDF1367037776CB"/>
          </w:pPr>
          <w:r w:rsidRPr="00846F1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333"/>
    <w:rsid w:val="00152800"/>
    <w:rsid w:val="00463E59"/>
    <w:rsid w:val="00B01333"/>
    <w:rsid w:val="00B920A1"/>
    <w:rsid w:val="00D3329F"/>
    <w:rsid w:val="00DE3E22"/>
    <w:rsid w:val="00EE4092"/>
    <w:rsid w:val="00F94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1333"/>
  </w:style>
  <w:style w:type="paragraph" w:customStyle="1" w:styleId="0BEF80C29D104092A9E285F6C06CB202">
    <w:name w:val="0BEF80C29D104092A9E285F6C06CB202"/>
    <w:rsid w:val="00B01333"/>
  </w:style>
  <w:style w:type="paragraph" w:customStyle="1" w:styleId="FDABBD5557F84754A9C05E281661963F">
    <w:name w:val="FDABBD5557F84754A9C05E281661963F"/>
    <w:rsid w:val="00B01333"/>
  </w:style>
  <w:style w:type="paragraph" w:customStyle="1" w:styleId="7A2001E1DA7B4B9597BBB93B232C4632">
    <w:name w:val="7A2001E1DA7B4B9597BBB93B232C4632"/>
    <w:rsid w:val="00B01333"/>
  </w:style>
  <w:style w:type="paragraph" w:customStyle="1" w:styleId="ABC85A95F1CF43D8A7974FDBE408498C">
    <w:name w:val="ABC85A95F1CF43D8A7974FDBE408498C"/>
    <w:rsid w:val="00B01333"/>
  </w:style>
  <w:style w:type="paragraph" w:customStyle="1" w:styleId="3B2B0F4EA9B949DD8964B7725B28555E">
    <w:name w:val="3B2B0F4EA9B949DD8964B7725B28555E"/>
    <w:rsid w:val="00B01333"/>
  </w:style>
  <w:style w:type="paragraph" w:customStyle="1" w:styleId="5A5B228DDFF74C69B5819C6A5A462EAF">
    <w:name w:val="5A5B228DDFF74C69B5819C6A5A462EAF"/>
    <w:rsid w:val="00B01333"/>
  </w:style>
  <w:style w:type="paragraph" w:customStyle="1" w:styleId="AB2CE4D855124A6EA645451579A6D39B">
    <w:name w:val="AB2CE4D855124A6EA645451579A6D39B"/>
    <w:rsid w:val="00B01333"/>
  </w:style>
  <w:style w:type="paragraph" w:customStyle="1" w:styleId="50802E847B4D4AA0B88C17A47CCD5AAE">
    <w:name w:val="50802E847B4D4AA0B88C17A47CCD5AAE"/>
    <w:rsid w:val="00B01333"/>
  </w:style>
  <w:style w:type="paragraph" w:customStyle="1" w:styleId="1F6F8D0B51334960A09EC6D3B64B70DE">
    <w:name w:val="1F6F8D0B51334960A09EC6D3B64B70DE"/>
    <w:rsid w:val="00B01333"/>
  </w:style>
  <w:style w:type="paragraph" w:customStyle="1" w:styleId="0EB2FB6CE534434CBC0D1794502D17C3">
    <w:name w:val="0EB2FB6CE534434CBC0D1794502D17C3"/>
    <w:rsid w:val="00B01333"/>
  </w:style>
  <w:style w:type="paragraph" w:customStyle="1" w:styleId="6B5929CF372144B481300497886CF09E">
    <w:name w:val="6B5929CF372144B481300497886CF09E"/>
    <w:rsid w:val="00B01333"/>
  </w:style>
  <w:style w:type="paragraph" w:customStyle="1" w:styleId="3CC3C91F8EFE4A79B018C7AB11146F39">
    <w:name w:val="3CC3C91F8EFE4A79B018C7AB11146F39"/>
    <w:rsid w:val="00B01333"/>
  </w:style>
  <w:style w:type="paragraph" w:customStyle="1" w:styleId="10D542736FE340FB8BEDCBDBFDB8E8FD">
    <w:name w:val="10D542736FE340FB8BEDCBDBFDB8E8FD"/>
    <w:rsid w:val="00B01333"/>
  </w:style>
  <w:style w:type="paragraph" w:customStyle="1" w:styleId="7ED4C8DB391B44DEA6B31D47F8AACEDB">
    <w:name w:val="7ED4C8DB391B44DEA6B31D47F8AACEDB"/>
    <w:rsid w:val="00B01333"/>
  </w:style>
  <w:style w:type="paragraph" w:customStyle="1" w:styleId="FC66CA88B85F47FAA0A805B6A044DA1D">
    <w:name w:val="FC66CA88B85F47FAA0A805B6A044DA1D"/>
    <w:rsid w:val="00B01333"/>
  </w:style>
  <w:style w:type="paragraph" w:customStyle="1" w:styleId="D2F271F1E5EA4D98B90F67AF483B6B39">
    <w:name w:val="D2F271F1E5EA4D98B90F67AF483B6B39"/>
    <w:rsid w:val="00B01333"/>
  </w:style>
  <w:style w:type="paragraph" w:customStyle="1" w:styleId="DE77ED7C57414D43BA66BDB775438B39">
    <w:name w:val="DE77ED7C57414D43BA66BDB775438B39"/>
    <w:rsid w:val="00B01333"/>
  </w:style>
  <w:style w:type="paragraph" w:customStyle="1" w:styleId="08E9D217776B44A9909ED4FDCEE756F9">
    <w:name w:val="08E9D217776B44A9909ED4FDCEE756F9"/>
    <w:rsid w:val="00B01333"/>
  </w:style>
  <w:style w:type="paragraph" w:customStyle="1" w:styleId="116CEA537B62462D86410422FB1968C6">
    <w:name w:val="116CEA537B62462D86410422FB1968C6"/>
    <w:rsid w:val="00B01333"/>
  </w:style>
  <w:style w:type="paragraph" w:customStyle="1" w:styleId="E28943803A6E4B03AA5052962AC1FED0">
    <w:name w:val="E28943803A6E4B03AA5052962AC1FED0"/>
    <w:rsid w:val="00B01333"/>
  </w:style>
  <w:style w:type="paragraph" w:customStyle="1" w:styleId="8C0ADE269C884FD282080A72EE5FB91B">
    <w:name w:val="8C0ADE269C884FD282080A72EE5FB91B"/>
    <w:rsid w:val="00B01333"/>
  </w:style>
  <w:style w:type="paragraph" w:customStyle="1" w:styleId="35ACD7CBA7B545C384A3E6593959BF78">
    <w:name w:val="35ACD7CBA7B545C384A3E6593959BF78"/>
    <w:rsid w:val="00B01333"/>
  </w:style>
  <w:style w:type="paragraph" w:customStyle="1" w:styleId="F842B0852B4A4EF8AFC8628BCC7A3A0C">
    <w:name w:val="F842B0852B4A4EF8AFC8628BCC7A3A0C"/>
    <w:rsid w:val="00B01333"/>
  </w:style>
  <w:style w:type="paragraph" w:customStyle="1" w:styleId="C87440D351ED4D39BC7F7988DC9B2E24">
    <w:name w:val="C87440D351ED4D39BC7F7988DC9B2E24"/>
    <w:rsid w:val="00B01333"/>
  </w:style>
  <w:style w:type="paragraph" w:customStyle="1" w:styleId="69D51F172D9A4FC286A481850CEA5532">
    <w:name w:val="69D51F172D9A4FC286A481850CEA5532"/>
    <w:rsid w:val="00B01333"/>
  </w:style>
  <w:style w:type="paragraph" w:customStyle="1" w:styleId="1C9774D4DD924EF8A218C45D253ECA01">
    <w:name w:val="1C9774D4DD924EF8A218C45D253ECA01"/>
    <w:rsid w:val="00B01333"/>
  </w:style>
  <w:style w:type="paragraph" w:customStyle="1" w:styleId="BDFD82B4939740A78F24FBD350137151">
    <w:name w:val="BDFD82B4939740A78F24FBD350137151"/>
    <w:rsid w:val="00B01333"/>
  </w:style>
  <w:style w:type="paragraph" w:customStyle="1" w:styleId="9F859ABDE3094793AD4C2D0B56B8F4D0">
    <w:name w:val="9F859ABDE3094793AD4C2D0B56B8F4D0"/>
    <w:rsid w:val="00B01333"/>
  </w:style>
  <w:style w:type="paragraph" w:customStyle="1" w:styleId="4D99EBF961514645BCDF1367037776CB">
    <w:name w:val="4D99EBF961514645BCDF1367037776CB"/>
    <w:rsid w:val="00B013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D00F68BE30E241B2981383D040AF34" ma:contentTypeVersion="33" ma:contentTypeDescription="Create a new document." ma:contentTypeScope="" ma:versionID="4d70070ccc70c1337544139b82830d7d">
  <xsd:schema xmlns:xsd="http://www.w3.org/2001/XMLSchema" xmlns:xs="http://www.w3.org/2001/XMLSchema" xmlns:p="http://schemas.microsoft.com/office/2006/metadata/properties" xmlns:ns2="3e24d558-7c1d-4099-a718-5618c06b1d17" xmlns:ns3="dd348df8-34b7-42e1-a3c5-6f5ff96d98bb" targetNamespace="http://schemas.microsoft.com/office/2006/metadata/properties" ma:root="true" ma:fieldsID="354fbf00f21d023de3ad33fa0774e2fc" ns2:_="" ns3:_="">
    <xsd:import namespace="3e24d558-7c1d-4099-a718-5618c06b1d17"/>
    <xsd:import namespace="dd348df8-34b7-42e1-a3c5-6f5ff96d98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4d558-7c1d-4099-a718-5618c06b1d17"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348df8-34b7-42e1-a3c5-6f5ff96d98bb" elementFormDefault="qualified">
    <xsd:import namespace="http://schemas.microsoft.com/office/2006/documentManagement/types"/>
    <xsd:import namespace="http://schemas.microsoft.com/office/infopath/2007/PartnerControls"/>
    <xsd:element name="SharedWithUsers" ma:index="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370a9d4-2965-445b-86eb-ab080665c2ee}" ma:internalName="TaxCatchAll" ma:showField="CatchAllData" ma:web="dd348df8-34b7-42e1-a3c5-6f5ff96d98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d348df8-34b7-42e1-a3c5-6f5ff96d98bb" xsi:nil="true"/>
    <lcf76f155ced4ddcb4097134ff3c332f xmlns="3e24d558-7c1d-4099-a718-5618c06b1d1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A5D55-E50A-488D-AB84-EF894FE14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4d558-7c1d-4099-a718-5618c06b1d17"/>
    <ds:schemaRef ds:uri="dd348df8-34b7-42e1-a3c5-6f5ff96d98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00E6DC-5771-4AF5-AB46-5E5C81094027}">
  <ds:schemaRefs>
    <ds:schemaRef ds:uri="http://schemas.microsoft.com/office/2006/metadata/properties"/>
    <ds:schemaRef ds:uri="http://schemas.microsoft.com/office/infopath/2007/PartnerControls"/>
    <ds:schemaRef ds:uri="dd348df8-34b7-42e1-a3c5-6f5ff96d98bb"/>
    <ds:schemaRef ds:uri="3e24d558-7c1d-4099-a718-5618c06b1d17"/>
  </ds:schemaRefs>
</ds:datastoreItem>
</file>

<file path=customXml/itemProps3.xml><?xml version="1.0" encoding="utf-8"?>
<ds:datastoreItem xmlns:ds="http://schemas.openxmlformats.org/officeDocument/2006/customXml" ds:itemID="{63132810-A987-4321-8067-871B9D5C40B1}">
  <ds:schemaRefs>
    <ds:schemaRef ds:uri="http://schemas.microsoft.com/sharepoint/v3/contenttype/forms"/>
  </ds:schemaRefs>
</ds:datastoreItem>
</file>

<file path=customXml/itemProps4.xml><?xml version="1.0" encoding="utf-8"?>
<ds:datastoreItem xmlns:ds="http://schemas.openxmlformats.org/officeDocument/2006/customXml" ds:itemID="{5130ABBE-752A-4E74-93AF-615155E77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Workforce-ltrhd-General-color-Feb2016-revision</Template>
  <TotalTime>3</TotalTime>
  <Pages>1</Pages>
  <Words>347</Words>
  <Characters>1978</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LGA</Company>
  <LinksUpToDate>false</LinksUpToDate>
  <CharactersWithSpaces>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Angela R</dc:creator>
  <cp:keywords/>
  <cp:lastModifiedBy>Watson, Samuel</cp:lastModifiedBy>
  <cp:revision>2</cp:revision>
  <cp:lastPrinted>2018-06-27T17:23:00Z</cp:lastPrinted>
  <dcterms:created xsi:type="dcterms:W3CDTF">2025-05-20T14:17:00Z</dcterms:created>
  <dcterms:modified xsi:type="dcterms:W3CDTF">2025-05-20T14:17:00Z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0x010100D7D00F68BE30E241B2981383D040AF34</vt:lpwstr>
  </property>
</Properties>
</file>