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81CF" w14:textId="77777777" w:rsidR="005468BF" w:rsidRDefault="005468BF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193AF4C" w14:textId="77777777" w:rsidR="005468BF" w:rsidRDefault="005468BF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9B8F349" w14:textId="77777777" w:rsidR="005468BF" w:rsidRDefault="005468BF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75A4150" w14:textId="77777777" w:rsidR="00636153" w:rsidRDefault="00705B86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Initial Certification Training for </w:t>
      </w:r>
      <w:r w:rsidR="006B75B7">
        <w:rPr>
          <w:rFonts w:asciiTheme="minorHAnsi" w:hAnsiTheme="minorHAnsi" w:cstheme="minorHAnsi"/>
          <w:b/>
          <w:sz w:val="28"/>
          <w:szCs w:val="28"/>
        </w:rPr>
        <w:t>Type A</w:t>
      </w:r>
    </w:p>
    <w:p w14:paraId="6C887566" w14:textId="77777777" w:rsidR="005468BF" w:rsidRDefault="00636153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NC </w:t>
      </w:r>
      <w:r w:rsidR="005468BF" w:rsidRPr="005468BF">
        <w:rPr>
          <w:rFonts w:asciiTheme="minorHAnsi" w:hAnsiTheme="minorHAnsi" w:cstheme="minorHAnsi"/>
          <w:b/>
          <w:sz w:val="28"/>
          <w:szCs w:val="28"/>
        </w:rPr>
        <w:t xml:space="preserve">Animal Waste </w:t>
      </w:r>
      <w:r w:rsidR="00705B86">
        <w:rPr>
          <w:rFonts w:asciiTheme="minorHAnsi" w:hAnsiTheme="minorHAnsi" w:cstheme="minorHAnsi"/>
          <w:b/>
          <w:sz w:val="28"/>
          <w:szCs w:val="28"/>
        </w:rPr>
        <w:t>Management System Operators</w:t>
      </w:r>
    </w:p>
    <w:p w14:paraId="4A0CB401" w14:textId="77777777" w:rsidR="00705B86" w:rsidRDefault="00705B86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4625E35" w14:textId="77777777" w:rsidR="00705B86" w:rsidRDefault="00705B86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Certificate of Completion</w:t>
      </w:r>
    </w:p>
    <w:p w14:paraId="2CC4FAE9" w14:textId="77777777" w:rsidR="005468BF" w:rsidRPr="005468BF" w:rsidRDefault="005468BF" w:rsidP="005468B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BDA8674" w14:textId="77777777" w:rsidR="00B65BEB" w:rsidRPr="005468BF" w:rsidRDefault="00B65BEB">
      <w:pPr>
        <w:jc w:val="center"/>
        <w:rPr>
          <w:rFonts w:asciiTheme="minorHAnsi" w:hAnsiTheme="minorHAnsi" w:cstheme="minorHAnsi"/>
          <w:b/>
          <w:sz w:val="28"/>
        </w:rPr>
      </w:pPr>
    </w:p>
    <w:p w14:paraId="2964C065" w14:textId="77777777" w:rsidR="00B65BEB" w:rsidRPr="005468BF" w:rsidRDefault="00B65BEB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6020"/>
      </w:tblGrid>
      <w:tr w:rsidR="007420CF" w14:paraId="736104F7" w14:textId="77777777" w:rsidTr="00705B86">
        <w:tc>
          <w:tcPr>
            <w:tcW w:w="3330" w:type="dxa"/>
          </w:tcPr>
          <w:p w14:paraId="1935BBA2" w14:textId="77777777" w:rsidR="007420CF" w:rsidRDefault="007420CF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>Program Title:</w:t>
            </w:r>
          </w:p>
        </w:tc>
        <w:tc>
          <w:tcPr>
            <w:tcW w:w="6020" w:type="dxa"/>
          </w:tcPr>
          <w:p w14:paraId="3D6C00A1" w14:textId="77777777" w:rsidR="007420CF" w:rsidRDefault="006B75B7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75B7">
              <w:rPr>
                <w:rFonts w:asciiTheme="minorHAnsi" w:hAnsiTheme="minorHAnsi" w:cstheme="minorHAnsi"/>
                <w:b/>
                <w:sz w:val="22"/>
                <w:szCs w:val="22"/>
              </w:rPr>
              <w:t>Type A Animal Waste Management System Operator Certification Training</w:t>
            </w:r>
          </w:p>
        </w:tc>
      </w:tr>
      <w:tr w:rsidR="007420CF" w14:paraId="72343C1B" w14:textId="77777777" w:rsidTr="00705B86">
        <w:tc>
          <w:tcPr>
            <w:tcW w:w="3330" w:type="dxa"/>
          </w:tcPr>
          <w:p w14:paraId="6C0867D2" w14:textId="77777777" w:rsidR="007420CF" w:rsidRDefault="007420CF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Program ID#:  </w:t>
            </w:r>
          </w:p>
        </w:tc>
        <w:tc>
          <w:tcPr>
            <w:tcW w:w="6020" w:type="dxa"/>
          </w:tcPr>
          <w:p w14:paraId="1983D94E" w14:textId="77777777" w:rsidR="007420CF" w:rsidRDefault="006B75B7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75B7">
              <w:rPr>
                <w:rFonts w:asciiTheme="minorHAnsi" w:hAnsiTheme="minorHAnsi" w:cstheme="minorHAnsi"/>
                <w:b/>
                <w:sz w:val="22"/>
                <w:szCs w:val="22"/>
              </w:rPr>
              <w:t>IA01300401</w:t>
            </w:r>
          </w:p>
        </w:tc>
      </w:tr>
      <w:tr w:rsidR="007420CF" w14:paraId="02286054" w14:textId="77777777" w:rsidTr="00705B86">
        <w:tc>
          <w:tcPr>
            <w:tcW w:w="3330" w:type="dxa"/>
          </w:tcPr>
          <w:p w14:paraId="58F2CF8B" w14:textId="77777777" w:rsidR="007420CF" w:rsidRDefault="007420CF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Approved Contact Hours:  </w:t>
            </w:r>
          </w:p>
        </w:tc>
        <w:tc>
          <w:tcPr>
            <w:tcW w:w="6020" w:type="dxa"/>
          </w:tcPr>
          <w:p w14:paraId="7610EB86" w14:textId="77777777" w:rsidR="007420CF" w:rsidRDefault="006B75B7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10.0</w:t>
            </w:r>
          </w:p>
        </w:tc>
      </w:tr>
      <w:tr w:rsidR="007420CF" w14:paraId="168534E1" w14:textId="77777777" w:rsidTr="00705B86">
        <w:tc>
          <w:tcPr>
            <w:tcW w:w="3330" w:type="dxa"/>
          </w:tcPr>
          <w:p w14:paraId="620438AD" w14:textId="77777777" w:rsidR="007420CF" w:rsidRDefault="007420CF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6020" w:type="dxa"/>
          </w:tcPr>
          <w:p w14:paraId="56FF2D99" w14:textId="77777777" w:rsidR="007420CF" w:rsidRDefault="007420CF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420CF" w14:paraId="1580C511" w14:textId="77777777" w:rsidTr="00705B86">
        <w:tc>
          <w:tcPr>
            <w:tcW w:w="3330" w:type="dxa"/>
          </w:tcPr>
          <w:p w14:paraId="0F4A5D9B" w14:textId="77777777" w:rsidR="007420CF" w:rsidRDefault="00637A6E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Location:</w:t>
            </w:r>
          </w:p>
        </w:tc>
        <w:tc>
          <w:tcPr>
            <w:tcW w:w="6020" w:type="dxa"/>
          </w:tcPr>
          <w:p w14:paraId="32F5A9D3" w14:textId="77777777" w:rsidR="007420CF" w:rsidRDefault="007420CF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420CF" w14:paraId="3267DCF6" w14:textId="77777777" w:rsidTr="00705B86">
        <w:tc>
          <w:tcPr>
            <w:tcW w:w="3330" w:type="dxa"/>
          </w:tcPr>
          <w:p w14:paraId="0814E69C" w14:textId="77777777" w:rsidR="007420CF" w:rsidRDefault="00637A6E" w:rsidP="00637A6E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>Coordinator:</w:t>
            </w:r>
          </w:p>
        </w:tc>
        <w:tc>
          <w:tcPr>
            <w:tcW w:w="6020" w:type="dxa"/>
          </w:tcPr>
          <w:p w14:paraId="24DFA273" w14:textId="77777777" w:rsidR="007420CF" w:rsidRDefault="007420CF" w:rsidP="005468B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5949245" w14:textId="77777777" w:rsidR="005468BF" w:rsidRPr="005468BF" w:rsidRDefault="005468BF" w:rsidP="005468BF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3FBC5727" w14:textId="77777777" w:rsidR="00C055D6" w:rsidRPr="005468BF" w:rsidRDefault="00C055D6">
      <w:pPr>
        <w:rPr>
          <w:rFonts w:asciiTheme="minorHAnsi" w:hAnsiTheme="minorHAnsi" w:cstheme="minorHAnsi"/>
          <w:b/>
          <w:sz w:val="22"/>
          <w:szCs w:val="22"/>
        </w:rPr>
      </w:pPr>
    </w:p>
    <w:p w14:paraId="37685733" w14:textId="77777777" w:rsidR="00B65BEB" w:rsidRPr="005468BF" w:rsidRDefault="00B65BE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E605D0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6B79BE92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3890E837" w14:textId="77777777" w:rsidR="00B65BEB" w:rsidRPr="005468BF" w:rsidRDefault="00B65BEB" w:rsidP="00705B8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  <w:u w:val="single"/>
        </w:rPr>
      </w:pPr>
      <w:r w:rsidRPr="005468BF">
        <w:rPr>
          <w:rFonts w:asciiTheme="minorHAnsi" w:hAnsiTheme="minorHAnsi" w:cstheme="minorHAnsi"/>
          <w:b/>
          <w:sz w:val="22"/>
          <w:szCs w:val="22"/>
        </w:rPr>
        <w:t>Participant’s Name:</w:t>
      </w:r>
      <w:r w:rsidR="00705B86">
        <w:rPr>
          <w:rFonts w:asciiTheme="minorHAnsi" w:hAnsiTheme="minorHAnsi" w:cstheme="minorHAnsi"/>
          <w:b/>
          <w:sz w:val="22"/>
          <w:szCs w:val="22"/>
        </w:rPr>
        <w:tab/>
      </w:r>
      <w:r w:rsidR="00705B86">
        <w:rPr>
          <w:rFonts w:asciiTheme="minorHAnsi" w:hAnsiTheme="minorHAnsi" w:cstheme="minorHAnsi"/>
          <w:b/>
          <w:sz w:val="22"/>
          <w:szCs w:val="22"/>
        </w:rPr>
        <w:tab/>
      </w:r>
      <w:r w:rsidR="00705B86">
        <w:rPr>
          <w:rFonts w:asciiTheme="minorHAnsi" w:hAnsiTheme="minorHAnsi" w:cstheme="minorHAnsi"/>
          <w:b/>
          <w:sz w:val="22"/>
          <w:szCs w:val="22"/>
        </w:rPr>
        <w:tab/>
      </w:r>
    </w:p>
    <w:p w14:paraId="2A296584" w14:textId="77777777" w:rsidR="00B65BEB" w:rsidRPr="005468BF" w:rsidRDefault="00B65BEB" w:rsidP="005468BF">
      <w:pPr>
        <w:ind w:left="1440" w:right="-630" w:firstLine="720"/>
        <w:rPr>
          <w:rFonts w:asciiTheme="minorHAnsi" w:hAnsiTheme="minorHAnsi" w:cstheme="minorHAnsi"/>
          <w:i/>
          <w:iCs/>
          <w:sz w:val="22"/>
          <w:szCs w:val="22"/>
        </w:rPr>
      </w:pPr>
      <w:r w:rsidRPr="005468BF">
        <w:rPr>
          <w:rFonts w:asciiTheme="minorHAnsi" w:hAnsiTheme="minorHAnsi" w:cstheme="minorHAnsi"/>
          <w:i/>
          <w:iCs/>
          <w:sz w:val="22"/>
          <w:szCs w:val="22"/>
        </w:rPr>
        <w:t>First                                 Middle                                   Last                           Jr, Sr, III, etc.</w:t>
      </w:r>
    </w:p>
    <w:p w14:paraId="11284323" w14:textId="77777777" w:rsidR="00B65BEB" w:rsidRPr="005468BF" w:rsidRDefault="00B65BEB">
      <w:pPr>
        <w:ind w:left="1440" w:firstLine="720"/>
        <w:rPr>
          <w:rFonts w:asciiTheme="minorHAnsi" w:hAnsiTheme="minorHAnsi" w:cstheme="minorHAnsi"/>
          <w:sz w:val="22"/>
          <w:szCs w:val="22"/>
          <w:u w:val="single"/>
        </w:rPr>
      </w:pPr>
    </w:p>
    <w:p w14:paraId="50A44272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4895FA1D" w14:textId="77777777" w:rsidR="00B65BEB" w:rsidRPr="005468BF" w:rsidRDefault="00B65BEB" w:rsidP="00705B86">
      <w:pPr>
        <w:pBdr>
          <w:bottom w:val="single" w:sz="4" w:space="1" w:color="auto"/>
        </w:pBd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5468BF">
        <w:rPr>
          <w:rFonts w:asciiTheme="minorHAnsi" w:hAnsiTheme="minorHAnsi" w:cstheme="minorHAnsi"/>
          <w:b/>
          <w:sz w:val="22"/>
          <w:szCs w:val="22"/>
        </w:rPr>
        <w:t xml:space="preserve">Participant’s </w:t>
      </w:r>
      <w:r w:rsidR="00705B86">
        <w:rPr>
          <w:rFonts w:asciiTheme="minorHAnsi" w:hAnsiTheme="minorHAnsi" w:cstheme="minorHAnsi"/>
          <w:b/>
          <w:sz w:val="22"/>
          <w:szCs w:val="22"/>
        </w:rPr>
        <w:t>last 4 digits of SSN</w:t>
      </w:r>
      <w:r w:rsidRPr="005468BF">
        <w:rPr>
          <w:rFonts w:asciiTheme="minorHAnsi" w:hAnsiTheme="minorHAnsi" w:cstheme="minorHAnsi"/>
          <w:b/>
          <w:sz w:val="22"/>
          <w:szCs w:val="22"/>
        </w:rPr>
        <w:t>:</w:t>
      </w:r>
    </w:p>
    <w:p w14:paraId="3CA8F730" w14:textId="77777777" w:rsidR="00B65BEB" w:rsidRPr="005468BF" w:rsidRDefault="00B65BEB">
      <w:pP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391FBF4F" w14:textId="77777777" w:rsidR="00B65BEB" w:rsidRPr="005468BF" w:rsidRDefault="00B65BEB">
      <w:pPr>
        <w:rPr>
          <w:rFonts w:asciiTheme="minorHAnsi" w:hAnsiTheme="minorHAnsi" w:cstheme="minorHAnsi"/>
          <w:bCs/>
          <w:sz w:val="22"/>
          <w:szCs w:val="22"/>
        </w:rPr>
      </w:pPr>
    </w:p>
    <w:p w14:paraId="11FB0F7F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678E2DC9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547F7021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37FD8259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137E5A70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</w:p>
    <w:p w14:paraId="716046D0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15898862" w14:textId="77777777" w:rsidR="00B65BEB" w:rsidRDefault="00B65BEB">
      <w:pPr>
        <w:rPr>
          <w:rFonts w:asciiTheme="minorHAnsi" w:hAnsiTheme="minorHAnsi" w:cstheme="minorHAnsi"/>
          <w:sz w:val="22"/>
          <w:szCs w:val="22"/>
        </w:rPr>
      </w:pPr>
      <w:r w:rsidRPr="005468BF">
        <w:rPr>
          <w:rFonts w:asciiTheme="minorHAnsi" w:hAnsiTheme="minorHAnsi" w:cstheme="minorHAnsi"/>
          <w:sz w:val="22"/>
          <w:szCs w:val="22"/>
        </w:rPr>
        <w:t>I certify that the above</w:t>
      </w:r>
      <w:r w:rsidR="00F566CE">
        <w:rPr>
          <w:rFonts w:asciiTheme="minorHAnsi" w:hAnsiTheme="minorHAnsi" w:cstheme="minorHAnsi"/>
          <w:sz w:val="22"/>
          <w:szCs w:val="22"/>
        </w:rPr>
        <w:t>-</w:t>
      </w:r>
      <w:r w:rsidRPr="005468BF">
        <w:rPr>
          <w:rFonts w:asciiTheme="minorHAnsi" w:hAnsiTheme="minorHAnsi" w:cstheme="minorHAnsi"/>
          <w:sz w:val="22"/>
          <w:szCs w:val="22"/>
        </w:rPr>
        <w:t>named individual has completed the training program listed above.</w:t>
      </w:r>
    </w:p>
    <w:p w14:paraId="5841E3F4" w14:textId="77777777" w:rsidR="00364C0D" w:rsidRPr="005468BF" w:rsidRDefault="00364C0D">
      <w:pPr>
        <w:rPr>
          <w:rFonts w:asciiTheme="minorHAnsi" w:hAnsiTheme="minorHAnsi" w:cstheme="minorHAnsi"/>
          <w:sz w:val="22"/>
          <w:szCs w:val="22"/>
        </w:rPr>
      </w:pPr>
    </w:p>
    <w:p w14:paraId="72D2E500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1FA81748" w14:textId="77777777" w:rsidR="00705B86" w:rsidRDefault="00705B86" w:rsidP="00705B8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0E91D663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  <w:r w:rsidRPr="005468BF">
        <w:rPr>
          <w:rFonts w:asciiTheme="minorHAnsi" w:hAnsiTheme="minorHAnsi" w:cstheme="minorHAnsi"/>
          <w:sz w:val="22"/>
          <w:szCs w:val="22"/>
        </w:rPr>
        <w:t>(instructor or coordinator signat</w:t>
      </w:r>
      <w:r w:rsidR="00CF3569">
        <w:rPr>
          <w:rFonts w:asciiTheme="minorHAnsi" w:hAnsiTheme="minorHAnsi" w:cstheme="minorHAnsi"/>
          <w:sz w:val="22"/>
          <w:szCs w:val="22"/>
        </w:rPr>
        <w:t>ure</w:t>
      </w:r>
      <w:r w:rsidRPr="005468BF">
        <w:rPr>
          <w:rFonts w:asciiTheme="minorHAnsi" w:hAnsiTheme="minorHAnsi" w:cstheme="minorHAnsi"/>
          <w:sz w:val="22"/>
          <w:szCs w:val="22"/>
        </w:rPr>
        <w:t>)</w:t>
      </w:r>
      <w:r w:rsidRPr="005468BF">
        <w:rPr>
          <w:rFonts w:asciiTheme="minorHAnsi" w:hAnsiTheme="minorHAnsi" w:cstheme="minorHAnsi"/>
          <w:sz w:val="22"/>
          <w:szCs w:val="22"/>
        </w:rPr>
        <w:tab/>
      </w:r>
      <w:r w:rsidRPr="005468BF">
        <w:rPr>
          <w:rFonts w:asciiTheme="minorHAnsi" w:hAnsiTheme="minorHAnsi" w:cstheme="minorHAnsi"/>
          <w:sz w:val="22"/>
          <w:szCs w:val="22"/>
        </w:rPr>
        <w:tab/>
      </w:r>
      <w:r w:rsidRPr="005468BF">
        <w:rPr>
          <w:rFonts w:asciiTheme="minorHAnsi" w:hAnsiTheme="minorHAnsi" w:cstheme="minorHAnsi"/>
          <w:sz w:val="22"/>
          <w:szCs w:val="22"/>
        </w:rPr>
        <w:tab/>
      </w:r>
      <w:r w:rsidR="00364C0D">
        <w:rPr>
          <w:rFonts w:asciiTheme="minorHAnsi" w:hAnsiTheme="minorHAnsi" w:cstheme="minorHAnsi"/>
          <w:sz w:val="22"/>
          <w:szCs w:val="22"/>
        </w:rPr>
        <w:tab/>
      </w:r>
      <w:r w:rsidRPr="005468BF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5468BF">
        <w:rPr>
          <w:rFonts w:asciiTheme="minorHAnsi" w:hAnsiTheme="minorHAnsi" w:cstheme="minorHAnsi"/>
          <w:sz w:val="22"/>
          <w:szCs w:val="22"/>
        </w:rPr>
        <w:tab/>
        <w:t xml:space="preserve"> (date)</w:t>
      </w:r>
    </w:p>
    <w:p w14:paraId="0BDA5468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51E4D559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52D9A0AE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01F61BE4" w14:textId="77777777" w:rsidR="00B65BEB" w:rsidRPr="005468BF" w:rsidRDefault="00B65BEB">
      <w:pPr>
        <w:rPr>
          <w:rFonts w:asciiTheme="minorHAnsi" w:hAnsiTheme="minorHAnsi" w:cstheme="minorHAnsi"/>
          <w:sz w:val="22"/>
          <w:szCs w:val="22"/>
        </w:rPr>
      </w:pPr>
    </w:p>
    <w:p w14:paraId="5998A3C9" w14:textId="77777777" w:rsidR="00B65BEB" w:rsidRPr="005468BF" w:rsidRDefault="00B65BEB">
      <w:pPr>
        <w:rPr>
          <w:rFonts w:asciiTheme="minorHAnsi" w:hAnsiTheme="minorHAnsi" w:cstheme="minorHAnsi"/>
          <w:b/>
          <w:sz w:val="22"/>
          <w:szCs w:val="22"/>
        </w:rPr>
      </w:pPr>
      <w:r w:rsidRPr="005468BF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sectPr w:rsidR="00B65BEB" w:rsidRPr="005468BF" w:rsidSect="00CF35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1440" w:bottom="72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14A7D" w14:textId="77777777" w:rsidR="00331C27" w:rsidRDefault="00331C27">
      <w:r>
        <w:separator/>
      </w:r>
    </w:p>
  </w:endnote>
  <w:endnote w:type="continuationSeparator" w:id="0">
    <w:p w14:paraId="59D33F82" w14:textId="77777777" w:rsidR="00331C27" w:rsidRDefault="0033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A1FB8" w14:textId="77777777" w:rsidR="008073EA" w:rsidRDefault="008073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1143" w14:textId="77777777" w:rsidR="00504548" w:rsidRDefault="008073E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06</w:t>
    </w:r>
    <w:r w:rsidR="00F566CE">
      <w:rPr>
        <w:rFonts w:ascii="Arial" w:hAnsi="Arial" w:cs="Arial"/>
        <w:sz w:val="14"/>
      </w:rPr>
      <w:t>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B2C6" w14:textId="77777777" w:rsidR="008073EA" w:rsidRDefault="00807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EBBE3" w14:textId="77777777" w:rsidR="00331C27" w:rsidRDefault="00331C27">
      <w:r>
        <w:separator/>
      </w:r>
    </w:p>
  </w:footnote>
  <w:footnote w:type="continuationSeparator" w:id="0">
    <w:p w14:paraId="6372531E" w14:textId="77777777" w:rsidR="00331C27" w:rsidRDefault="00331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1D5FB" w14:textId="77777777" w:rsidR="008073EA" w:rsidRDefault="008073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DF3C9" w14:textId="77777777" w:rsidR="008073EA" w:rsidRDefault="008073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5437" w14:textId="77777777" w:rsidR="008073EA" w:rsidRDefault="008073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D9"/>
    <w:rsid w:val="000947CC"/>
    <w:rsid w:val="001F3BCA"/>
    <w:rsid w:val="00200BD8"/>
    <w:rsid w:val="00212D99"/>
    <w:rsid w:val="00216DB9"/>
    <w:rsid w:val="00265230"/>
    <w:rsid w:val="00284423"/>
    <w:rsid w:val="002923B3"/>
    <w:rsid w:val="002C6BF3"/>
    <w:rsid w:val="002F2288"/>
    <w:rsid w:val="00331C27"/>
    <w:rsid w:val="00364C0D"/>
    <w:rsid w:val="003F5063"/>
    <w:rsid w:val="00491F0A"/>
    <w:rsid w:val="004C6187"/>
    <w:rsid w:val="00504548"/>
    <w:rsid w:val="005468BF"/>
    <w:rsid w:val="00547D62"/>
    <w:rsid w:val="005F079B"/>
    <w:rsid w:val="006048D1"/>
    <w:rsid w:val="00636153"/>
    <w:rsid w:val="00637A6E"/>
    <w:rsid w:val="006B75B7"/>
    <w:rsid w:val="00705B86"/>
    <w:rsid w:val="00712BC7"/>
    <w:rsid w:val="00731168"/>
    <w:rsid w:val="007420CF"/>
    <w:rsid w:val="007A0A50"/>
    <w:rsid w:val="007D5AF8"/>
    <w:rsid w:val="008073EA"/>
    <w:rsid w:val="0082578A"/>
    <w:rsid w:val="00875349"/>
    <w:rsid w:val="008D0C77"/>
    <w:rsid w:val="009529A9"/>
    <w:rsid w:val="00A21454"/>
    <w:rsid w:val="00AC3CC3"/>
    <w:rsid w:val="00B1630E"/>
    <w:rsid w:val="00B512C1"/>
    <w:rsid w:val="00B65BEB"/>
    <w:rsid w:val="00C055D6"/>
    <w:rsid w:val="00C05692"/>
    <w:rsid w:val="00C279A2"/>
    <w:rsid w:val="00C70430"/>
    <w:rsid w:val="00CC56BC"/>
    <w:rsid w:val="00CF3569"/>
    <w:rsid w:val="00D8353B"/>
    <w:rsid w:val="00E20020"/>
    <w:rsid w:val="00E242D3"/>
    <w:rsid w:val="00E31ED6"/>
    <w:rsid w:val="00E95E67"/>
    <w:rsid w:val="00EC53EA"/>
    <w:rsid w:val="00ED5101"/>
    <w:rsid w:val="00EE71D9"/>
    <w:rsid w:val="00F566CE"/>
    <w:rsid w:val="00F93FCF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41EB84"/>
  <w15:docId w15:val="{0B70ED28-0008-4B1D-A5CA-A5D277EA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Arial"/>
      <w:b/>
      <w:small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42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4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eggs\Downloads\Type%20A%20Initial%20Certification%20TEMPLATE%20-%20CERTIFICATE%202023.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b6f0f2-89fb-4381-9cb2-a2abf7f796a9" xsi:nil="true"/>
    <lcf76f155ced4ddcb4097134ff3c332f xmlns="9bf525fb-8aec-463c-8437-5573e00e06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A7BE11EB38E4299DD6EA58AED5D3F" ma:contentTypeVersion="11" ma:contentTypeDescription="Create a new document." ma:contentTypeScope="" ma:versionID="f41557bb1c5ac541cfb08a92357058ce">
  <xsd:schema xmlns:xsd="http://www.w3.org/2001/XMLSchema" xmlns:xs="http://www.w3.org/2001/XMLSchema" xmlns:p="http://schemas.microsoft.com/office/2006/metadata/properties" xmlns:ns2="9bf525fb-8aec-463c-8437-5573e00e06f0" xmlns:ns3="4cb6f0f2-89fb-4381-9cb2-a2abf7f796a9" targetNamespace="http://schemas.microsoft.com/office/2006/metadata/properties" ma:root="true" ma:fieldsID="888c4873463c0fd163b0b17570075976" ns2:_="" ns3:_="">
    <xsd:import namespace="9bf525fb-8aec-463c-8437-5573e00e06f0"/>
    <xsd:import namespace="4cb6f0f2-89fb-4381-9cb2-a2abf7f79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525fb-8aec-463c-8437-5573e00e0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6f0f2-89fb-4381-9cb2-a2abf7f796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269eaa-14cf-4eb2-8f59-6e8e6159bd1a}" ma:internalName="TaxCatchAll" ma:showField="CatchAllData" ma:web="4cb6f0f2-89fb-4381-9cb2-a2abf7f79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B7A695-1732-45A9-B3C9-01D5D0F5B86E}">
  <ds:schemaRefs>
    <ds:schemaRef ds:uri="http://schemas.microsoft.com/office/2006/metadata/properties"/>
    <ds:schemaRef ds:uri="http://schemas.microsoft.com/office/infopath/2007/PartnerControls"/>
    <ds:schemaRef ds:uri="4cb6f0f2-89fb-4381-9cb2-a2abf7f796a9"/>
    <ds:schemaRef ds:uri="9bf525fb-8aec-463c-8437-5573e00e06f0"/>
  </ds:schemaRefs>
</ds:datastoreItem>
</file>

<file path=customXml/itemProps2.xml><?xml version="1.0" encoding="utf-8"?>
<ds:datastoreItem xmlns:ds="http://schemas.openxmlformats.org/officeDocument/2006/customXml" ds:itemID="{945DC44A-E75F-46B8-B86A-837A30C53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12248E-7DFC-4A43-B05B-B0840BF1E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525fb-8aec-463c-8437-5573e00e06f0"/>
    <ds:schemaRef ds:uri="4cb6f0f2-89fb-4381-9cb2-a2abf7f79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 A Initial Certification TEMPLATE - CERTIFICATE 2023.04.dotx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COMPLETION OF CONTINUED TRAINING  </vt:lpstr>
    </vt:vector>
  </TitlesOfParts>
  <Company>N.C. DENR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COMPLETION OF CONTINUED TRAINING</dc:title>
  <dc:creator>Beggs, Patrick</dc:creator>
  <cp:lastModifiedBy>Beggs, Patrick</cp:lastModifiedBy>
  <cp:revision>1</cp:revision>
  <cp:lastPrinted>2003-09-08T14:59:00Z</cp:lastPrinted>
  <dcterms:created xsi:type="dcterms:W3CDTF">2026-07-08T19:53:00Z</dcterms:created>
  <dcterms:modified xsi:type="dcterms:W3CDTF">2026-07-08T19:54:00Z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0x010100C81A7BE11EB38E4299DD6EA58AED5D3F</vt:lpwstr>
  </property>
  <property fmtid="{D5CDD505-2E9C-101B-9397-08002B2CF9AE}" pid="3" name="MediaServiceImageTags">
    <vt:lpwstr/>
  </property>
</Properties>
</file>